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832EE" w14:textId="77777777" w:rsidR="000A047F" w:rsidRDefault="00B4379C" w:rsidP="003E5FA2">
      <w:pPr>
        <w:pStyle w:val="Title"/>
        <w:ind w:right="-286"/>
        <w:jc w:val="left"/>
        <w:rPr>
          <w:sz w:val="20"/>
        </w:rPr>
      </w:pPr>
      <w:r>
        <w:rPr>
          <w:noProof/>
          <w:lang w:eastAsia="en-GB"/>
        </w:rPr>
        <mc:AlternateContent>
          <mc:Choice Requires="wps">
            <w:drawing>
              <wp:anchor distT="0" distB="0" distL="114300" distR="114300" simplePos="0" relativeHeight="251693056" behindDoc="0" locked="0" layoutInCell="1" allowOverlap="1" wp14:anchorId="211A48B6" wp14:editId="086441AA">
                <wp:simplePos x="0" y="0"/>
                <wp:positionH relativeFrom="margin">
                  <wp:posOffset>643471</wp:posOffset>
                </wp:positionH>
                <wp:positionV relativeFrom="paragraph">
                  <wp:posOffset>102247</wp:posOffset>
                </wp:positionV>
                <wp:extent cx="1828800" cy="7010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1828800" cy="701040"/>
                        </a:xfrm>
                        <a:prstGeom prst="rect">
                          <a:avLst/>
                        </a:prstGeom>
                        <a:noFill/>
                        <a:ln>
                          <a:noFill/>
                        </a:ln>
                      </wps:spPr>
                      <wps:txbx>
                        <w:txbxContent>
                          <w:p w14:paraId="30DF0C01" w14:textId="77777777" w:rsidR="003E5FA2" w:rsidRPr="00A6160E" w:rsidRDefault="003E5FA2" w:rsidP="003E5FA2">
                            <w:pPr>
                              <w:pStyle w:val="ListParagraph"/>
                              <w:spacing w:line="216" w:lineRule="auto"/>
                              <w:ind w:left="0"/>
                              <w:jc w:val="center"/>
                              <w:rPr>
                                <w:rFonts w:ascii="Arial" w:hAnsi="Arial" w:cs="Arial"/>
                                <w:b/>
                                <w:i/>
                                <w:color w:val="FFFFFF" w:themeColor="background1"/>
                                <w:kern w:val="24"/>
                                <w:sz w:val="32"/>
                                <w:szCs w:val="28"/>
                              </w:rPr>
                            </w:pPr>
                            <w:r w:rsidRPr="00A6160E">
                              <w:rPr>
                                <w:rFonts w:ascii="Arial" w:hAnsi="Arial" w:cs="Arial"/>
                                <w:b/>
                                <w:i/>
                                <w:color w:val="FFFFFF" w:themeColor="background1"/>
                                <w:kern w:val="24"/>
                                <w:sz w:val="32"/>
                                <w:szCs w:val="28"/>
                              </w:rPr>
                              <w:t>Happy hearts, healthy minds, exhilarating experiences</w:t>
                            </w:r>
                          </w:p>
                          <w:p w14:paraId="77DC43FF" w14:textId="77777777" w:rsidR="003E5FA2" w:rsidRPr="00A6160E" w:rsidRDefault="003E5FA2" w:rsidP="003E5FA2">
                            <w:pPr>
                              <w:pStyle w:val="ListParagraph"/>
                              <w:spacing w:line="216" w:lineRule="auto"/>
                              <w:ind w:left="0"/>
                              <w:jc w:val="center"/>
                              <w:rPr>
                                <w:rFonts w:ascii="Arial" w:hAnsi="Arial" w:cs="Arial"/>
                                <w:b/>
                                <w:i/>
                                <w:color w:val="FFFFFF" w:themeColor="background1"/>
                                <w:sz w:val="32"/>
                                <w:szCs w:val="28"/>
                              </w:rPr>
                            </w:pPr>
                            <w:r w:rsidRPr="00A6160E">
                              <w:rPr>
                                <w:rFonts w:ascii="Arial" w:hAnsi="Arial" w:cs="Arial"/>
                                <w:b/>
                                <w:i/>
                                <w:color w:val="FFFFFF" w:themeColor="background1"/>
                                <w:kern w:val="24"/>
                                <w:sz w:val="32"/>
                                <w:szCs w:val="28"/>
                              </w:rPr>
                              <w:t>– inspires success!</w:t>
                            </w:r>
                          </w:p>
                          <w:p w14:paraId="58299255" w14:textId="77777777" w:rsidR="003E5FA2" w:rsidRPr="003E5FA2" w:rsidRDefault="003E5FA2" w:rsidP="003E5FA2">
                            <w:pPr>
                              <w:pStyle w:val="ListParagraph"/>
                              <w:spacing w:line="216" w:lineRule="auto"/>
                              <w:jc w:val="center"/>
                              <w:rPr>
                                <w:rFonts w:ascii="Calibri" w:hAnsi="Calibri"/>
                                <w:i/>
                                <w:color w:val="5B9BD5" w:themeColor="accent1"/>
                                <w:kern w:val="2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1A48B6" id="_x0000_t202" coordsize="21600,21600" o:spt="202" path="m,l,21600r21600,l21600,xe">
                <v:stroke joinstyle="miter"/>
                <v:path gradientshapeok="t" o:connecttype="rect"/>
              </v:shapetype>
              <v:shape id="Text Box 31" o:spid="_x0000_s1026" type="#_x0000_t202" style="position:absolute;margin-left:50.65pt;margin-top:8.05pt;width:2in;height:55.2pt;z-index:2516930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KHDAIAACEEAAAOAAAAZHJzL2Uyb0RvYy54bWysU99v2jAQfp+0/8Hy+wggttKIULFWTJNQ&#10;W4lOfTaOTSI5Pss+SNhfv7MTCuv2NO3FOd93uR/ffV7cdY1hR+VDDbbgk9GYM2UllLXdF/zHy/rT&#10;nLOAwpbCgFUFP6nA75YfPyxal6spVGBK5RklsSFvXcErRJdnWZCVakQYgVOWQA2+EUhXv89KL1rK&#10;3phsOh5/yVrwpfMgVQjkfehBvkz5tVYSn7QOCpkpOPWG6fTp3MUzWy5EvvfCVbUc2hD/0EUjaktF&#10;31I9CBTs4Os/UjW19BBA40hCk4HWtVRpBppmMn43zbYSTqVZiJzg3mgK/y+tfDxu3bNn2H2FjhYY&#10;CWldyAM54zyd9k38UqeMcKLw9Eab6pDJ+NN8Op+PCZKE3dAYs8Rrdvnb+YDfFDQsGgX3tJbEljhu&#10;AlJFCj2HxGIW1rUxaTXG/uagwOjJLi1GC7tdN/S9g/JE43joNx2cXNdUcyMCPgtPq6U2Sa74RIc2&#10;0BYcBouzCvzPv/ljPDFOKGctSaXglrTMmfluaRO3kxnNyzBdZp9vpnTx18juGrGH5h5IixN6Fk4m&#10;M8ajOZvaQ/NKml7FmgQJK6lywfFs3mMvX3oTUq1WKYi05ARu7NbJmDpSFvl86V6FdwPpSOt6hLOk&#10;RP6O+z62J3t1QNB1Wkykt+d0YJ10mPY1vJko9Ot7irq87OUvAAAA//8DAFBLAwQUAAYACAAAACEA&#10;XQ2mquAAAAAKAQAADwAAAGRycy9kb3ducmV2LnhtbEyPzU7DMBCE70i8g7VIXFDr/IiohDgVAsGF&#10;qoiWA0cnWZJAvI5sNw08fZcT3HZmR7PfFuvZDGJC53tLCuJlBAKptk1PrYK3/eNiBcIHTY0eLKGC&#10;b/SwLs/PCp039kivOO1CK7iEfK4VdCGMuZS+7tBov7QjEu8+rDM6sHStbJw+crkZZBJFmTS6J77Q&#10;6RHvO6y/dgej4OfFbWySbJ7i6j3tp/Bw9bl93ip1eTHf3YIIOIe/MPziMzqUzFTZAzVeDKyjOOUo&#10;D1kMggPp6oaNio0kuwZZFvL/C+UJAAD//wMAUEsBAi0AFAAGAAgAAAAhALaDOJL+AAAA4QEAABMA&#10;AAAAAAAAAAAAAAAAAAAAAFtDb250ZW50X1R5cGVzXS54bWxQSwECLQAUAAYACAAAACEAOP0h/9YA&#10;AACUAQAACwAAAAAAAAAAAAAAAAAvAQAAX3JlbHMvLnJlbHNQSwECLQAUAAYACAAAACEAjE5ihwwC&#10;AAAhBAAADgAAAAAAAAAAAAAAAAAuAgAAZHJzL2Uyb0RvYy54bWxQSwECLQAUAAYACAAAACEAXQ2m&#10;quAAAAAKAQAADwAAAAAAAAAAAAAAAABmBAAAZHJzL2Rvd25yZXYueG1sUEsFBgAAAAAEAAQA8wAA&#10;AHMFAAAAAA==&#10;" filled="f" stroked="f">
                <v:textbox>
                  <w:txbxContent>
                    <w:p w14:paraId="30DF0C01" w14:textId="77777777" w:rsidR="003E5FA2" w:rsidRPr="00A6160E" w:rsidRDefault="003E5FA2" w:rsidP="003E5FA2">
                      <w:pPr>
                        <w:pStyle w:val="ListParagraph"/>
                        <w:spacing w:line="216" w:lineRule="auto"/>
                        <w:ind w:left="0"/>
                        <w:jc w:val="center"/>
                        <w:rPr>
                          <w:rFonts w:ascii="Arial" w:hAnsi="Arial" w:cs="Arial"/>
                          <w:b/>
                          <w:i/>
                          <w:color w:val="FFFFFF" w:themeColor="background1"/>
                          <w:kern w:val="24"/>
                          <w:sz w:val="32"/>
                          <w:szCs w:val="28"/>
                        </w:rPr>
                      </w:pPr>
                      <w:r w:rsidRPr="00A6160E">
                        <w:rPr>
                          <w:rFonts w:ascii="Arial" w:hAnsi="Arial" w:cs="Arial"/>
                          <w:b/>
                          <w:i/>
                          <w:color w:val="FFFFFF" w:themeColor="background1"/>
                          <w:kern w:val="24"/>
                          <w:sz w:val="32"/>
                          <w:szCs w:val="28"/>
                        </w:rPr>
                        <w:t>Happy hearts, healthy minds, exhilarating experiences</w:t>
                      </w:r>
                    </w:p>
                    <w:p w14:paraId="77DC43FF" w14:textId="77777777" w:rsidR="003E5FA2" w:rsidRPr="00A6160E" w:rsidRDefault="003E5FA2" w:rsidP="003E5FA2">
                      <w:pPr>
                        <w:pStyle w:val="ListParagraph"/>
                        <w:spacing w:line="216" w:lineRule="auto"/>
                        <w:ind w:left="0"/>
                        <w:jc w:val="center"/>
                        <w:rPr>
                          <w:rFonts w:ascii="Arial" w:hAnsi="Arial" w:cs="Arial"/>
                          <w:b/>
                          <w:i/>
                          <w:color w:val="FFFFFF" w:themeColor="background1"/>
                          <w:sz w:val="32"/>
                          <w:szCs w:val="28"/>
                        </w:rPr>
                      </w:pPr>
                      <w:r w:rsidRPr="00A6160E">
                        <w:rPr>
                          <w:rFonts w:ascii="Arial" w:hAnsi="Arial" w:cs="Arial"/>
                          <w:b/>
                          <w:i/>
                          <w:color w:val="FFFFFF" w:themeColor="background1"/>
                          <w:kern w:val="24"/>
                          <w:sz w:val="32"/>
                          <w:szCs w:val="28"/>
                        </w:rPr>
                        <w:t>– inspires success!</w:t>
                      </w:r>
                    </w:p>
                    <w:p w14:paraId="58299255" w14:textId="77777777" w:rsidR="003E5FA2" w:rsidRPr="003E5FA2" w:rsidRDefault="003E5FA2" w:rsidP="003E5FA2">
                      <w:pPr>
                        <w:pStyle w:val="ListParagraph"/>
                        <w:spacing w:line="216" w:lineRule="auto"/>
                        <w:jc w:val="center"/>
                        <w:rPr>
                          <w:rFonts w:ascii="Calibri" w:hAnsi="Calibri"/>
                          <w:i/>
                          <w:color w:val="5B9BD5" w:themeColor="accent1"/>
                          <w:kern w:val="2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8D3AD2">
        <w:rPr>
          <w:noProof/>
          <w:lang w:eastAsia="en-GB"/>
        </w:rPr>
        <mc:AlternateContent>
          <mc:Choice Requires="wps">
            <w:drawing>
              <wp:anchor distT="0" distB="0" distL="114300" distR="114300" simplePos="0" relativeHeight="251695103" behindDoc="1" locked="0" layoutInCell="1" allowOverlap="1" wp14:anchorId="0937DE8B" wp14:editId="3F612E6C">
                <wp:simplePos x="0" y="0"/>
                <wp:positionH relativeFrom="page">
                  <wp:align>left</wp:align>
                </wp:positionH>
                <wp:positionV relativeFrom="paragraph">
                  <wp:posOffset>-1833</wp:posOffset>
                </wp:positionV>
                <wp:extent cx="7566409" cy="6240027"/>
                <wp:effectExtent l="0" t="0" r="0" b="8890"/>
                <wp:wrapNone/>
                <wp:docPr id="194" name="Rectangle 194"/>
                <wp:cNvGraphicFramePr/>
                <a:graphic xmlns:a="http://schemas.openxmlformats.org/drawingml/2006/main">
                  <a:graphicData uri="http://schemas.microsoft.com/office/word/2010/wordprocessingShape">
                    <wps:wsp>
                      <wps:cNvSpPr/>
                      <wps:spPr>
                        <a:xfrm>
                          <a:off x="0" y="0"/>
                          <a:ext cx="7566409" cy="6240027"/>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59267E" id="Rectangle 194" o:spid="_x0000_s1026" style="position:absolute;margin-left:0;margin-top:-.15pt;width:595.8pt;height:491.35pt;z-index:-25162137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4clwIAAIoFAAAOAAAAZHJzL2Uyb0RvYy54bWysVMFu2zAMvQ/YPwi6r3aMNF2COkXQosOA&#10;oi3aDj0rshQbkEWNUuJkXz9KdtyuLXYYloMjiuQj+UTy/GLfGrZT6BuwJZ+c5JwpK6Fq7KbkP56u&#10;v3zlzAdhK2HAqpIflOcXy8+fzju3UAXUYCqFjECsX3Su5HUIbpFlXtaqFf4EnLKk1ICtCCTiJqtQ&#10;dITemqzI81nWAVYOQSrv6faqV/JlwtdayXCntVeBmZJTbiF9MX3X8Zstz8Vig8LVjRzSEP+QRSsa&#10;S0FHqCsRBNti8w6qbSSCBx1OJLQZaN1IlWqgaib5m2oea+FUqoXI8W6kyf8/WHm7u0fWVPR28yln&#10;VrT0SA9Em7Abo1i8JIo65xdk+ejucZA8HWO9e41t/KdK2D7RehhpVfvAJF2enc5m03zOmSTdrJjm&#10;eXEWUbMXd4c+fFPQsngoOVICiU6xu/GhNz2axGgeTFNdN8YkATfrS4NsJ+Ib50U+S89K6H+YGRuN&#10;LUS3HjHeZLG0vph0Cgejop2xD0oTL5R+kTJJHanGOEJKZcOkV9WiUn3405x+Q22jR6o0AUZkTfFH&#10;7AEgdvt77D7LwT66qtTQo3P+t8R659EjRQYbRue2sYAfARiqaojc2x9J6qmJLK2hOlDXIPTj5J28&#10;bujdboQP9wJpfmjSaCeEO/poA13JYThxVgP++ug+2lNbk5azjuax5P7nVqDizHy31PDzyXQaBzgJ&#10;09OzggR8rVm/1thtewnUDhPaPk6mY7QP5njUCO0zrY5VjEoqYSXFLrkMeBQuQ78naPlItVolMxpa&#10;J8KNfXQygkdWY18+7Z8FuqF5A/X9LRxnVyze9HBvGz0trLYBdJMa/IXXgW8a+NQ4w3KKG+W1nKxe&#10;VujyNwAAAP//AwBQSwMEFAAGAAgAAAAhAMb8miLfAAAABwEAAA8AAABkcnMvZG93bnJldi54bWxM&#10;j81uwjAQhO+V+g7WVuoNnKQtDWk2qOqPirg19MDRxEsSiNdRbCB9+5oTPY5mNPNNvhhNJ040uNYy&#10;QjyNQBBXVrdcI/ysPycpCOcVa9VZJoRfcrAobm9ylWl75m86lb4WoYRdphAa7/tMSlc1ZJSb2p44&#10;eDs7GOWDHGqpB3UO5aaTSRTNpFEth4VG9fTWUHUojwZh97RZpge5XH09lzJZJe/79cdmj3h/N76+&#10;gPA0+msYLvgBHYrAtLVH1k50COGIR5g8gLiY8TyegdgizNPkEWSRy//8xR8AAAD//wMAUEsBAi0A&#10;FAAGAAgAAAAhALaDOJL+AAAA4QEAABMAAAAAAAAAAAAAAAAAAAAAAFtDb250ZW50X1R5cGVzXS54&#10;bWxQSwECLQAUAAYACAAAACEAOP0h/9YAAACUAQAACwAAAAAAAAAAAAAAAAAvAQAAX3JlbHMvLnJl&#10;bHNQSwECLQAUAAYACAAAACEAi0FOHJcCAACKBQAADgAAAAAAAAAAAAAAAAAuAgAAZHJzL2Uyb0Rv&#10;Yy54bWxQSwECLQAUAAYACAAAACEAxvyaIt8AAAAHAQAADwAAAAAAAAAAAAAAAADxBAAAZHJzL2Rv&#10;d25yZXYueG1sUEsFBgAAAAAEAAQA8wAAAP0FAAAAAA==&#10;" fillcolor="#002060" stroked="f" strokeweight="1pt">
                <w10:wrap anchorx="page"/>
              </v:rect>
            </w:pict>
          </mc:Fallback>
        </mc:AlternateContent>
      </w:r>
      <w:r w:rsidR="003E5FA2">
        <w:rPr>
          <w:noProof/>
        </w:rPr>
        <w:t xml:space="preserve"> </w:t>
      </w:r>
    </w:p>
    <w:p w14:paraId="56B6B677" w14:textId="77777777" w:rsidR="000A047F" w:rsidRPr="00EC2301" w:rsidRDefault="000A047F" w:rsidP="000A047F">
      <w:pPr>
        <w:jc w:val="center"/>
      </w:pPr>
      <w:r>
        <w:t xml:space="preserve">                 </w:t>
      </w:r>
    </w:p>
    <w:p w14:paraId="3A82E38C" w14:textId="77777777" w:rsidR="00984B2B" w:rsidRPr="00EC40E4" w:rsidRDefault="00984B2B" w:rsidP="003E5FA2">
      <w:pPr>
        <w:pStyle w:val="ListParagraph"/>
        <w:spacing w:line="216" w:lineRule="auto"/>
        <w:ind w:left="0"/>
        <w:jc w:val="center"/>
        <w:rPr>
          <w:b/>
          <w:i/>
          <w:color w:val="2E74B5"/>
          <w:sz w:val="28"/>
          <w:szCs w:val="28"/>
        </w:rPr>
      </w:pPr>
    </w:p>
    <w:p w14:paraId="4A60566A" w14:textId="77777777" w:rsidR="007C4270" w:rsidRDefault="00B4379C" w:rsidP="007C4270">
      <w:pPr>
        <w:spacing w:after="120"/>
        <w:ind w:right="284"/>
        <w:rPr>
          <w:rFonts w:eastAsia="SimSun"/>
          <w:noProof/>
          <w:sz w:val="56"/>
          <w:szCs w:val="56"/>
          <w:lang w:eastAsia="en-GB"/>
        </w:rPr>
      </w:pPr>
      <w:r>
        <w:rPr>
          <w:noProof/>
          <w:lang w:eastAsia="en-GB"/>
        </w:rPr>
        <mc:AlternateContent>
          <mc:Choice Requires="wps">
            <w:drawing>
              <wp:anchor distT="0" distB="0" distL="114300" distR="114300" simplePos="0" relativeHeight="251695615" behindDoc="1" locked="0" layoutInCell="1" allowOverlap="1" wp14:anchorId="0E3EBA5B" wp14:editId="177FF5B9">
                <wp:simplePos x="0" y="0"/>
                <wp:positionH relativeFrom="page">
                  <wp:align>left</wp:align>
                </wp:positionH>
                <wp:positionV relativeFrom="paragraph">
                  <wp:posOffset>144145</wp:posOffset>
                </wp:positionV>
                <wp:extent cx="7626699" cy="5154804"/>
                <wp:effectExtent l="0" t="0" r="0" b="8255"/>
                <wp:wrapNone/>
                <wp:docPr id="192" name="Rectangle 192"/>
                <wp:cNvGraphicFramePr/>
                <a:graphic xmlns:a="http://schemas.openxmlformats.org/drawingml/2006/main">
                  <a:graphicData uri="http://schemas.microsoft.com/office/word/2010/wordprocessingShape">
                    <wps:wsp>
                      <wps:cNvSpPr/>
                      <wps:spPr>
                        <a:xfrm>
                          <a:off x="0" y="0"/>
                          <a:ext cx="7626699" cy="515480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92DD6A" id="Rectangle 192" o:spid="_x0000_s1026" style="position:absolute;margin-left:0;margin-top:11.35pt;width:600.55pt;height:405.9pt;z-index:-251620865;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H3lQIAAIkFAAAOAAAAZHJzL2Uyb0RvYy54bWysVMFu2zAMvQ/YPwi6r3aCJG2COkXQosOA&#10;oivaDj0rshQLkERNUuJkXz9Kdpy2K3YYloMiiuQj+Uzy8mpvNNkJHxTYio7OSkqE5VAru6noj+fb&#10;LxeUhMhszTRYUdGDCPRq+fnTZesWYgwN6Fp4giA2LFpX0SZGtyiKwBthWDgDJywqJXjDIop+U9Se&#10;tYhudDEuy1nRgq+dBy5CwNebTkmXGV9KweN3KYOIRFcUc4v59Plcp7NYXrLFxjPXKN6nwf4hC8OU&#10;xaAD1A2LjGy9+gPKKO4hgIxnHEwBUioucg1Yzah8V81Tw5zItSA5wQ00hf8Hy+93D56oGr/dfEyJ&#10;ZQY/0iPSxuxGC5IekaLWhQVaPrkH30sBr6nevfQm/WMlZJ9pPQy0in0kHB/PZ+PZbD6nhKNuOppO&#10;LspJQi1O7s6H+FWAIelSUY8JZDrZ7i7EzvRokqIF0Kq+VVpnIfWKuNae7Bh+5fUmp4zgb6y0TbYW&#10;klcHmF6KVFlXS77FgxbJTttHIZEWzH6cE8kNeQrCOBc2jjpVw2rRxZ6W+OtLGzxyoRkwIUuMP2D3&#10;AG8LOGJ3Wfb2yVXkfh6cy78l1jkPHjky2Dg4G2XBfwSgsao+cmd/JKmjJrG0hvqATeOhm6bg+K3C&#10;z3bHQnxgHscHBw1XQvyOh9TQVhT6GyUN+F8fvSd77GrUUtLiOFY0/NwyLyjR3yz2+3w0maT5zcJk&#10;ej5Gwb/WrF9r7NZcA/bCCJeP4/ma7KM+XqUH84KbY5WioopZjrEryqM/CtexWxO4e7hYrbIZzqxj&#10;8c4+OZ7AE6upLZ/3L8y7vncjtv09HEeXLd61cGebPC2sthGkyv194rXnG+c9N06/m9JCeS1nq9MG&#10;Xf4GAAD//wMAUEsDBBQABgAIAAAAIQDbwKgO3wAAAAgBAAAPAAAAZHJzL2Rvd25yZXYueG1sTI/N&#10;TsMwEITvSLyDtUjcqJPQljZkU1WIlmv/hHp04yWJiNdR7DYpT497guNoRjPfZIvBNOJCnastI8Sj&#10;CARxYXXNJcJhv3qagXBesVaNZUK4koNFfn+XqVTbnrd02flShBJ2qUKovG9TKV1RkVFuZFvi4H3Z&#10;zigfZFdK3ak+lJtGJlE0lUbVHBYq1dJbRcX37mwQyuthuY4n2+n8Z/1xXNX7zfj9s0d8fBiWryA8&#10;Df4vDDf8gA55YDrZM2snGoRwxCMkyQuIm5tEcQzihDB7Hk9A5pn8fyD/BQAA//8DAFBLAQItABQA&#10;BgAIAAAAIQC2gziS/gAAAOEBAAATAAAAAAAAAAAAAAAAAAAAAABbQ29udGVudF9UeXBlc10ueG1s&#10;UEsBAi0AFAAGAAgAAAAhADj9If/WAAAAlAEAAAsAAAAAAAAAAAAAAAAALwEAAF9yZWxzLy5yZWxz&#10;UEsBAi0AFAAGAAgAAAAhAJlfMfeVAgAAiQUAAA4AAAAAAAAAAAAAAAAALgIAAGRycy9lMm9Eb2Mu&#10;eG1sUEsBAi0AFAAGAAgAAAAhANvAqA7fAAAACAEAAA8AAAAAAAAAAAAAAAAA7wQAAGRycy9kb3du&#10;cmV2LnhtbFBLBQYAAAAABAAEAPMAAAD7BQAAAAA=&#10;" fillcolor="#e7e6e6 [3214]" stroked="f" strokeweight="1pt">
                <w10:wrap anchorx="page"/>
              </v:rect>
            </w:pict>
          </mc:Fallback>
        </mc:AlternateContent>
      </w:r>
      <w:r w:rsidR="007C4270">
        <w:rPr>
          <w:noProof/>
          <w:lang w:eastAsia="en-GB"/>
        </w:rPr>
        <w:t xml:space="preserve">   </w:t>
      </w:r>
      <w:r w:rsidR="007C4270">
        <w:rPr>
          <w:rFonts w:eastAsia="SimSun"/>
          <w:noProof/>
          <w:sz w:val="56"/>
          <w:szCs w:val="56"/>
          <w:lang w:eastAsia="en-GB"/>
        </w:rPr>
        <w:t xml:space="preserve"> </w:t>
      </w:r>
    </w:p>
    <w:p w14:paraId="6CDFF134" w14:textId="77777777" w:rsidR="0010371D" w:rsidRPr="0010371D" w:rsidRDefault="00B4379C" w:rsidP="007C4270">
      <w:pPr>
        <w:spacing w:after="120"/>
        <w:ind w:right="284"/>
        <w:rPr>
          <w:rFonts w:eastAsia="SimSun"/>
          <w:sz w:val="80"/>
          <w:szCs w:val="80"/>
        </w:rPr>
      </w:pPr>
      <w:r>
        <w:rPr>
          <w:noProof/>
          <w:lang w:eastAsia="en-GB"/>
        </w:rPr>
        <mc:AlternateContent>
          <mc:Choice Requires="wps">
            <w:drawing>
              <wp:anchor distT="0" distB="0" distL="114300" distR="114300" simplePos="0" relativeHeight="251689984" behindDoc="0" locked="0" layoutInCell="1" allowOverlap="1" wp14:anchorId="23028AAF" wp14:editId="338F1233">
                <wp:simplePos x="0" y="0"/>
                <wp:positionH relativeFrom="margin">
                  <wp:align>center</wp:align>
                </wp:positionH>
                <wp:positionV relativeFrom="paragraph">
                  <wp:posOffset>144984</wp:posOffset>
                </wp:positionV>
                <wp:extent cx="7147560" cy="5697416"/>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147560" cy="5697416"/>
                        </a:xfrm>
                        <a:prstGeom prst="rect">
                          <a:avLst/>
                        </a:prstGeom>
                        <a:noFill/>
                        <a:ln>
                          <a:noFill/>
                        </a:ln>
                      </wps:spPr>
                      <wps:txbx>
                        <w:txbxContent>
                          <w:p w14:paraId="1B1956FF" w14:textId="77777777" w:rsidR="00A6160E" w:rsidRPr="00A6160E" w:rsidRDefault="003E5FA2" w:rsidP="008D3AD2">
                            <w:pPr>
                              <w:spacing w:after="120" w:line="276" w:lineRule="auto"/>
                              <w:ind w:right="284"/>
                              <w:jc w:val="center"/>
                              <w:rPr>
                                <w:rFonts w:ascii="Arial" w:eastAsia="SimSun" w:hAnsi="Arial" w:cs="Arial"/>
                                <w:b/>
                                <w:color w:val="002060"/>
                                <w:sz w:val="96"/>
                                <w:szCs w:val="80"/>
                                <w14:textOutline w14:w="11112" w14:cap="flat" w14:cmpd="sng" w14:algn="ctr">
                                  <w14:solidFill>
                                    <w14:srgbClr w14:val="000000"/>
                                  </w14:solidFill>
                                  <w14:prstDash w14:val="solid"/>
                                  <w14:round/>
                                </w14:textOutline>
                              </w:rPr>
                            </w:pPr>
                            <w:r w:rsidRPr="00A6160E">
                              <w:rPr>
                                <w:rFonts w:ascii="Arial" w:eastAsia="SimSun" w:hAnsi="Arial" w:cs="Arial"/>
                                <w:b/>
                                <w:color w:val="002060"/>
                                <w:sz w:val="96"/>
                                <w:szCs w:val="80"/>
                                <w14:textOutline w14:w="11112" w14:cap="flat" w14:cmpd="sng" w14:algn="ctr">
                                  <w14:solidFill>
                                    <w14:srgbClr w14:val="000000"/>
                                  </w14:solidFill>
                                  <w14:prstDash w14:val="solid"/>
                                  <w14:round/>
                                </w14:textOutline>
                              </w:rPr>
                              <w:t>Wrap around care Parent/Carer Induction Pack</w:t>
                            </w:r>
                          </w:p>
                          <w:p w14:paraId="362B2EDB" w14:textId="77777777" w:rsidR="003E5FA2" w:rsidRPr="00A6160E" w:rsidRDefault="003E5FA2" w:rsidP="003E5FA2">
                            <w:pPr>
                              <w:spacing w:before="400" w:after="400"/>
                              <w:jc w:val="center"/>
                              <w:rPr>
                                <w:rFonts w:ascii="Arial Rounded MT Bold" w:eastAsia="SimSun" w:hAnsi="Arial Rounded MT Bold"/>
                                <w:b/>
                                <w:color w:val="0070C0"/>
                                <w:sz w:val="72"/>
                                <w:szCs w:val="80"/>
                                <w14:textOutline w14:w="11112" w14:cap="flat" w14:cmpd="sng" w14:algn="ctr">
                                  <w14:solidFill>
                                    <w14:srgbClr w14:val="000000"/>
                                  </w14:solidFill>
                                  <w14:prstDash w14:val="solid"/>
                                  <w14:round/>
                                </w14:textOutline>
                              </w:rPr>
                            </w:pPr>
                            <w:r w:rsidRPr="00A6160E">
                              <w:rPr>
                                <w:rFonts w:ascii="Arial Rounded MT Bold" w:eastAsia="SimSun" w:hAnsi="Arial Rounded MT Bold"/>
                                <w:b/>
                                <w:color w:val="0070C0"/>
                                <w:sz w:val="72"/>
                                <w:szCs w:val="80"/>
                                <w14:textOutline w14:w="11112" w14:cap="flat" w14:cmpd="sng" w14:algn="ctr">
                                  <w14:solidFill>
                                    <w14:srgbClr w14:val="000000"/>
                                  </w14:solidFill>
                                  <w14:prstDash w14:val="solid"/>
                                  <w14:round/>
                                </w14:textOutline>
                              </w:rPr>
                              <w:t xml:space="preserve">Eager Beavers </w:t>
                            </w:r>
                          </w:p>
                          <w:p w14:paraId="31B16692" w14:textId="77777777" w:rsidR="003E5FA2" w:rsidRPr="00A6160E" w:rsidRDefault="00A6160E" w:rsidP="003E5FA2">
                            <w:pPr>
                              <w:spacing w:before="400" w:after="400"/>
                              <w:jc w:val="center"/>
                              <w:rPr>
                                <w:rFonts w:ascii="Arial Rounded MT Bold" w:eastAsia="SimSun" w:hAnsi="Arial Rounded MT Bold"/>
                                <w:b/>
                                <w:color w:val="0070C0"/>
                                <w:sz w:val="72"/>
                                <w:szCs w:val="80"/>
                                <w14:textOutline w14:w="11112" w14:cap="flat" w14:cmpd="sng" w14:algn="ctr">
                                  <w14:solidFill>
                                    <w14:srgbClr w14:val="000000"/>
                                  </w14:solidFill>
                                  <w14:prstDash w14:val="solid"/>
                                  <w14:round/>
                                </w14:textOutline>
                              </w:rPr>
                            </w:pPr>
                            <w:r>
                              <w:rPr>
                                <w:rFonts w:ascii="Arial Rounded MT Bold" w:eastAsia="SimSun" w:hAnsi="Arial Rounded MT Bold"/>
                                <w:b/>
                                <w:color w:val="0070C0"/>
                                <w:sz w:val="72"/>
                                <w:szCs w:val="80"/>
                                <w14:textOutline w14:w="11112" w14:cap="flat" w14:cmpd="sng" w14:algn="ctr">
                                  <w14:solidFill>
                                    <w14:srgbClr w14:val="000000"/>
                                  </w14:solidFill>
                                  <w14:prstDash w14:val="solid"/>
                                  <w14:round/>
                                </w14:textOutline>
                              </w:rPr>
                              <w:t xml:space="preserve">Breakfast </w:t>
                            </w:r>
                            <w:r w:rsidR="003E5FA2" w:rsidRPr="00A6160E">
                              <w:rPr>
                                <w:rFonts w:ascii="Arial Rounded MT Bold" w:eastAsia="SimSun" w:hAnsi="Arial Rounded MT Bold"/>
                                <w:b/>
                                <w:color w:val="0070C0"/>
                                <w:sz w:val="72"/>
                                <w:szCs w:val="80"/>
                                <w14:textOutline w14:w="11112" w14:cap="flat" w14:cmpd="sng" w14:algn="ctr">
                                  <w14:solidFill>
                                    <w14:srgbClr w14:val="000000"/>
                                  </w14:solidFill>
                                  <w14:prstDash w14:val="solid"/>
                                  <w14:round/>
                                </w14:textOutline>
                              </w:rPr>
                              <w:t>&amp; After-School Club</w:t>
                            </w:r>
                          </w:p>
                          <w:p w14:paraId="7DB8AECD" w14:textId="77777777" w:rsidR="003E5FA2" w:rsidRPr="003E5FA2" w:rsidRDefault="003E5FA2" w:rsidP="003E5FA2">
                            <w:pPr>
                              <w:spacing w:after="120"/>
                              <w:ind w:right="284"/>
                              <w:jc w:val="center"/>
                              <w:rPr>
                                <w:rFonts w:ascii="Arial" w:eastAsia="SimSun" w:hAnsi="Arial" w:cs="Arial"/>
                                <w:b/>
                                <w:color w:val="F7CAAC"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28AAF" id="Text Box 29" o:spid="_x0000_s1027" type="#_x0000_t202" style="position:absolute;margin-left:0;margin-top:11.4pt;width:562.8pt;height:448.6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SEEgIAACsEAAAOAAAAZHJzL2Uyb0RvYy54bWysU8lu2zAQvRfoPxC817IML41gOXATuChg&#10;JAGcImeaIi0CIoclaUvu13dIeWvaU9ELNZwZzfLe4/y+0w05COcVmJLmgyElwnColNmV9Pvr6tNn&#10;SnxgpmINGFHSo/D0fvHxw7y1hRhBDU0lHMEixhetLWkdgi2yzPNaaOYHYIXBoASnWcCr22WVYy1W&#10;1002Gg6nWQuusg648B69j32QLlJ9KQUPz1J6EUhTUpwtpNOlcxvPbDFnxc4xWyt+GoP9wxSaKYNN&#10;L6UeWWBk79QfpbTiDjzIMOCgM5BScZF2wG3y4bttNjWzIu2C4Hh7gcn/v7L86bCxL46E7gt0SGAE&#10;pLW+8OiM+3TS6fjFSQnGEcLjBTbRBcLROcvHs8kUQxxjk+ndbJxPY53s+rt1PnwVoEk0SuqQlwQX&#10;O6x96FPPKbGbgZVqmsRNY35zYM3oya4zRit0246o6mb+LVRHXMtBz7i3fKWw9Zr58MIcUozjomzD&#10;Mx6ygbakcLIoqcH9/Js/5iPyGKWkRcmU1P/YMycoab4Z5OQuH4+jxtJlPJmN8OJuI9vbiNnrB0BV&#10;5vhALE9mzA/N2ZQO9Buqexm7YogZjr1LGs7mQ+iFjK+Di+UyJaGqLAtrs7E8lo7YRWBfuzfm7An9&#10;gMQ9wVlcrHhHQp/bo77cB5AqMRRx7lE9wY+KTByfXk+U/O09ZV3f+OIXAAAA//8DAFBLAwQUAAYA&#10;CAAAACEAf/0/OtsAAAAIAQAADwAAAGRycy9kb3ducmV2LnhtbEyPwU7DMBBE70j8g7VI3KjdiFY0&#10;zaZCIK4gWkDqzY23SUS8jmK3CX/P9gTH0Yxm3hSbyXfqTENsAyPMZwYUcRVcyzXCx+7l7gFUTJad&#10;7QITwg9F2JTXV4XNXRj5nc7bVCsp4ZhbhCalPtc6Vg15G2ehJxbvGAZvk8ih1m6wo5T7TmfGLLW3&#10;LctCY3t6aqj63p48wufrcf91b97qZ7/oxzAZzX6lEW9vpsc1qERT+gvDBV/QoRSmQzixi6pDkCMJ&#10;IcuE/+LOs8US1AFhJbOgy0L/P1D+AgAA//8DAFBLAQItABQABgAIAAAAIQC2gziS/gAAAOEBAAAT&#10;AAAAAAAAAAAAAAAAAAAAAABbQ29udGVudF9UeXBlc10ueG1sUEsBAi0AFAAGAAgAAAAhADj9If/W&#10;AAAAlAEAAAsAAAAAAAAAAAAAAAAALwEAAF9yZWxzLy5yZWxzUEsBAi0AFAAGAAgAAAAhAPEcNIQS&#10;AgAAKwQAAA4AAAAAAAAAAAAAAAAALgIAAGRycy9lMm9Eb2MueG1sUEsBAi0AFAAGAAgAAAAhAH/9&#10;PzrbAAAACAEAAA8AAAAAAAAAAAAAAAAAbAQAAGRycy9kb3ducmV2LnhtbFBLBQYAAAAABAAEAPMA&#10;AAB0BQAAAAA=&#10;" filled="f" stroked="f">
                <v:textbox>
                  <w:txbxContent>
                    <w:p w14:paraId="1B1956FF" w14:textId="77777777" w:rsidR="00A6160E" w:rsidRPr="00A6160E" w:rsidRDefault="003E5FA2" w:rsidP="008D3AD2">
                      <w:pPr>
                        <w:spacing w:after="120" w:line="276" w:lineRule="auto"/>
                        <w:ind w:right="284"/>
                        <w:jc w:val="center"/>
                        <w:rPr>
                          <w:rFonts w:ascii="Arial" w:eastAsia="SimSun" w:hAnsi="Arial" w:cs="Arial"/>
                          <w:b/>
                          <w:color w:val="002060"/>
                          <w:sz w:val="96"/>
                          <w:szCs w:val="80"/>
                          <w14:textOutline w14:w="11112" w14:cap="flat" w14:cmpd="sng" w14:algn="ctr">
                            <w14:solidFill>
                              <w14:srgbClr w14:val="000000"/>
                            </w14:solidFill>
                            <w14:prstDash w14:val="solid"/>
                            <w14:round/>
                          </w14:textOutline>
                        </w:rPr>
                      </w:pPr>
                      <w:r w:rsidRPr="00A6160E">
                        <w:rPr>
                          <w:rFonts w:ascii="Arial" w:eastAsia="SimSun" w:hAnsi="Arial" w:cs="Arial"/>
                          <w:b/>
                          <w:color w:val="002060"/>
                          <w:sz w:val="96"/>
                          <w:szCs w:val="80"/>
                          <w14:textOutline w14:w="11112" w14:cap="flat" w14:cmpd="sng" w14:algn="ctr">
                            <w14:solidFill>
                              <w14:srgbClr w14:val="000000"/>
                            </w14:solidFill>
                            <w14:prstDash w14:val="solid"/>
                            <w14:round/>
                          </w14:textOutline>
                        </w:rPr>
                        <w:t>Wrap around care Parent/Carer Induction Pack</w:t>
                      </w:r>
                    </w:p>
                    <w:p w14:paraId="362B2EDB" w14:textId="77777777" w:rsidR="003E5FA2" w:rsidRPr="00A6160E" w:rsidRDefault="003E5FA2" w:rsidP="003E5FA2">
                      <w:pPr>
                        <w:spacing w:before="400" w:after="400"/>
                        <w:jc w:val="center"/>
                        <w:rPr>
                          <w:rFonts w:ascii="Arial Rounded MT Bold" w:eastAsia="SimSun" w:hAnsi="Arial Rounded MT Bold"/>
                          <w:b/>
                          <w:color w:val="0070C0"/>
                          <w:sz w:val="72"/>
                          <w:szCs w:val="80"/>
                          <w14:textOutline w14:w="11112" w14:cap="flat" w14:cmpd="sng" w14:algn="ctr">
                            <w14:solidFill>
                              <w14:srgbClr w14:val="000000"/>
                            </w14:solidFill>
                            <w14:prstDash w14:val="solid"/>
                            <w14:round/>
                          </w14:textOutline>
                        </w:rPr>
                      </w:pPr>
                      <w:r w:rsidRPr="00A6160E">
                        <w:rPr>
                          <w:rFonts w:ascii="Arial Rounded MT Bold" w:eastAsia="SimSun" w:hAnsi="Arial Rounded MT Bold"/>
                          <w:b/>
                          <w:color w:val="0070C0"/>
                          <w:sz w:val="72"/>
                          <w:szCs w:val="80"/>
                          <w14:textOutline w14:w="11112" w14:cap="flat" w14:cmpd="sng" w14:algn="ctr">
                            <w14:solidFill>
                              <w14:srgbClr w14:val="000000"/>
                            </w14:solidFill>
                            <w14:prstDash w14:val="solid"/>
                            <w14:round/>
                          </w14:textOutline>
                        </w:rPr>
                        <w:t xml:space="preserve">Eager Beavers </w:t>
                      </w:r>
                    </w:p>
                    <w:p w14:paraId="31B16692" w14:textId="77777777" w:rsidR="003E5FA2" w:rsidRPr="00A6160E" w:rsidRDefault="00A6160E" w:rsidP="003E5FA2">
                      <w:pPr>
                        <w:spacing w:before="400" w:after="400"/>
                        <w:jc w:val="center"/>
                        <w:rPr>
                          <w:rFonts w:ascii="Arial Rounded MT Bold" w:eastAsia="SimSun" w:hAnsi="Arial Rounded MT Bold"/>
                          <w:b/>
                          <w:color w:val="0070C0"/>
                          <w:sz w:val="72"/>
                          <w:szCs w:val="80"/>
                          <w14:textOutline w14:w="11112" w14:cap="flat" w14:cmpd="sng" w14:algn="ctr">
                            <w14:solidFill>
                              <w14:srgbClr w14:val="000000"/>
                            </w14:solidFill>
                            <w14:prstDash w14:val="solid"/>
                            <w14:round/>
                          </w14:textOutline>
                        </w:rPr>
                      </w:pPr>
                      <w:r>
                        <w:rPr>
                          <w:rFonts w:ascii="Arial Rounded MT Bold" w:eastAsia="SimSun" w:hAnsi="Arial Rounded MT Bold"/>
                          <w:b/>
                          <w:color w:val="0070C0"/>
                          <w:sz w:val="72"/>
                          <w:szCs w:val="80"/>
                          <w14:textOutline w14:w="11112" w14:cap="flat" w14:cmpd="sng" w14:algn="ctr">
                            <w14:solidFill>
                              <w14:srgbClr w14:val="000000"/>
                            </w14:solidFill>
                            <w14:prstDash w14:val="solid"/>
                            <w14:round/>
                          </w14:textOutline>
                        </w:rPr>
                        <w:t xml:space="preserve">Breakfast </w:t>
                      </w:r>
                      <w:r w:rsidR="003E5FA2" w:rsidRPr="00A6160E">
                        <w:rPr>
                          <w:rFonts w:ascii="Arial Rounded MT Bold" w:eastAsia="SimSun" w:hAnsi="Arial Rounded MT Bold"/>
                          <w:b/>
                          <w:color w:val="0070C0"/>
                          <w:sz w:val="72"/>
                          <w:szCs w:val="80"/>
                          <w14:textOutline w14:w="11112" w14:cap="flat" w14:cmpd="sng" w14:algn="ctr">
                            <w14:solidFill>
                              <w14:srgbClr w14:val="000000"/>
                            </w14:solidFill>
                            <w14:prstDash w14:val="solid"/>
                            <w14:round/>
                          </w14:textOutline>
                        </w:rPr>
                        <w:t>&amp; After-School Club</w:t>
                      </w:r>
                    </w:p>
                    <w:p w14:paraId="7DB8AECD" w14:textId="77777777" w:rsidR="003E5FA2" w:rsidRPr="003E5FA2" w:rsidRDefault="003E5FA2" w:rsidP="003E5FA2">
                      <w:pPr>
                        <w:spacing w:after="120"/>
                        <w:ind w:right="284"/>
                        <w:jc w:val="center"/>
                        <w:rPr>
                          <w:rFonts w:ascii="Arial" w:eastAsia="SimSun" w:hAnsi="Arial" w:cs="Arial"/>
                          <w:b/>
                          <w:color w:val="F7CAAC" w:themeColor="accent2" w:themeTint="66"/>
                          <w:sz w:val="72"/>
                          <w:szCs w:val="72"/>
                          <w14:textOutline w14:w="11112" w14:cap="flat" w14:cmpd="sng" w14:algn="ctr">
                            <w14:solidFill>
                              <w14:schemeClr w14:val="accent2"/>
                            </w14:solidFill>
                            <w14:prstDash w14:val="solid"/>
                            <w14:round/>
                          </w14:textOutline>
                        </w:rPr>
                      </w:pPr>
                    </w:p>
                  </w:txbxContent>
                </v:textbox>
                <w10:wrap anchorx="margin"/>
              </v:shape>
            </w:pict>
          </mc:Fallback>
        </mc:AlternateContent>
      </w:r>
    </w:p>
    <w:p w14:paraId="663549C8" w14:textId="77777777" w:rsidR="0010371D" w:rsidRDefault="0010371D" w:rsidP="00492B3B">
      <w:pPr>
        <w:spacing w:before="400" w:after="400"/>
        <w:jc w:val="center"/>
        <w:rPr>
          <w:rFonts w:eastAsia="SimSun"/>
          <w:sz w:val="80"/>
          <w:szCs w:val="80"/>
        </w:rPr>
      </w:pPr>
    </w:p>
    <w:p w14:paraId="255C5B18" w14:textId="77777777" w:rsidR="003E5FA2" w:rsidRDefault="00B4379C" w:rsidP="00492B3B">
      <w:pPr>
        <w:spacing w:before="400" w:after="400"/>
        <w:jc w:val="center"/>
        <w:rPr>
          <w:rFonts w:eastAsia="SimSun"/>
          <w:sz w:val="80"/>
          <w:szCs w:val="80"/>
        </w:rPr>
      </w:pPr>
      <w:r>
        <w:rPr>
          <w:noProof/>
          <w:lang w:eastAsia="en-GB"/>
        </w:rPr>
        <w:drawing>
          <wp:anchor distT="0" distB="0" distL="114300" distR="114300" simplePos="0" relativeHeight="251696128" behindDoc="0" locked="0" layoutInCell="1" allowOverlap="1" wp14:anchorId="12B9F1F7" wp14:editId="0284567E">
            <wp:simplePos x="0" y="0"/>
            <wp:positionH relativeFrom="margin">
              <wp:posOffset>5545251</wp:posOffset>
            </wp:positionH>
            <wp:positionV relativeFrom="paragraph">
              <wp:posOffset>209322</wp:posOffset>
            </wp:positionV>
            <wp:extent cx="1326382" cy="1326382"/>
            <wp:effectExtent l="0" t="0" r="7620" b="7620"/>
            <wp:wrapNone/>
            <wp:docPr id="193" name="Picture 193" descr="Stream Campione Campione Olé Olé Olé by Barford Primary | Listen online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eam Campione Campione Olé Olé Olé by Barford Primary | Listen online for  free on SoundCloud"/>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0" b="100000" l="0" r="100000">
                                  <a14:foregroundMark x1="31000" y1="70400" x2="79400" y2="3800"/>
                                  <a14:foregroundMark x1="67800" y1="49800" x2="37400" y2="22400"/>
                                  <a14:foregroundMark x1="33000" y1="20600" x2="45000" y2="65600"/>
                                  <a14:foregroundMark x1="28800" y1="27000" x2="31800" y2="53200"/>
                                  <a14:foregroundMark x1="22400" y1="21800" x2="25800" y2="30000"/>
                                  <a14:foregroundMark x1="22400" y1="40800" x2="49800" y2="72200"/>
                                  <a14:foregroundMark x1="49800" y1="72200" x2="70000" y2="41600"/>
                                  <a14:foregroundMark x1="70400" y1="56200" x2="69600" y2="22800"/>
                                  <a14:foregroundMark x1="69600" y1="22800" x2="51000" y2="60600"/>
                                  <a14:foregroundMark x1="22800" y1="51000" x2="39400" y2="59600"/>
                                  <a14:foregroundMark x1="60600" y1="65200" x2="76400" y2="18800"/>
                                  <a14:foregroundMark x1="76000" y1="37000" x2="75600" y2="56600"/>
                                  <a14:foregroundMark x1="24800" y1="15400" x2="61800" y2="9800"/>
                                  <a14:foregroundMark x1="61800" y1="9800" x2="53200" y2="37800"/>
                                  <a14:foregroundMark x1="39400" y1="19400" x2="71600" y2="23200"/>
                                  <a14:foregroundMark x1="59200" y1="15800" x2="56600" y2="22800"/>
                                  <a14:foregroundMark x1="49800" y1="32200" x2="66000" y2="17600"/>
                                  <a14:foregroundMark x1="26600" y1="14600" x2="49000" y2="21400"/>
                                  <a14:foregroundMark x1="26200" y1="9400" x2="24800" y2="30000"/>
                                  <a14:foregroundMark x1="15800" y1="91400" x2="53200" y2="85800"/>
                                  <a14:foregroundMark x1="70400" y1="87200" x2="80600" y2="91800"/>
                                  <a14:foregroundMark x1="85800" y1="92200" x2="22800" y2="86200"/>
                                  <a14:foregroundMark x1="12000" y1="79800" x2="15800" y2="91800"/>
                                  <a14:foregroundMark x1="15800" y1="91800" x2="9000" y2="78600"/>
                                  <a14:foregroundMark x1="9000" y1="78600" x2="12000" y2="94000"/>
                                  <a14:foregroundMark x1="12000" y1="94000" x2="24400" y2="93200"/>
                                  <a14:foregroundMark x1="13800" y1="76800" x2="15400" y2="81200"/>
                                  <a14:foregroundMark x1="40400" y1="84200" x2="88400" y2="89800"/>
                                  <a14:foregroundMark x1="88400" y1="89800" x2="85800" y2="75600"/>
                                  <a14:foregroundMark x1="88800" y1="75200" x2="90600" y2="89200"/>
                                  <a14:foregroundMark x1="79400" y1="94000" x2="89200" y2="94800"/>
                                  <a14:foregroundMark x1="51600" y1="23200" x2="51600" y2="334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26382" cy="13263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1008" behindDoc="0" locked="0" layoutInCell="1" allowOverlap="1" wp14:anchorId="29F6D75F" wp14:editId="7DB128CF">
            <wp:simplePos x="0" y="0"/>
            <wp:positionH relativeFrom="margin">
              <wp:posOffset>-224287</wp:posOffset>
            </wp:positionH>
            <wp:positionV relativeFrom="paragraph">
              <wp:posOffset>267742</wp:posOffset>
            </wp:positionV>
            <wp:extent cx="1326382" cy="1326382"/>
            <wp:effectExtent l="0" t="0" r="7620" b="7620"/>
            <wp:wrapNone/>
            <wp:docPr id="30" name="Picture 30" descr="Stream Campione Campione Olé Olé Olé by Barford Primary | Listen online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eam Campione Campione Olé Olé Olé by Barford Primary | Listen online for  free on SoundCloud"/>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0" b="100000" l="0" r="100000">
                                  <a14:foregroundMark x1="31000" y1="70400" x2="79400" y2="3800"/>
                                  <a14:foregroundMark x1="67800" y1="49800" x2="37400" y2="22400"/>
                                  <a14:foregroundMark x1="33000" y1="20600" x2="45000" y2="65600"/>
                                  <a14:foregroundMark x1="28800" y1="27000" x2="31800" y2="53200"/>
                                  <a14:foregroundMark x1="22400" y1="21800" x2="25800" y2="30000"/>
                                  <a14:foregroundMark x1="22400" y1="40800" x2="49800" y2="72200"/>
                                  <a14:foregroundMark x1="49800" y1="72200" x2="70000" y2="41600"/>
                                  <a14:foregroundMark x1="70400" y1="56200" x2="69600" y2="22800"/>
                                  <a14:foregroundMark x1="69600" y1="22800" x2="51000" y2="60600"/>
                                  <a14:foregroundMark x1="22800" y1="51000" x2="39400" y2="59600"/>
                                  <a14:foregroundMark x1="60600" y1="65200" x2="76400" y2="18800"/>
                                  <a14:foregroundMark x1="76000" y1="37000" x2="75600" y2="56600"/>
                                  <a14:foregroundMark x1="24800" y1="15400" x2="61800" y2="9800"/>
                                  <a14:foregroundMark x1="61800" y1="9800" x2="53200" y2="37800"/>
                                  <a14:foregroundMark x1="39400" y1="19400" x2="71600" y2="23200"/>
                                  <a14:foregroundMark x1="59200" y1="15800" x2="56600" y2="22800"/>
                                  <a14:foregroundMark x1="49800" y1="32200" x2="66000" y2="17600"/>
                                  <a14:foregroundMark x1="26600" y1="14600" x2="49000" y2="21400"/>
                                  <a14:foregroundMark x1="26200" y1="9400" x2="24800" y2="30000"/>
                                  <a14:foregroundMark x1="15800" y1="91400" x2="53200" y2="85800"/>
                                  <a14:foregroundMark x1="70400" y1="87200" x2="80600" y2="91800"/>
                                  <a14:foregroundMark x1="85800" y1="92200" x2="22800" y2="86200"/>
                                  <a14:foregroundMark x1="12000" y1="79800" x2="15800" y2="91800"/>
                                  <a14:foregroundMark x1="15800" y1="91800" x2="9000" y2="78600"/>
                                  <a14:foregroundMark x1="9000" y1="78600" x2="12000" y2="94000"/>
                                  <a14:foregroundMark x1="12000" y1="94000" x2="24400" y2="93200"/>
                                  <a14:foregroundMark x1="13800" y1="76800" x2="15400" y2="81200"/>
                                  <a14:foregroundMark x1="40400" y1="84200" x2="88400" y2="89800"/>
                                  <a14:foregroundMark x1="88400" y1="89800" x2="85800" y2="75600"/>
                                  <a14:foregroundMark x1="88800" y1="75200" x2="90600" y2="89200"/>
                                  <a14:foregroundMark x1="79400" y1="94000" x2="89200" y2="94800"/>
                                  <a14:foregroundMark x1="51600" y1="23200" x2="51600" y2="334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26382" cy="13263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F6E99" w14:textId="77777777" w:rsidR="003E5FA2" w:rsidRDefault="003E5FA2" w:rsidP="00492B3B">
      <w:pPr>
        <w:spacing w:before="400" w:after="400"/>
        <w:jc w:val="center"/>
        <w:rPr>
          <w:rFonts w:eastAsia="SimSun"/>
          <w:sz w:val="80"/>
          <w:szCs w:val="80"/>
        </w:rPr>
      </w:pPr>
    </w:p>
    <w:p w14:paraId="47E2DD57" w14:textId="77777777" w:rsidR="003E5FA2" w:rsidRDefault="003E5FA2" w:rsidP="00492B3B">
      <w:pPr>
        <w:spacing w:before="400" w:after="400"/>
        <w:jc w:val="center"/>
        <w:rPr>
          <w:rFonts w:eastAsia="SimSun"/>
          <w:sz w:val="80"/>
          <w:szCs w:val="80"/>
        </w:rPr>
      </w:pPr>
    </w:p>
    <w:p w14:paraId="655232D0" w14:textId="77777777" w:rsidR="003E5FA2" w:rsidRDefault="003E5FA2" w:rsidP="00492B3B">
      <w:pPr>
        <w:spacing w:before="400" w:after="400"/>
        <w:jc w:val="center"/>
        <w:rPr>
          <w:rFonts w:eastAsia="SimSun"/>
          <w:sz w:val="80"/>
          <w:szCs w:val="80"/>
        </w:rPr>
      </w:pPr>
    </w:p>
    <w:p w14:paraId="1D743818" w14:textId="77777777" w:rsidR="003E5FA2" w:rsidRDefault="003E5FA2" w:rsidP="00492B3B">
      <w:pPr>
        <w:spacing w:before="400" w:after="400"/>
        <w:jc w:val="center"/>
        <w:rPr>
          <w:rFonts w:eastAsia="SimSun"/>
          <w:sz w:val="80"/>
          <w:szCs w:val="80"/>
        </w:rPr>
      </w:pPr>
      <w:r>
        <w:rPr>
          <w:noProof/>
          <w:lang w:eastAsia="en-GB"/>
        </w:rPr>
        <w:drawing>
          <wp:anchor distT="0" distB="0" distL="114300" distR="114300" simplePos="0" relativeHeight="251678720" behindDoc="0" locked="0" layoutInCell="1" allowOverlap="1" wp14:anchorId="1077811E" wp14:editId="09B1E983">
            <wp:simplePos x="0" y="0"/>
            <wp:positionH relativeFrom="margin">
              <wp:posOffset>3766820</wp:posOffset>
            </wp:positionH>
            <wp:positionV relativeFrom="paragraph">
              <wp:posOffset>734060</wp:posOffset>
            </wp:positionV>
            <wp:extent cx="3502602" cy="3424767"/>
            <wp:effectExtent l="0" t="0" r="0" b="0"/>
            <wp:wrapNone/>
            <wp:docPr id="27" name="Picture 27" descr="Beaver Cartoon png download - 1602*1565 - Free Transparent Beaver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ver Cartoon png download - 1602*1565 - Free Transparent Beaver png  Download. - CleanPNG / Kiss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795" b="99773" l="0" r="100000">
                                  <a14:foregroundMark x1="37111" y1="58636" x2="54222" y2="56705"/>
                                  <a14:foregroundMark x1="42444" y1="65227" x2="48444" y2="70000"/>
                                  <a14:foregroundMark x1="39556" y1="57955" x2="51222" y2="62614"/>
                                  <a14:foregroundMark x1="49000" y1="60114" x2="39667" y2="50341"/>
                                  <a14:foregroundMark x1="36667" y1="37273" x2="33111" y2="20341"/>
                                  <a14:foregroundMark x1="37000" y1="28295" x2="44667" y2="25341"/>
                                  <a14:foregroundMark x1="39556" y1="31250" x2="29889" y2="36250"/>
                                  <a14:foregroundMark x1="29889" y1="36250" x2="39889" y2="32841"/>
                                  <a14:foregroundMark x1="39889" y1="32841" x2="47222" y2="29773"/>
                                  <a14:foregroundMark x1="47222" y1="29773" x2="47222" y2="29773"/>
                                  <a14:foregroundMark x1="47222" y1="29773" x2="47222" y2="29773"/>
                                  <a14:foregroundMark x1="65222" y1="26023" x2="52444" y2="27727"/>
                                  <a14:foregroundMark x1="54667" y1="22500" x2="65000" y2="24773"/>
                                  <a14:foregroundMark x1="65000" y1="24773" x2="66889" y2="36818"/>
                                  <a14:foregroundMark x1="34444" y1="58523" x2="60111" y2="48636"/>
                                  <a14:foregroundMark x1="53222" y1="33636" x2="67889" y2="30795"/>
                                  <a14:foregroundMark x1="59333" y1="20000" x2="68333" y2="26250"/>
                                  <a14:foregroundMark x1="68333" y1="26250" x2="61889" y2="4090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502602" cy="34247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6912" behindDoc="1" locked="0" layoutInCell="1" allowOverlap="1" wp14:anchorId="64D7A78B" wp14:editId="40437F40">
                <wp:simplePos x="0" y="0"/>
                <wp:positionH relativeFrom="column">
                  <wp:posOffset>3651250</wp:posOffset>
                </wp:positionH>
                <wp:positionV relativeFrom="paragraph">
                  <wp:posOffset>566420</wp:posOffset>
                </wp:positionV>
                <wp:extent cx="3779520" cy="3802380"/>
                <wp:effectExtent l="0" t="0" r="0" b="7620"/>
                <wp:wrapNone/>
                <wp:docPr id="28" name="Oval 28"/>
                <wp:cNvGraphicFramePr/>
                <a:graphic xmlns:a="http://schemas.openxmlformats.org/drawingml/2006/main">
                  <a:graphicData uri="http://schemas.microsoft.com/office/word/2010/wordprocessingShape">
                    <wps:wsp>
                      <wps:cNvSpPr/>
                      <wps:spPr>
                        <a:xfrm>
                          <a:off x="0" y="0"/>
                          <a:ext cx="3779520" cy="3802380"/>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A84B59" id="Oval 28" o:spid="_x0000_s1026" style="position:absolute;margin-left:287.5pt;margin-top:44.6pt;width:297.6pt;height:299.4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PhkQIAAIYFAAAOAAAAZHJzL2Uyb0RvYy54bWysVG1v2yAQ/j5p/wHxfbXjpm9RnSpK1WlS&#10;1VZtp34mGGIk4BiQONmv34Edt1urfZgWKRi4u+deeO4ur3ZGk63wQYGt6eSopERYDo2y65p+f775&#10;ck5JiMw2TIMVNd2LQK/mnz9ddm4mKmhBN8ITBLFh1rmatjG6WVEE3grDwhE4YVEowRsW8ejXReNZ&#10;h+hGF1VZnhYd+MZ54CIEvL3uhXSe8aUUPN5LGUQkuqYYW8yrz+sqrcX8ks3WnrlW8SEM9g9RGKYs&#10;Oh2hrllkZOPVOyijuIcAMh5xMAVIqbjIOWA2k/KPbJ5a5kTOBYsT3Fim8P9g+d32wRPV1LTCl7LM&#10;4Bvdb5kmeMTadC7MUOXJPfjhFHCbEt1Jb9IXUyC7XM/9WE+xi4Tj5fHZ2cVJhWXnKDs+Lyv8J9Ti&#10;1dz5EL8KMCRtaiq0Vi6knNmMbW9D7LUPWuk6gFbNjdI6H/x6tdSeYMTovazK04OD39S0TcoWklmP&#10;mG6KlF2fT97FvRZJT9tHIbEmmEGVI8lsFKMfxrmwcdKLWtaI3v1Jib8hvdEiJ5sBE7JE/yP2AJCY&#10;/h67j3LQT6Yik3k0Lv8WWG88WmTPYONobJQF/xGAxqwGz73+oUh9aVKVVtDskTEe+lYKjt8ofLpb&#10;FuID89g7+Nw4D+I9LlJDV1MYdpS04H9+dJ/0kdIopaTDXqxp+LFhXlCiv1kk+8VkOk3Nmw/Tk7NE&#10;Kf9WsnorsRuzBKTDBCeP43mb9KM+bKUH84JjY5G8oohZjr5ryqM/HJaxnxE4eLhYLLIaNqxj8dY+&#10;OZ7AU1UTL593L8y7gb8RqX8Hh759x+FeN1laWGwiSJUJ/lrXod7Y7Jk4w2BK0+TtOWu9js/5LwAA&#10;AP//AwBQSwMEFAAGAAgAAAAhAMBO4aneAAAACwEAAA8AAABkcnMvZG93bnJldi54bWxMj81OwzAQ&#10;hO9IvIO1lbhRu5HahpBNhSohjiiFB3DjJU7rnxA7P7w97glus5rR7DflYbGGTTSEzjuEzVoAI9d4&#10;1bkW4fPj9TEHFqJ0ShrvCOGHAhyq+7tSFsrPrqbpFFuWSlwoJIKOsS84D40mK8Pa9+SS9+UHK2M6&#10;h5arQc6p3BqeCbHjVnYufdCyp6Om5noaLULWfoe3cQ7qaC7vsamDvvipRnxYLS/PwCIt8S8MN/yE&#10;DlViOvvRqcAMwna/TVsiQv6UAbsFNnuR1Blhl+cCeFXy/xuqXwAAAP//AwBQSwECLQAUAAYACAAA&#10;ACEAtoM4kv4AAADhAQAAEwAAAAAAAAAAAAAAAAAAAAAAW0NvbnRlbnRfVHlwZXNdLnhtbFBLAQIt&#10;ABQABgAIAAAAIQA4/SH/1gAAAJQBAAALAAAAAAAAAAAAAAAAAC8BAABfcmVscy8ucmVsc1BLAQIt&#10;ABQABgAIAAAAIQAtHMPhkQIAAIYFAAAOAAAAAAAAAAAAAAAAAC4CAABkcnMvZTJvRG9jLnhtbFBL&#10;AQItABQABgAIAAAAIQDATuGp3gAAAAsBAAAPAAAAAAAAAAAAAAAAAOsEAABkcnMvZG93bnJldi54&#10;bWxQSwUGAAAAAAQABADzAAAA9gUAAAAA&#10;" fillcolor="#002060" stroked="f" strokeweight="1pt">
                <v:stroke joinstyle="miter"/>
              </v:oval>
            </w:pict>
          </mc:Fallback>
        </mc:AlternateContent>
      </w:r>
    </w:p>
    <w:p w14:paraId="0E98C517" w14:textId="77777777" w:rsidR="003E5FA2" w:rsidRDefault="003E5FA2" w:rsidP="00492B3B">
      <w:pPr>
        <w:spacing w:before="400" w:after="400"/>
        <w:jc w:val="center"/>
        <w:rPr>
          <w:rFonts w:eastAsia="SimSun"/>
          <w:sz w:val="80"/>
          <w:szCs w:val="80"/>
        </w:rPr>
      </w:pPr>
    </w:p>
    <w:p w14:paraId="15CDCB11" w14:textId="77777777" w:rsidR="000A047F" w:rsidRPr="000A047F" w:rsidRDefault="00A6160E" w:rsidP="000A047F">
      <w:pPr>
        <w:spacing w:before="480" w:after="480"/>
        <w:jc w:val="center"/>
        <w:rPr>
          <w:rFonts w:eastAsia="SimSun"/>
          <w:sz w:val="20"/>
          <w:szCs w:val="20"/>
        </w:rPr>
      </w:pPr>
      <w:r>
        <w:rPr>
          <w:noProof/>
          <w:lang w:eastAsia="en-GB"/>
        </w:rPr>
        <w:drawing>
          <wp:anchor distT="0" distB="0" distL="114300" distR="114300" simplePos="0" relativeHeight="251685888" behindDoc="0" locked="0" layoutInCell="1" allowOverlap="1" wp14:anchorId="78758879" wp14:editId="50017C12">
            <wp:simplePos x="0" y="0"/>
            <wp:positionH relativeFrom="column">
              <wp:posOffset>1875361</wp:posOffset>
            </wp:positionH>
            <wp:positionV relativeFrom="paragraph">
              <wp:posOffset>151228</wp:posOffset>
            </wp:positionV>
            <wp:extent cx="724170" cy="768871"/>
            <wp:effectExtent l="0" t="0" r="0" b="0"/>
            <wp:wrapNone/>
            <wp:docPr id="9" name="Picture 9" descr="3rd PQM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rd PQM 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2727" cy="7779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eastAsia="en-GB"/>
        </w:rPr>
        <w:drawing>
          <wp:anchor distT="0" distB="0" distL="114300" distR="114300" simplePos="0" relativeHeight="251684864" behindDoc="0" locked="0" layoutInCell="1" allowOverlap="1" wp14:anchorId="6401B0F4" wp14:editId="2FEE687E">
            <wp:simplePos x="0" y="0"/>
            <wp:positionH relativeFrom="margin">
              <wp:align>center</wp:align>
            </wp:positionH>
            <wp:positionV relativeFrom="paragraph">
              <wp:posOffset>207945</wp:posOffset>
            </wp:positionV>
            <wp:extent cx="1051560" cy="701040"/>
            <wp:effectExtent l="0" t="0" r="0" b="3810"/>
            <wp:wrapNone/>
            <wp:docPr id="10" name="Picture 10" descr="finalHealthy-Schools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alHealthy-Schoolsv9"/>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foregroundMark x1="53333" y1="32727" x2="51515" y2="1818"/>
                                  <a14:foregroundMark x1="13333" y1="62727" x2="7879" y2="62727"/>
                                  <a14:foregroundMark x1="6667" y1="86364" x2="93939" y2="8272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5156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36" behindDoc="0" locked="0" layoutInCell="1" allowOverlap="1" wp14:anchorId="682B7A2B" wp14:editId="66FAC000">
            <wp:simplePos x="0" y="0"/>
            <wp:positionH relativeFrom="column">
              <wp:posOffset>725840</wp:posOffset>
            </wp:positionH>
            <wp:positionV relativeFrom="paragraph">
              <wp:posOffset>61072</wp:posOffset>
            </wp:positionV>
            <wp:extent cx="1161288" cy="967740"/>
            <wp:effectExtent l="0" t="0" r="1270" b="3810"/>
            <wp:wrapNone/>
            <wp:docPr id="7" name="Picture 7" descr="active mark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ve mark 20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1288"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FA2">
        <w:rPr>
          <w:rFonts w:ascii="Comic Sans MS" w:hAnsi="Comic Sans MS"/>
          <w:noProof/>
          <w:lang w:eastAsia="en-GB"/>
        </w:rPr>
        <w:drawing>
          <wp:anchor distT="0" distB="0" distL="114300" distR="114300" simplePos="0" relativeHeight="251680768" behindDoc="0" locked="0" layoutInCell="1" allowOverlap="1" wp14:anchorId="3CA4ADEC" wp14:editId="14B0FC1F">
            <wp:simplePos x="0" y="0"/>
            <wp:positionH relativeFrom="margin">
              <wp:posOffset>-213360</wp:posOffset>
            </wp:positionH>
            <wp:positionV relativeFrom="paragraph">
              <wp:posOffset>93980</wp:posOffset>
            </wp:positionV>
            <wp:extent cx="922020" cy="985914"/>
            <wp:effectExtent l="0" t="0" r="0" b="5080"/>
            <wp:wrapNone/>
            <wp:docPr id="6" name="Picture 6" descr="School Travel Pl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Travel Plans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2020" cy="985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3F823" w14:textId="77777777" w:rsidR="00B41FB5" w:rsidRDefault="000A047F" w:rsidP="000A047F">
      <w:r>
        <w:rPr>
          <w:rFonts w:ascii="Comic Sans MS" w:hAnsi="Comic Sans MS"/>
        </w:rPr>
        <w:t xml:space="preserve">    </w:t>
      </w:r>
      <w:r>
        <w:t xml:space="preserve">    </w:t>
      </w:r>
      <w:r>
        <w:rPr>
          <w:rFonts w:ascii="Arial" w:hAnsi="Arial" w:cs="Arial"/>
          <w:b/>
          <w:sz w:val="28"/>
          <w:szCs w:val="28"/>
        </w:rPr>
        <w:t xml:space="preserve">     </w:t>
      </w:r>
      <w:r>
        <w:t xml:space="preserve">      </w:t>
      </w:r>
      <w:r>
        <w:rPr>
          <w:rFonts w:ascii="Arial" w:hAnsi="Arial" w:cs="Arial"/>
          <w:b/>
          <w:sz w:val="28"/>
          <w:szCs w:val="28"/>
        </w:rPr>
        <w:t xml:space="preserve">    </w:t>
      </w:r>
      <w:r>
        <w:t xml:space="preserve">   </w:t>
      </w:r>
      <w:r>
        <w:rPr>
          <w:rFonts w:ascii="Arial" w:hAnsi="Arial" w:cs="Arial"/>
          <w:b/>
          <w:sz w:val="28"/>
          <w:szCs w:val="28"/>
        </w:rPr>
        <w:t xml:space="preserve"> </w:t>
      </w:r>
    </w:p>
    <w:p w14:paraId="34830998" w14:textId="77777777" w:rsidR="000A047F" w:rsidRPr="00B41FB5" w:rsidRDefault="000A047F" w:rsidP="00B41FB5">
      <w:pPr>
        <w:jc w:val="right"/>
      </w:pPr>
    </w:p>
    <w:p w14:paraId="2213CC82" w14:textId="77777777" w:rsidR="0010371D" w:rsidRDefault="003E5FA2" w:rsidP="0010371D">
      <w:pPr>
        <w:jc w:val="center"/>
        <w:rPr>
          <w:rFonts w:eastAsia="SimSun"/>
          <w:b/>
          <w:bCs/>
          <w:sz w:val="52"/>
          <w:szCs w:val="52"/>
        </w:rPr>
      </w:pPr>
      <w:r>
        <w:rPr>
          <w:noProof/>
          <w:lang w:eastAsia="en-GB"/>
        </w:rPr>
        <w:drawing>
          <wp:anchor distT="0" distB="0" distL="114300" distR="114300" simplePos="0" relativeHeight="251683840" behindDoc="0" locked="0" layoutInCell="1" allowOverlap="1" wp14:anchorId="64C4EC61" wp14:editId="71AD2B23">
            <wp:simplePos x="0" y="0"/>
            <wp:positionH relativeFrom="margin">
              <wp:posOffset>2346960</wp:posOffset>
            </wp:positionH>
            <wp:positionV relativeFrom="paragraph">
              <wp:posOffset>3810</wp:posOffset>
            </wp:positionV>
            <wp:extent cx="1125855" cy="533400"/>
            <wp:effectExtent l="0" t="0" r="0" b="0"/>
            <wp:wrapNone/>
            <wp:docPr id="11" name="Picture 11" descr="Silver-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ver-high 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585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lang w:eastAsia="en-GB"/>
        </w:rPr>
        <w:drawing>
          <wp:anchor distT="0" distB="0" distL="114300" distR="114300" simplePos="0" relativeHeight="251682816" behindDoc="0" locked="0" layoutInCell="1" allowOverlap="1" wp14:anchorId="1B5CDF1E" wp14:editId="54E8500C">
            <wp:simplePos x="0" y="0"/>
            <wp:positionH relativeFrom="column">
              <wp:posOffset>2432050</wp:posOffset>
            </wp:positionH>
            <wp:positionV relativeFrom="paragraph">
              <wp:posOffset>430530</wp:posOffset>
            </wp:positionV>
            <wp:extent cx="1021080" cy="495300"/>
            <wp:effectExtent l="0" t="0" r="762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7" cstate="print">
                      <a:extLst>
                        <a:ext uri="{28A0092B-C50C-407E-A947-70E740481C1C}">
                          <a14:useLocalDpi xmlns:a14="http://schemas.microsoft.com/office/drawing/2010/main" val="0"/>
                        </a:ext>
                      </a:extLst>
                    </a:blip>
                    <a:srcRect t="2209" b="2762"/>
                    <a:stretch>
                      <a:fillRect/>
                    </a:stretch>
                  </pic:blipFill>
                  <pic:spPr bwMode="auto">
                    <a:xfrm>
                      <a:off x="0" y="0"/>
                      <a:ext cx="102108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eastAsia="en-GB"/>
        </w:rPr>
        <w:drawing>
          <wp:anchor distT="0" distB="0" distL="114300" distR="114300" simplePos="0" relativeHeight="251681792" behindDoc="0" locked="0" layoutInCell="1" allowOverlap="1" wp14:anchorId="6F53C781" wp14:editId="7C199652">
            <wp:simplePos x="0" y="0"/>
            <wp:positionH relativeFrom="column">
              <wp:posOffset>1205230</wp:posOffset>
            </wp:positionH>
            <wp:positionV relativeFrom="paragraph">
              <wp:posOffset>158750</wp:posOffset>
            </wp:positionV>
            <wp:extent cx="1092518" cy="845820"/>
            <wp:effectExtent l="0" t="0" r="0" b="0"/>
            <wp:wrapNone/>
            <wp:docPr id="8" name="Picture 8" descr="sports mark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rts mark 20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2518"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n-GB"/>
        </w:rPr>
        <w:drawing>
          <wp:anchor distT="0" distB="0" distL="114300" distR="114300" simplePos="0" relativeHeight="251679744" behindDoc="0" locked="0" layoutInCell="1" allowOverlap="1" wp14:anchorId="7CA8CEBB" wp14:editId="730FE161">
            <wp:simplePos x="0" y="0"/>
            <wp:positionH relativeFrom="column">
              <wp:posOffset>-265430</wp:posOffset>
            </wp:positionH>
            <wp:positionV relativeFrom="paragraph">
              <wp:posOffset>410210</wp:posOffset>
            </wp:positionV>
            <wp:extent cx="1309255" cy="457200"/>
            <wp:effectExtent l="0" t="0" r="5715" b="0"/>
            <wp:wrapNone/>
            <wp:docPr id="5" name="Picture 5" descr="LETTERHEAD- LITTER 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 LITTER CHAR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925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96B38" w14:textId="77777777" w:rsidR="00CF7659" w:rsidRDefault="00234C34" w:rsidP="00CF7659">
      <w:pPr>
        <w:jc w:val="both"/>
        <w:rPr>
          <w:rFonts w:eastAsia="SimSun"/>
          <w:b/>
          <w:bCs/>
          <w:sz w:val="52"/>
          <w:szCs w:val="52"/>
        </w:rPr>
      </w:pPr>
      <w:r>
        <w:rPr>
          <w:noProof/>
          <w:lang w:eastAsia="en-GB"/>
        </w:rPr>
        <w:lastRenderedPageBreak/>
        <mc:AlternateContent>
          <mc:Choice Requires="wps">
            <w:drawing>
              <wp:anchor distT="0" distB="0" distL="114300" distR="114300" simplePos="0" relativeHeight="251699200" behindDoc="0" locked="0" layoutInCell="1" allowOverlap="1" wp14:anchorId="43463369" wp14:editId="772F0FA5">
                <wp:simplePos x="0" y="0"/>
                <wp:positionH relativeFrom="column">
                  <wp:posOffset>-167961</wp:posOffset>
                </wp:positionH>
                <wp:positionV relativeFrom="paragraph">
                  <wp:posOffset>301451</wp:posOffset>
                </wp:positionV>
                <wp:extent cx="6802734" cy="1818751"/>
                <wp:effectExtent l="19050" t="19050" r="17780" b="10160"/>
                <wp:wrapNone/>
                <wp:docPr id="195" name="Rounded Rectangle 195"/>
                <wp:cNvGraphicFramePr/>
                <a:graphic xmlns:a="http://schemas.openxmlformats.org/drawingml/2006/main">
                  <a:graphicData uri="http://schemas.microsoft.com/office/word/2010/wordprocessingShape">
                    <wps:wsp>
                      <wps:cNvSpPr/>
                      <wps:spPr>
                        <a:xfrm>
                          <a:off x="0" y="0"/>
                          <a:ext cx="6802734" cy="1818751"/>
                        </a:xfrm>
                        <a:prstGeom prst="roundRect">
                          <a:avLst/>
                        </a:prstGeom>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F70BB" w14:textId="77777777" w:rsidR="00234C34" w:rsidRPr="00234C34" w:rsidRDefault="00234C34" w:rsidP="00234C34">
                            <w:pPr>
                              <w:spacing w:before="120" w:after="120" w:line="360" w:lineRule="auto"/>
                              <w:ind w:left="720" w:right="720"/>
                              <w:jc w:val="center"/>
                              <w:rPr>
                                <w:rFonts w:ascii="Arial Nova Light" w:eastAsia="SimSun" w:hAnsi="Arial Nova Light" w:cs="Arial"/>
                                <w:sz w:val="32"/>
                                <w:szCs w:val="32"/>
                              </w:rPr>
                            </w:pPr>
                            <w:r w:rsidRPr="00234C34">
                              <w:rPr>
                                <w:rFonts w:ascii="Arial Nova Light" w:eastAsia="SimSun" w:hAnsi="Arial Nova Light" w:cs="Arial"/>
                                <w:sz w:val="32"/>
                                <w:szCs w:val="32"/>
                              </w:rPr>
                              <w:t>We would like to extend a warm welcome to you. We hope that this will be the start of a long and supportive partnership, based on trust between yourselves, your children and our Before &amp; After-School Club.</w:t>
                            </w:r>
                          </w:p>
                          <w:p w14:paraId="4974A92C" w14:textId="77777777" w:rsidR="00234C34" w:rsidRDefault="00234C34" w:rsidP="00234C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463369" id="Rounded Rectangle 195" o:spid="_x0000_s1028" style="position:absolute;left:0;text-align:left;margin-left:-13.25pt;margin-top:23.75pt;width:535.65pt;height:143.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sSkQIAAHYFAAAOAAAAZHJzL2Uyb0RvYy54bWysVE1v2zAMvQ/YfxB0X/2xpEmDOkXQosOA&#10;og3aDj0rshQbkEVNUmJnv36U7DhBV+wwzAdZEslH8onk9U3XKLIX1tWgC5pdpJQIzaGs9bagP17v&#10;v8wpcZ7pkinQoqAH4ejN8vOn69YsRA4VqFJYgiDaLVpT0Mp7s0gSxyvRMHcBRmgUSrAN83i026S0&#10;rEX0RiV5ml4mLdjSWODCOby964V0GfGlFNw/SemEJ6qgGJuPq43rJqzJ8pottpaZquZDGOwfomhY&#10;rdHpCHXHPCM7W/8B1dTcggPpLzg0CUhZcxFzwGyy9F02LxUzIuaC5Dgz0uT+Hyx/3L+YtUUaWuMW&#10;Drchi07aJvwxPtJFsg4jWaLzhOPl5TzNZ18nlHCUZfNsPptmgc7kZG6s898ENCRsCmphp8tnfJLI&#10;FNs/ON/rH/WCS6VJW9B8Pp1No5oDVZf3tVJB6Ox2c6ss2bPwnGmeXsYXRJdnanhSGuM4JRR3/qBE&#10;7+BZSFKXmELeewi1JkZYxrnQPutFFStF722a4jfkF6szWMRslUbAgCwxyhF7APgYu0970A+mIpbq&#10;aJz+LbDeeLSInkH70bipNdiPABRmNXju9Y8k9dQElny36ZCbQA1qhpsNlIe1JRb61nGG39f4mg/M&#10;+TWz2CvYVdj//gkXqQDfDoYdJRXYXx/dB30sYZRS0mLvFdT93DErKFHfNRb3VTaZhGaNh8l0luPB&#10;nks25xK9a24B6yHDSWN43AZ9r45baaF5wzGxCl5RxDRH3wXl3h4Pt76fCThouFitoho2qGH+Qb8Y&#10;HsADz6FQX7s3Zs1Q0h674RGOfcoW74q61w2WGlY7D7KOFX/idXgBbO5YSsMgCtPj/By1TuNy+RsA&#10;AP//AwBQSwMEFAAGAAgAAAAhAIAmbsrjAAAACwEAAA8AAABkcnMvZG93bnJldi54bWxMj9FKw0AQ&#10;Rd8F/2EZwRdpN03SqDGTUoSiKC3Y+gHbZEyCu7Mhu21jv97tkz4NwxzunFssRqPFkQbXWUaYTSMQ&#10;xJWtO24QPneryQMI5xXXSlsmhB9ysCivrwqV1/bEH3Tc+kaEEHa5Qmi973MpXdWSUW5qe+Jw+7KD&#10;UT6sQyPrQZ1CuNEyjqJMGtVx+NCqnp5bqr63B4Ownr+szOtbdtdv4nNyTpd69z7OEG9vxuUTCE+j&#10;/4Phoh/UoQxOe3vg2gmNMImzeUAR0vswL0CUpqHMHiFJkkeQZSH/dyh/AQAA//8DAFBLAQItABQA&#10;BgAIAAAAIQC2gziS/gAAAOEBAAATAAAAAAAAAAAAAAAAAAAAAABbQ29udGVudF9UeXBlc10ueG1s&#10;UEsBAi0AFAAGAAgAAAAhADj9If/WAAAAlAEAAAsAAAAAAAAAAAAAAAAALwEAAF9yZWxzLy5yZWxz&#10;UEsBAi0AFAAGAAgAAAAhAD0ZOxKRAgAAdgUAAA4AAAAAAAAAAAAAAAAALgIAAGRycy9lMm9Eb2Mu&#10;eG1sUEsBAi0AFAAGAAgAAAAhAIAmbsrjAAAACwEAAA8AAAAAAAAAAAAAAAAA6wQAAGRycy9kb3du&#10;cmV2LnhtbFBLBQYAAAAABAAEAPMAAAD7BQAAAAA=&#10;" fillcolor="#5b9bd5 [3204]" strokecolor="#002060" strokeweight="2.25pt">
                <v:stroke joinstyle="miter"/>
                <v:textbox>
                  <w:txbxContent>
                    <w:p w14:paraId="555F70BB" w14:textId="77777777" w:rsidR="00234C34" w:rsidRPr="00234C34" w:rsidRDefault="00234C34" w:rsidP="00234C34">
                      <w:pPr>
                        <w:spacing w:before="120" w:after="120" w:line="360" w:lineRule="auto"/>
                        <w:ind w:left="720" w:right="720"/>
                        <w:jc w:val="center"/>
                        <w:rPr>
                          <w:rFonts w:ascii="Arial Nova Light" w:eastAsia="SimSun" w:hAnsi="Arial Nova Light" w:cs="Arial"/>
                          <w:sz w:val="32"/>
                          <w:szCs w:val="32"/>
                        </w:rPr>
                      </w:pPr>
                      <w:r w:rsidRPr="00234C34">
                        <w:rPr>
                          <w:rFonts w:ascii="Arial Nova Light" w:eastAsia="SimSun" w:hAnsi="Arial Nova Light" w:cs="Arial"/>
                          <w:sz w:val="32"/>
                          <w:szCs w:val="32"/>
                        </w:rPr>
                        <w:t>We would like to extend a warm welcome to you. We hope that this will be the start of a long and supportive partnership, based on trust between yourselves, your children and our Before &amp; After-School Club.</w:t>
                      </w:r>
                    </w:p>
                    <w:p w14:paraId="4974A92C" w14:textId="77777777" w:rsidR="00234C34" w:rsidRDefault="00234C34" w:rsidP="00234C34">
                      <w:pPr>
                        <w:jc w:val="center"/>
                      </w:pPr>
                    </w:p>
                  </w:txbxContent>
                </v:textbox>
              </v:roundrect>
            </w:pict>
          </mc:Fallback>
        </mc:AlternateContent>
      </w:r>
      <w:r>
        <w:rPr>
          <w:noProof/>
          <w:lang w:eastAsia="en-GB"/>
        </w:rPr>
        <mc:AlternateContent>
          <mc:Choice Requires="wps">
            <w:drawing>
              <wp:anchor distT="0" distB="0" distL="114300" distR="114300" simplePos="0" relativeHeight="251698176" behindDoc="0" locked="0" layoutInCell="1" allowOverlap="1" wp14:anchorId="6378183D" wp14:editId="1146BA33">
                <wp:simplePos x="0" y="0"/>
                <wp:positionH relativeFrom="column">
                  <wp:posOffset>1771050</wp:posOffset>
                </wp:positionH>
                <wp:positionV relativeFrom="paragraph">
                  <wp:posOffset>-512466</wp:posOffset>
                </wp:positionV>
                <wp:extent cx="1828800" cy="182880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76D645" w14:textId="77777777" w:rsidR="00234C34" w:rsidRPr="00234C34" w:rsidRDefault="00234C34" w:rsidP="00234C34">
                            <w:pPr>
                              <w:jc w:val="center"/>
                              <w:rPr>
                                <w:rFonts w:ascii="Arial" w:eastAsia="SimSun" w:hAnsi="Arial" w:cs="Arial"/>
                                <w:b/>
                                <w:bCs/>
                                <w:color w:val="0070C0"/>
                                <w:sz w:val="96"/>
                                <w:szCs w:val="72"/>
                                <w14:textOutline w14:w="11112" w14:cap="flat" w14:cmpd="sng" w14:algn="ctr">
                                  <w14:solidFill>
                                    <w14:srgbClr w14:val="000000"/>
                                  </w14:solidFill>
                                  <w14:prstDash w14:val="solid"/>
                                  <w14:round/>
                                </w14:textOutline>
                              </w:rPr>
                            </w:pPr>
                            <w:r w:rsidRPr="00234C34">
                              <w:rPr>
                                <w:rFonts w:ascii="Arial" w:eastAsia="SimSun" w:hAnsi="Arial" w:cs="Arial"/>
                                <w:b/>
                                <w:bCs/>
                                <w:color w:val="0070C0"/>
                                <w:sz w:val="96"/>
                                <w:szCs w:val="72"/>
                                <w14:textOutline w14:w="11112" w14:cap="flat" w14:cmpd="sng" w14:algn="ctr">
                                  <w14:solidFill>
                                    <w14:srgbClr w14:val="000000"/>
                                  </w14:solidFill>
                                  <w14:prstDash w14:val="solid"/>
                                  <w14:round/>
                                </w14:textOutline>
                              </w:rPr>
                              <w:t>Welcome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78183D" id="Text Box 1" o:spid="_x0000_s1029" type="#_x0000_t202" style="position:absolute;left:0;text-align:left;margin-left:139.45pt;margin-top:-40.35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DZyOKD3gAAAAsBAAAPAAAAZHJzL2Rvd25yZXYueG1sTI/BTsMwDIbvSLxDZCRuW7LC2q40ndCA&#10;MzB4gKw1TWnjVE22FZ4ec4Kj/X/6/bnczm4QJ5xC50nDaqlAINW+6ajV8P72tMhBhGioMYMn1PCF&#10;AbbV5UVpisaf6RVP+9gKLqFQGA02xrGQMtQWnQlLPyJx9uEnZyKPUyubyZy53A0yUSqVznTEF6wZ&#10;cWex7vdHpyFX7rnvN8lLcLffq7XdPfjH8VPr66v5/g5ExDn+wfCrz+pQsdPBH6kJYtCQZPmGUQ2L&#10;XGUgmFinKW8OHKnsBmRVyv8/VD8AAAD//wMAUEsBAi0AFAAGAAgAAAAhALaDOJL+AAAA4QEAABMA&#10;AAAAAAAAAAAAAAAAAAAAAFtDb250ZW50X1R5cGVzXS54bWxQSwECLQAUAAYACAAAACEAOP0h/9YA&#10;AACUAQAACwAAAAAAAAAAAAAAAAAvAQAAX3JlbHMvLnJlbHNQSwECLQAUAAYACAAAACEAl8FqFQ4C&#10;AAApBAAADgAAAAAAAAAAAAAAAAAuAgAAZHJzL2Uyb0RvYy54bWxQSwECLQAUAAYACAAAACEA2cji&#10;g94AAAALAQAADwAAAAAAAAAAAAAAAABoBAAAZHJzL2Rvd25yZXYueG1sUEsFBgAAAAAEAAQA8wAA&#10;AHMFAAAAAA==&#10;" filled="f" stroked="f">
                <v:textbox style="mso-fit-shape-to-text:t">
                  <w:txbxContent>
                    <w:p w14:paraId="3A76D645" w14:textId="77777777" w:rsidR="00234C34" w:rsidRPr="00234C34" w:rsidRDefault="00234C34" w:rsidP="00234C34">
                      <w:pPr>
                        <w:jc w:val="center"/>
                        <w:rPr>
                          <w:rFonts w:ascii="Arial" w:eastAsia="SimSun" w:hAnsi="Arial" w:cs="Arial"/>
                          <w:b/>
                          <w:bCs/>
                          <w:color w:val="0070C0"/>
                          <w:sz w:val="96"/>
                          <w:szCs w:val="72"/>
                          <w14:textOutline w14:w="11112" w14:cap="flat" w14:cmpd="sng" w14:algn="ctr">
                            <w14:solidFill>
                              <w14:srgbClr w14:val="000000"/>
                            </w14:solidFill>
                            <w14:prstDash w14:val="solid"/>
                            <w14:round/>
                          </w14:textOutline>
                        </w:rPr>
                      </w:pPr>
                      <w:r w:rsidRPr="00234C34">
                        <w:rPr>
                          <w:rFonts w:ascii="Arial" w:eastAsia="SimSun" w:hAnsi="Arial" w:cs="Arial"/>
                          <w:b/>
                          <w:bCs/>
                          <w:color w:val="0070C0"/>
                          <w:sz w:val="96"/>
                          <w:szCs w:val="72"/>
                          <w14:textOutline w14:w="11112" w14:cap="flat" w14:cmpd="sng" w14:algn="ctr">
                            <w14:solidFill>
                              <w14:srgbClr w14:val="000000"/>
                            </w14:solidFill>
                            <w14:prstDash w14:val="solid"/>
                            <w14:round/>
                          </w14:textOutline>
                        </w:rPr>
                        <w:t>Welcome</w:t>
                      </w:r>
                    </w:p>
                  </w:txbxContent>
                </v:textbox>
              </v:shape>
            </w:pict>
          </mc:Fallback>
        </mc:AlternateContent>
      </w:r>
    </w:p>
    <w:p w14:paraId="54B334EF" w14:textId="77777777" w:rsidR="00CF7659" w:rsidRDefault="00CF7659" w:rsidP="005A5AAF">
      <w:pPr>
        <w:spacing w:before="120" w:after="120" w:line="360" w:lineRule="auto"/>
        <w:ind w:left="720" w:right="720"/>
        <w:jc w:val="both"/>
        <w:rPr>
          <w:rFonts w:eastAsia="SimSun"/>
          <w:sz w:val="32"/>
          <w:szCs w:val="32"/>
        </w:rPr>
      </w:pPr>
    </w:p>
    <w:p w14:paraId="7A029CBF" w14:textId="77777777" w:rsidR="00234C34" w:rsidRDefault="00234C34" w:rsidP="005A5AAF">
      <w:pPr>
        <w:spacing w:before="120" w:after="120" w:line="360" w:lineRule="auto"/>
        <w:ind w:left="720" w:right="720"/>
        <w:jc w:val="both"/>
        <w:rPr>
          <w:rFonts w:eastAsia="SimSun"/>
          <w:sz w:val="32"/>
          <w:szCs w:val="32"/>
        </w:rPr>
      </w:pPr>
    </w:p>
    <w:p w14:paraId="5144491E" w14:textId="77777777" w:rsidR="00234C34" w:rsidRDefault="00234C34" w:rsidP="005A5AAF">
      <w:pPr>
        <w:spacing w:before="120" w:after="120" w:line="360" w:lineRule="auto"/>
        <w:ind w:left="720" w:right="720"/>
        <w:jc w:val="both"/>
        <w:rPr>
          <w:rFonts w:eastAsia="SimSun"/>
          <w:sz w:val="32"/>
          <w:szCs w:val="32"/>
        </w:rPr>
      </w:pPr>
    </w:p>
    <w:p w14:paraId="43B5D5F2" w14:textId="77777777" w:rsidR="00234C34" w:rsidRDefault="00234C34" w:rsidP="005A5AAF">
      <w:pPr>
        <w:spacing w:before="120" w:after="120" w:line="360" w:lineRule="auto"/>
        <w:ind w:left="720" w:right="720"/>
        <w:jc w:val="both"/>
        <w:rPr>
          <w:rFonts w:eastAsia="SimSun"/>
          <w:sz w:val="32"/>
          <w:szCs w:val="32"/>
        </w:rPr>
      </w:pPr>
    </w:p>
    <w:p w14:paraId="31DD7AC8" w14:textId="77777777" w:rsidR="00234C34" w:rsidRDefault="00234C34" w:rsidP="005A5AAF">
      <w:pPr>
        <w:spacing w:before="120" w:after="120" w:line="360" w:lineRule="auto"/>
        <w:ind w:left="720" w:right="720"/>
        <w:jc w:val="both"/>
        <w:rPr>
          <w:rFonts w:eastAsia="SimSun"/>
          <w:sz w:val="32"/>
          <w:szCs w:val="32"/>
        </w:rPr>
      </w:pPr>
    </w:p>
    <w:p w14:paraId="18BC2AA4" w14:textId="77777777" w:rsidR="00234C34" w:rsidRDefault="00234C34" w:rsidP="005A5AAF">
      <w:pPr>
        <w:spacing w:before="120" w:after="120" w:line="360" w:lineRule="auto"/>
        <w:ind w:left="720" w:right="720"/>
        <w:jc w:val="both"/>
        <w:rPr>
          <w:rFonts w:eastAsia="SimSun"/>
          <w:sz w:val="32"/>
          <w:szCs w:val="32"/>
        </w:rPr>
      </w:pPr>
      <w:r>
        <w:rPr>
          <w:noProof/>
          <w:lang w:eastAsia="en-GB"/>
        </w:rPr>
        <mc:AlternateContent>
          <mc:Choice Requires="wps">
            <w:drawing>
              <wp:anchor distT="0" distB="0" distL="114300" distR="114300" simplePos="0" relativeHeight="251701248" behindDoc="0" locked="0" layoutInCell="1" allowOverlap="1" wp14:anchorId="6161E86E" wp14:editId="041E9CC1">
                <wp:simplePos x="0" y="0"/>
                <wp:positionH relativeFrom="column">
                  <wp:posOffset>2380957</wp:posOffset>
                </wp:positionH>
                <wp:positionV relativeFrom="paragraph">
                  <wp:posOffset>365858</wp:posOffset>
                </wp:positionV>
                <wp:extent cx="1828800" cy="1828800"/>
                <wp:effectExtent l="0" t="0" r="0" b="7620"/>
                <wp:wrapNone/>
                <wp:docPr id="196" name="Text Box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138B70" w14:textId="77777777" w:rsidR="00234C34" w:rsidRPr="00234C34" w:rsidRDefault="00234C34" w:rsidP="00234C34">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Aims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61E86E" id="Text Box 196" o:spid="_x0000_s1030" type="#_x0000_t202" style="position:absolute;left:0;text-align:left;margin-left:187.5pt;margin-top:28.8pt;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P2S3dzdAAAACgEAAA8AAABkcnMvZG93bnJldi54bWxMj81OwzAQhO9IvIO1SNyo05+4JcSpUIEz&#10;UHgAN17ikHgdxW4beHqWExx3ZjT7TbmdfC9OOMY2kIb5LAOBVAfbUqPh/e3pZgMiJkPW9IFQwxdG&#10;2FaXF6UpbDjTK572qRFcQrEwGlxKQyFlrB16E2dhQGLvI4zeJD7HRtrRnLnc93KRZUp60xJ/cGbA&#10;ncO62x+9hk3mn7vudvES/ep7nrvdQ3gcPrW+vpru70AknNJfGH7xGR0qZjqEI9koeg3Ldc5bkoZ8&#10;rUBwQKklCwd2VrkCWZXy/4TqBwAA//8DAFBLAQItABQABgAIAAAAIQC2gziS/gAAAOEBAAATAAAA&#10;AAAAAAAAAAAAAAAAAABbQ29udGVudF9UeXBlc10ueG1sUEsBAi0AFAAGAAgAAAAhADj9If/WAAAA&#10;lAEAAAsAAAAAAAAAAAAAAAAALwEAAF9yZWxzLy5yZWxzUEsBAi0AFAAGAAgAAAAhAKG2PnUNAgAA&#10;KQQAAA4AAAAAAAAAAAAAAAAALgIAAGRycy9lMm9Eb2MueG1sUEsBAi0AFAAGAAgAAAAhAP2S3dzd&#10;AAAACgEAAA8AAAAAAAAAAAAAAAAAZwQAAGRycy9kb3ducmV2LnhtbFBLBQYAAAAABAAEAPMAAABx&#10;BQAAAAA=&#10;" filled="f" stroked="f">
                <v:textbox style="mso-fit-shape-to-text:t">
                  <w:txbxContent>
                    <w:p w14:paraId="31138B70" w14:textId="77777777" w:rsidR="00234C34" w:rsidRPr="00234C34" w:rsidRDefault="00234C34" w:rsidP="00234C34">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Aims</w:t>
                      </w:r>
                    </w:p>
                  </w:txbxContent>
                </v:textbox>
              </v:shape>
            </w:pict>
          </mc:Fallback>
        </mc:AlternateContent>
      </w:r>
    </w:p>
    <w:p w14:paraId="05BCA335" w14:textId="77777777" w:rsidR="0010371D" w:rsidRDefault="00234C34" w:rsidP="005A5AAF">
      <w:pPr>
        <w:spacing w:before="120" w:after="120" w:line="360" w:lineRule="auto"/>
        <w:ind w:left="720" w:right="720"/>
        <w:jc w:val="both"/>
        <w:rPr>
          <w:rFonts w:eastAsia="SimSun"/>
          <w:sz w:val="32"/>
          <w:szCs w:val="32"/>
        </w:rPr>
      </w:pPr>
      <w:r>
        <w:rPr>
          <w:rFonts w:eastAsia="SimSun"/>
          <w:noProof/>
          <w:sz w:val="32"/>
          <w:szCs w:val="32"/>
          <w:lang w:eastAsia="en-GB"/>
        </w:rPr>
        <w:drawing>
          <wp:anchor distT="0" distB="0" distL="114300" distR="114300" simplePos="0" relativeHeight="251702272" behindDoc="0" locked="0" layoutInCell="1" allowOverlap="1" wp14:anchorId="257054F5" wp14:editId="6178015C">
            <wp:simplePos x="0" y="0"/>
            <wp:positionH relativeFrom="margin">
              <wp:align>right</wp:align>
            </wp:positionH>
            <wp:positionV relativeFrom="paragraph">
              <wp:posOffset>219318</wp:posOffset>
            </wp:positionV>
            <wp:extent cx="6551525" cy="5325627"/>
            <wp:effectExtent l="19050" t="0" r="59055" b="0"/>
            <wp:wrapNone/>
            <wp:docPr id="198" name="Diagram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30CDE2A0" w14:textId="77777777" w:rsidR="0010371D" w:rsidRDefault="0010371D" w:rsidP="00CF7659">
      <w:pPr>
        <w:ind w:left="720" w:right="720"/>
        <w:jc w:val="center"/>
        <w:rPr>
          <w:rFonts w:eastAsia="SimSun"/>
          <w:sz w:val="32"/>
          <w:szCs w:val="32"/>
        </w:rPr>
      </w:pPr>
    </w:p>
    <w:p w14:paraId="657BDAB5" w14:textId="77777777" w:rsidR="00234C34" w:rsidRDefault="00234C34" w:rsidP="00CF7659">
      <w:pPr>
        <w:ind w:left="720" w:right="720"/>
        <w:jc w:val="center"/>
        <w:rPr>
          <w:rFonts w:eastAsia="SimSun"/>
          <w:sz w:val="32"/>
          <w:szCs w:val="32"/>
        </w:rPr>
      </w:pPr>
    </w:p>
    <w:p w14:paraId="5B822FA3" w14:textId="77777777" w:rsidR="00234C34" w:rsidRDefault="00234C34" w:rsidP="00CF7659">
      <w:pPr>
        <w:ind w:left="720" w:right="720"/>
        <w:jc w:val="center"/>
        <w:rPr>
          <w:rFonts w:eastAsia="SimSun"/>
          <w:sz w:val="32"/>
          <w:szCs w:val="32"/>
        </w:rPr>
      </w:pPr>
    </w:p>
    <w:p w14:paraId="2C6A70E9" w14:textId="77777777" w:rsidR="00234C34" w:rsidRDefault="00234C34" w:rsidP="00CF7659">
      <w:pPr>
        <w:ind w:left="720" w:right="720"/>
        <w:jc w:val="center"/>
        <w:rPr>
          <w:rFonts w:eastAsia="SimSun"/>
          <w:sz w:val="32"/>
          <w:szCs w:val="32"/>
        </w:rPr>
      </w:pPr>
    </w:p>
    <w:p w14:paraId="0A7A5551" w14:textId="77777777" w:rsidR="00234C34" w:rsidRDefault="00234C34" w:rsidP="00CF7659">
      <w:pPr>
        <w:ind w:left="720" w:right="720"/>
        <w:jc w:val="center"/>
        <w:rPr>
          <w:rFonts w:eastAsia="SimSun"/>
          <w:sz w:val="32"/>
          <w:szCs w:val="32"/>
        </w:rPr>
      </w:pPr>
    </w:p>
    <w:p w14:paraId="1227C085" w14:textId="77777777" w:rsidR="00234C34" w:rsidRDefault="00234C34" w:rsidP="00CF7659">
      <w:pPr>
        <w:ind w:left="720" w:right="720"/>
        <w:jc w:val="center"/>
        <w:rPr>
          <w:rFonts w:eastAsia="SimSun"/>
          <w:sz w:val="32"/>
          <w:szCs w:val="32"/>
        </w:rPr>
      </w:pPr>
    </w:p>
    <w:p w14:paraId="1A117BB8" w14:textId="77777777" w:rsidR="00234C34" w:rsidRDefault="00234C34" w:rsidP="00CF7659">
      <w:pPr>
        <w:ind w:left="720" w:right="720"/>
        <w:jc w:val="center"/>
        <w:rPr>
          <w:rFonts w:eastAsia="SimSun"/>
          <w:b/>
          <w:bCs/>
          <w:sz w:val="40"/>
          <w:szCs w:val="40"/>
        </w:rPr>
      </w:pPr>
    </w:p>
    <w:p w14:paraId="2BC40DAC" w14:textId="77777777" w:rsidR="0010371D" w:rsidRDefault="0010371D" w:rsidP="00CF7659">
      <w:pPr>
        <w:ind w:left="720" w:right="720"/>
        <w:jc w:val="center"/>
        <w:rPr>
          <w:rFonts w:eastAsia="SimSun"/>
          <w:b/>
          <w:bCs/>
          <w:sz w:val="40"/>
          <w:szCs w:val="40"/>
        </w:rPr>
      </w:pPr>
    </w:p>
    <w:p w14:paraId="1B4D526F" w14:textId="77777777" w:rsidR="0010371D" w:rsidRDefault="0010371D" w:rsidP="00CF7659">
      <w:pPr>
        <w:ind w:left="720" w:right="720"/>
        <w:jc w:val="center"/>
        <w:rPr>
          <w:rFonts w:eastAsia="SimSun"/>
          <w:b/>
          <w:bCs/>
          <w:sz w:val="40"/>
          <w:szCs w:val="40"/>
        </w:rPr>
      </w:pPr>
    </w:p>
    <w:p w14:paraId="006022BA" w14:textId="77777777" w:rsidR="0010371D" w:rsidRDefault="0010371D" w:rsidP="00CF7659">
      <w:pPr>
        <w:ind w:left="720" w:right="720"/>
        <w:jc w:val="center"/>
        <w:rPr>
          <w:rFonts w:eastAsia="SimSun"/>
          <w:b/>
          <w:bCs/>
          <w:sz w:val="40"/>
          <w:szCs w:val="40"/>
        </w:rPr>
      </w:pPr>
    </w:p>
    <w:p w14:paraId="0320E81B" w14:textId="77777777" w:rsidR="00234C34" w:rsidRDefault="00234C34" w:rsidP="0010371D">
      <w:pPr>
        <w:jc w:val="center"/>
        <w:rPr>
          <w:rFonts w:eastAsia="SimSun"/>
          <w:b/>
          <w:bCs/>
          <w:sz w:val="52"/>
          <w:szCs w:val="52"/>
        </w:rPr>
      </w:pPr>
    </w:p>
    <w:p w14:paraId="2074FF92" w14:textId="77777777" w:rsidR="00234C34" w:rsidRDefault="00234C34" w:rsidP="0010371D">
      <w:pPr>
        <w:jc w:val="center"/>
        <w:rPr>
          <w:rFonts w:eastAsia="SimSun"/>
          <w:b/>
          <w:bCs/>
          <w:sz w:val="52"/>
          <w:szCs w:val="52"/>
        </w:rPr>
      </w:pPr>
    </w:p>
    <w:p w14:paraId="437D48E3" w14:textId="77777777" w:rsidR="00234C34" w:rsidRDefault="00234C34" w:rsidP="0010371D">
      <w:pPr>
        <w:jc w:val="center"/>
        <w:rPr>
          <w:rFonts w:eastAsia="SimSun"/>
          <w:b/>
          <w:bCs/>
          <w:sz w:val="52"/>
          <w:szCs w:val="52"/>
        </w:rPr>
      </w:pPr>
    </w:p>
    <w:p w14:paraId="386203A5" w14:textId="77777777" w:rsidR="00234C34" w:rsidRDefault="00234C34" w:rsidP="0010371D">
      <w:pPr>
        <w:jc w:val="center"/>
        <w:rPr>
          <w:rFonts w:eastAsia="SimSun"/>
          <w:b/>
          <w:bCs/>
          <w:sz w:val="52"/>
          <w:szCs w:val="52"/>
        </w:rPr>
      </w:pPr>
    </w:p>
    <w:p w14:paraId="2332A490" w14:textId="77777777" w:rsidR="00234C34" w:rsidRDefault="00234C34" w:rsidP="0010371D">
      <w:pPr>
        <w:jc w:val="center"/>
        <w:rPr>
          <w:rFonts w:eastAsia="SimSun"/>
          <w:b/>
          <w:bCs/>
          <w:sz w:val="52"/>
          <w:szCs w:val="52"/>
        </w:rPr>
      </w:pPr>
    </w:p>
    <w:p w14:paraId="68DFF70F" w14:textId="77777777" w:rsidR="00234C34" w:rsidRDefault="00234C34" w:rsidP="0010371D">
      <w:pPr>
        <w:jc w:val="center"/>
        <w:rPr>
          <w:rFonts w:eastAsia="SimSun"/>
          <w:b/>
          <w:bCs/>
          <w:sz w:val="52"/>
          <w:szCs w:val="52"/>
        </w:rPr>
      </w:pPr>
    </w:p>
    <w:p w14:paraId="7315F6FA" w14:textId="77777777" w:rsidR="00234C34" w:rsidRDefault="00234C34" w:rsidP="0010371D">
      <w:pPr>
        <w:jc w:val="center"/>
        <w:rPr>
          <w:rFonts w:eastAsia="SimSun"/>
          <w:b/>
          <w:bCs/>
          <w:sz w:val="52"/>
          <w:szCs w:val="52"/>
        </w:rPr>
      </w:pPr>
    </w:p>
    <w:p w14:paraId="2CB0D0AE" w14:textId="77777777" w:rsidR="00234C34" w:rsidRDefault="00234C34" w:rsidP="0010371D">
      <w:pPr>
        <w:jc w:val="center"/>
        <w:rPr>
          <w:rFonts w:eastAsia="SimSun"/>
          <w:b/>
          <w:bCs/>
          <w:sz w:val="52"/>
          <w:szCs w:val="52"/>
        </w:rPr>
      </w:pPr>
    </w:p>
    <w:p w14:paraId="1642606E" w14:textId="77C7E38E" w:rsidR="00234C34" w:rsidRDefault="00234C34" w:rsidP="0010371D">
      <w:pPr>
        <w:jc w:val="center"/>
        <w:rPr>
          <w:rFonts w:eastAsia="SimSun"/>
          <w:b/>
          <w:bCs/>
          <w:sz w:val="52"/>
          <w:szCs w:val="52"/>
        </w:rPr>
      </w:pPr>
      <w:r>
        <w:rPr>
          <w:noProof/>
          <w:lang w:eastAsia="en-GB"/>
        </w:rPr>
        <w:lastRenderedPageBreak/>
        <mc:AlternateContent>
          <mc:Choice Requires="wps">
            <w:drawing>
              <wp:anchor distT="0" distB="0" distL="114300" distR="114300" simplePos="0" relativeHeight="251704320" behindDoc="0" locked="0" layoutInCell="1" allowOverlap="1" wp14:anchorId="53D915C4" wp14:editId="0597C0D4">
                <wp:simplePos x="0" y="0"/>
                <wp:positionH relativeFrom="column">
                  <wp:posOffset>1135101</wp:posOffset>
                </wp:positionH>
                <wp:positionV relativeFrom="paragraph">
                  <wp:posOffset>-483046</wp:posOffset>
                </wp:positionV>
                <wp:extent cx="1828800" cy="1828800"/>
                <wp:effectExtent l="0" t="0" r="0" b="7620"/>
                <wp:wrapNone/>
                <wp:docPr id="199" name="Text Box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6426B0" w14:textId="77777777" w:rsidR="00234C34" w:rsidRPr="00234C34" w:rsidRDefault="00234C34" w:rsidP="00234C34">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Meet the staff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D915C4" id="Text Box 199" o:spid="_x0000_s1031" type="#_x0000_t202" style="position:absolute;left:0;text-align:left;margin-left:89.4pt;margin-top:-38.05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BWKQvb3gAAAAsBAAAPAAAAZHJzL2Rvd25yZXYueG1sTI/BTsMwEETvSPyDtUjcWsdRSdMQp0IF&#10;zkDhA9x4SULidRS7beDrWU70ODujmbfldnaDOOEUOk8a1DIBgVR721Gj4eP9eZGDCNGQNYMn1PCN&#10;AbbV9VVpCuvP9IanfWwEl1AojIY2xrGQMtQtOhOWfkRi79NPzkSWUyPtZM5c7gaZJkkmnemIF1oz&#10;4q7Fut8fnYY8cS99v0lfg1v9qLt29+ifxi+tb2/mh3sQEef4H4Y/fEaHipkO/kg2iIH1Omf0qGGx&#10;zhQITqyyjC8HDalSG5BVKS9/qH4BAAD//wMAUEsBAi0AFAAGAAgAAAAhALaDOJL+AAAA4QEAABMA&#10;AAAAAAAAAAAAAAAAAAAAAFtDb250ZW50X1R5cGVzXS54bWxQSwECLQAUAAYACAAAACEAOP0h/9YA&#10;AACUAQAACwAAAAAAAAAAAAAAAAAvAQAAX3JlbHMvLnJlbHNQSwECLQAUAAYACAAAACEAnRPZ6Q4C&#10;AAApBAAADgAAAAAAAAAAAAAAAAAuAgAAZHJzL2Uyb0RvYy54bWxQSwECLQAUAAYACAAAACEAVikL&#10;294AAAALAQAADwAAAAAAAAAAAAAAAABoBAAAZHJzL2Rvd25yZXYueG1sUEsFBgAAAAAEAAQA8wAA&#10;AHMFAAAAAA==&#10;" filled="f" stroked="f">
                <v:textbox style="mso-fit-shape-to-text:t">
                  <w:txbxContent>
                    <w:p w14:paraId="036426B0" w14:textId="77777777" w:rsidR="00234C34" w:rsidRPr="00234C34" w:rsidRDefault="00234C34" w:rsidP="00234C34">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Meet the staff</w:t>
                      </w:r>
                    </w:p>
                  </w:txbxContent>
                </v:textbox>
              </v:shape>
            </w:pict>
          </mc:Fallback>
        </mc:AlternateContent>
      </w:r>
    </w:p>
    <w:p w14:paraId="0B7A1ECD" w14:textId="196FECD9" w:rsidR="00234C34" w:rsidRDefault="00B4379C" w:rsidP="0010371D">
      <w:pPr>
        <w:jc w:val="center"/>
        <w:rPr>
          <w:rFonts w:eastAsia="SimSun"/>
          <w:b/>
          <w:bCs/>
          <w:sz w:val="52"/>
          <w:szCs w:val="52"/>
        </w:rPr>
      </w:pPr>
      <w:r w:rsidRPr="00B4379C">
        <w:rPr>
          <w:rFonts w:eastAsia="SimSun"/>
          <w:noProof/>
          <w:sz w:val="4"/>
          <w:szCs w:val="4"/>
          <w:lang w:eastAsia="en-GB"/>
        </w:rPr>
        <w:drawing>
          <wp:anchor distT="0" distB="0" distL="114300" distR="114300" simplePos="0" relativeHeight="251796480" behindDoc="0" locked="0" layoutInCell="1" allowOverlap="1" wp14:anchorId="0254EF1B" wp14:editId="7F80BE33">
            <wp:simplePos x="0" y="0"/>
            <wp:positionH relativeFrom="column">
              <wp:posOffset>81351</wp:posOffset>
            </wp:positionH>
            <wp:positionV relativeFrom="paragraph">
              <wp:posOffset>101855</wp:posOffset>
            </wp:positionV>
            <wp:extent cx="1414037" cy="1291568"/>
            <wp:effectExtent l="0" t="0" r="0" b="4445"/>
            <wp:wrapNone/>
            <wp:docPr id="24" name="Picture 24" descr="Y:\Photos\Staff\Staff\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hotos\Staff\Staff\JA.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743" b="31286"/>
                    <a:stretch/>
                  </pic:blipFill>
                  <pic:spPr bwMode="auto">
                    <a:xfrm>
                      <a:off x="0" y="0"/>
                      <a:ext cx="1419303" cy="1296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88E">
        <w:rPr>
          <w:rFonts w:eastAsia="SimSun"/>
          <w:b/>
          <w:bCs/>
          <w:noProof/>
          <w:sz w:val="52"/>
          <w:szCs w:val="52"/>
          <w:lang w:eastAsia="en-GB"/>
        </w:rPr>
        <mc:AlternateContent>
          <mc:Choice Requires="wps">
            <w:drawing>
              <wp:anchor distT="0" distB="0" distL="114300" distR="114300" simplePos="0" relativeHeight="251712512" behindDoc="0" locked="0" layoutInCell="1" allowOverlap="1" wp14:anchorId="43C9ED4D" wp14:editId="34A1802F">
                <wp:simplePos x="0" y="0"/>
                <wp:positionH relativeFrom="column">
                  <wp:posOffset>-176679</wp:posOffset>
                </wp:positionH>
                <wp:positionV relativeFrom="paragraph">
                  <wp:posOffset>90917</wp:posOffset>
                </wp:positionV>
                <wp:extent cx="2003611" cy="1331259"/>
                <wp:effectExtent l="19050" t="19050" r="15875" b="21590"/>
                <wp:wrapNone/>
                <wp:docPr id="207" name="Rectangle 207"/>
                <wp:cNvGraphicFramePr/>
                <a:graphic xmlns:a="http://schemas.openxmlformats.org/drawingml/2006/main">
                  <a:graphicData uri="http://schemas.microsoft.com/office/word/2010/wordprocessingShape">
                    <wps:wsp>
                      <wps:cNvSpPr/>
                      <wps:spPr>
                        <a:xfrm>
                          <a:off x="0" y="0"/>
                          <a:ext cx="2003611" cy="1331259"/>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36173" id="Rectangle 207" o:spid="_x0000_s1026" style="position:absolute;margin-left:-13.9pt;margin-top:7.15pt;width:157.75pt;height:10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bmoAIAAJQFAAAOAAAAZHJzL2Uyb0RvYy54bWysVE1v2zAMvQ/YfxB0X20nTT+MOEXQosOA&#10;oi3aDj0rshQbkEVNUuJkv36U5LhBW+wwLAdHFMlH8onk/GrXKbIV1rWgK1qc5JQIzaFu9bqiP19u&#10;v11Q4jzTNVOgRUX3wtGrxdcv896UYgINqFpYgiDalb2paOO9KbPM8UZ0zJ2AERqVEmzHPIp2ndWW&#10;9YjeqWyS52dZD7Y2FrhwDm9vkpIuIr6UgvsHKZ3wRFUUc/Pxa+N3Fb7ZYs7KtWWmafmQBvuHLDrW&#10;agw6Qt0wz8jGth+gupZbcCD9CYcuAylbLmINWE2Rv6vmuWFGxFqQHGdGmtz/g+X320dL2rqik/yc&#10;Es06fKQnpI3ptRIkXCJFvXElWj6bRztIDo+h3p20XfjHSsgu0rofaRU7Tzhe4jtNz4qCEo66Yjot&#10;JrPLgJq9uRvr/HcBHQmHilpMINLJtnfOJ9ODSYim4bZVCu9ZqTTpMcTF7HwWPRyotg7aoHR2vbpW&#10;lmxZeP58kp/FF8fAR2YoKY3ZhCJTWfHk90qkAE9CIkOhkBQh9KYYYRnnQvsiqRpWixRtluNvqDJ2&#10;c/CINSuNgAFZYpYj9gDwOXZiYLAPriK29uic/y2x5Dx6xMig/ejctRrsZwAKqxoiJ/sDSYmawNIK&#10;6j32j4U0WM7w2xZf8I45/8gsThLOHG4H/4AfqQBfCoYTJQ3Y35/dB3tscNRS0uNkVtT92jArKFE/&#10;NLb+ZXF6GkY5Cqez8wkK9lizOtboTXcN+PrYfphdPAZ7rw5HaaF7xSWyDFFRxTTH2BXl3h6Ea582&#10;Bq4hLpbLaIbja5i/08+GB/DAaujQl90rs2ZoY48TcA+HKWblu25OtsFTw3LjQbax1d94HfjG0Y+N&#10;M6ypsFuO5Wj1tkwXfwAAAP//AwBQSwMEFAAGAAgAAAAhAJhInpbgAAAACgEAAA8AAABkcnMvZG93&#10;bnJldi54bWxMj81OwzAQhO9IvIO1SNxaB7c0IcSpEIIDogK1wN2Nt0mEf0LstObtWU5wm9WMZr6t&#10;1skadsQx9N5JuJpnwNA1XveulfD+9jgrgIWonFbGO5TwjQHW9flZpUrtT26Lx11sGZW4UCoJXYxD&#10;yXloOrQqzP2AjryDH62KdI4t16M6Ubk1XGTZilvVO1ro1ID3HTafu8lKyDdf9uH1abt8Nh8pHcQ1&#10;TqviRcrLi3R3Cyxiin9h+MUndKiJae8npwMzEmYiJ/RIxnIBjAKiyHNgexJicQO8rvj/F+ofAAAA&#10;//8DAFBLAQItABQABgAIAAAAIQC2gziS/gAAAOEBAAATAAAAAAAAAAAAAAAAAAAAAABbQ29udGVu&#10;dF9UeXBlc10ueG1sUEsBAi0AFAAGAAgAAAAhADj9If/WAAAAlAEAAAsAAAAAAAAAAAAAAAAALwEA&#10;AF9yZWxzLy5yZWxzUEsBAi0AFAAGAAgAAAAhAA6TxuagAgAAlAUAAA4AAAAAAAAAAAAAAAAALgIA&#10;AGRycy9lMm9Eb2MueG1sUEsBAi0AFAAGAAgAAAAhAJhInpbgAAAACgEAAA8AAAAAAAAAAAAAAAAA&#10;+gQAAGRycy9kb3ducmV2LnhtbFBLBQYAAAAABAAEAPMAAAAHBgAAAAA=&#10;" filled="f" strokecolor="#002060" strokeweight="2.25pt"/>
            </w:pict>
          </mc:Fallback>
        </mc:AlternateContent>
      </w:r>
      <w:r w:rsidR="00B6688E">
        <w:rPr>
          <w:rFonts w:eastAsia="SimSun"/>
          <w:b/>
          <w:bCs/>
          <w:noProof/>
          <w:sz w:val="52"/>
          <w:szCs w:val="52"/>
          <w:lang w:eastAsia="en-GB"/>
        </w:rPr>
        <mc:AlternateContent>
          <mc:Choice Requires="wps">
            <w:drawing>
              <wp:anchor distT="0" distB="0" distL="114300" distR="114300" simplePos="0" relativeHeight="251713536" behindDoc="0" locked="0" layoutInCell="1" allowOverlap="1" wp14:anchorId="32BF636A" wp14:editId="7355B943">
                <wp:simplePos x="0" y="0"/>
                <wp:positionH relativeFrom="column">
                  <wp:posOffset>2472391</wp:posOffset>
                </wp:positionH>
                <wp:positionV relativeFrom="paragraph">
                  <wp:posOffset>37129</wp:posOffset>
                </wp:positionV>
                <wp:extent cx="4380865" cy="1358153"/>
                <wp:effectExtent l="495300" t="0" r="19685" b="13970"/>
                <wp:wrapNone/>
                <wp:docPr id="208" name="Rounded Rectangular Callout 208"/>
                <wp:cNvGraphicFramePr/>
                <a:graphic xmlns:a="http://schemas.openxmlformats.org/drawingml/2006/main">
                  <a:graphicData uri="http://schemas.microsoft.com/office/word/2010/wordprocessingShape">
                    <wps:wsp>
                      <wps:cNvSpPr/>
                      <wps:spPr>
                        <a:xfrm>
                          <a:off x="0" y="0"/>
                          <a:ext cx="4380865" cy="1358153"/>
                        </a:xfrm>
                        <a:prstGeom prst="wedgeRoundRectCallout">
                          <a:avLst>
                            <a:gd name="adj1" fmla="val -60743"/>
                            <a:gd name="adj2" fmla="val -31539"/>
                            <a:gd name="adj3" fmla="val 16667"/>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B2DD1" w14:textId="77777777" w:rsidR="001975AF" w:rsidRPr="00B6688E" w:rsidRDefault="001975AF" w:rsidP="001975AF">
                            <w:pPr>
                              <w:jc w:val="center"/>
                              <w:rPr>
                                <w:rFonts w:ascii="Arial" w:eastAsia="SimSun" w:hAnsi="Arial" w:cs="Arial"/>
                                <w:b/>
                                <w:color w:val="000000" w:themeColor="text1"/>
                                <w:sz w:val="32"/>
                                <w:szCs w:val="32"/>
                              </w:rPr>
                            </w:pPr>
                            <w:r w:rsidRPr="00B6688E">
                              <w:rPr>
                                <w:rFonts w:ascii="Arial" w:eastAsia="SimSun" w:hAnsi="Arial" w:cs="Arial"/>
                                <w:b/>
                                <w:color w:val="000000" w:themeColor="text1"/>
                                <w:sz w:val="32"/>
                                <w:szCs w:val="32"/>
                              </w:rPr>
                              <w:t>Club Manager: Mrs Anderson</w:t>
                            </w:r>
                          </w:p>
                          <w:p w14:paraId="62B98C41" w14:textId="77777777" w:rsidR="001975AF" w:rsidRPr="00B6688E" w:rsidRDefault="00EA7E7D" w:rsidP="001975AF">
                            <w:pPr>
                              <w:jc w:val="center"/>
                              <w:rPr>
                                <w:rFonts w:ascii="Arial" w:hAnsi="Arial" w:cs="Arial"/>
                                <w:color w:val="000000" w:themeColor="text1"/>
                              </w:rPr>
                            </w:pPr>
                            <w:r>
                              <w:rPr>
                                <w:rFonts w:ascii="Arial" w:eastAsia="SimSun" w:hAnsi="Arial" w:cs="Arial"/>
                                <w:bCs/>
                                <w:color w:val="000000" w:themeColor="text1"/>
                                <w:sz w:val="32"/>
                                <w:szCs w:val="32"/>
                              </w:rPr>
                              <w:t xml:space="preserve">NVQ 2&amp;3 childcare and </w:t>
                            </w:r>
                            <w:r w:rsidR="001975AF" w:rsidRPr="00B6688E">
                              <w:rPr>
                                <w:rFonts w:ascii="Arial" w:eastAsia="SimSun" w:hAnsi="Arial" w:cs="Arial"/>
                                <w:bCs/>
                                <w:color w:val="000000" w:themeColor="text1"/>
                                <w:sz w:val="32"/>
                                <w:szCs w:val="32"/>
                              </w:rPr>
                              <w:t xml:space="preserve">education. </w:t>
                            </w:r>
                            <w:r>
                              <w:rPr>
                                <w:rFonts w:ascii="Arial" w:eastAsia="SimSun" w:hAnsi="Arial" w:cs="Arial"/>
                                <w:bCs/>
                                <w:color w:val="000000" w:themeColor="text1"/>
                                <w:sz w:val="32"/>
                                <w:szCs w:val="32"/>
                              </w:rPr>
                              <w:t>Paediatric first aid trained, f</w:t>
                            </w:r>
                            <w:r w:rsidR="001975AF" w:rsidRPr="00B6688E">
                              <w:rPr>
                                <w:rFonts w:ascii="Arial" w:eastAsia="SimSun" w:hAnsi="Arial" w:cs="Arial"/>
                                <w:bCs/>
                                <w:color w:val="000000" w:themeColor="text1"/>
                                <w:sz w:val="32"/>
                                <w:szCs w:val="32"/>
                              </w:rPr>
                              <w:t xml:space="preserve">ood and hygiene certified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BF636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08" o:spid="_x0000_s1032" type="#_x0000_t62" style="position:absolute;left:0;text-align:left;margin-left:194.7pt;margin-top:2.9pt;width:344.95pt;height:106.9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Rz1QIAACIGAAAOAAAAZHJzL2Uyb0RvYy54bWysVE1v2zAMvQ/YfxB0b23nw02DOkWQosOA&#10;oivaDj0rspR4kEVNUuJ0v36U/JF0LXYYloMimuTT0xPJq+tDrcheWFeBLmh2nlIiNIey0puCfn++&#10;PZtR4jzTJVOgRUFfhaPXi8+frhozFyPYgiqFJQii3bwxBd16b+ZJ4vhW1MydgxEanRJszTyadpOU&#10;ljWIXqtklKZ50oAtjQUunMOvN62TLiK+lIL7b1I64YkqKHLzcbVxXYc1WVyx+cYys614R4P9A4ua&#10;VRoPHaBumGdkZ6t3UHXFLTiQ/pxDnYCUFRfxDnibLP3jNk9bZkS8C4rjzCCT+3+w/H7/ZB4sytAY&#10;N3e4Dbc4SFuHf+RHDlGs10EscfCE48fJeJbO8iklHH3ZeDrLpuMgZ3JMN9b5LwJqEjYFbUS5EY+w&#10;0+UjvsuKKQU7H1Vj+zvno3wl0azGOmHlj4wSWSt8jT1T5CxPLyYRHzU+CRq9CRojh8vuTU+CxqdB&#10;WZ7nFx3R7lyk3FMNJByoqrytlIpGqESxUpYgjYKuN6Mu902U0u8T7WY9pKXpKM1jteFZJ5lohdTk&#10;KH7c+VclAqDSj0KSqkS5R1Go2BdHNoxzoX3WurasFC3JaYq/nmbPP75MBAzIEq83YHcAfWQL0mO3&#10;T9rFh1QR22pITv9GrE0eMuLJoP2QXFca7EcACm/VndzG9yK10gSV/GF9QG0KmofI8GUN5euDJRba&#10;NneG31ZYeXfM+QdmsZJwAuCs8t9wkQqagkK3o2QL9tdH30M8tht6KWlwThTU/dwxKyhRXzU24mU2&#10;mYTBEo3J9GKEhj31rE89elevAMsIaxvZxW2I96rfSgv1C460ZTgVXUxzPLug3NveWPl2fuFQ5GK5&#10;jGE4TAzzd/rJ8AAedA4V/Xx4YdZ07eexc++hnylsHou/1fgYGzI1LHceZOWD86hrZ+AgiqXUDc0w&#10;6U7tGHUc7YvfAAAA//8DAFBLAwQUAAYACAAAACEAi0oW9+IAAAAKAQAADwAAAGRycy9kb3ducmV2&#10;LnhtbEyPzU7DMBCE70i8g7VI3KiTFmgTsqlQJX4kyoECgqMbL0nkeB1itw1vj3uC42hGM98Uy9F2&#10;Yk+Dbx0jpJMEBHHldMs1wtvr3cUChA+KteocE8IPeViWpyeFyrU78AvtN6EWsYR9rhCaEPpcSl81&#10;ZJWfuJ44el9usCpEOdRSD+oQy20np0lyLa1qOS40qqdVQ5XZ7CzC52q8f+Yn336vzfrRmC41Hw/v&#10;iOdn4+0NiEBj+AvDET+iQxmZtm7H2osOYbbILmMU4So+OPrJPJuB2CJM02wOsizk/wvlLwAAAP//&#10;AwBQSwECLQAUAAYACAAAACEAtoM4kv4AAADhAQAAEwAAAAAAAAAAAAAAAAAAAAAAW0NvbnRlbnRf&#10;VHlwZXNdLnhtbFBLAQItABQABgAIAAAAIQA4/SH/1gAAAJQBAAALAAAAAAAAAAAAAAAAAC8BAABf&#10;cmVscy8ucmVsc1BLAQItABQABgAIAAAAIQD4CPRz1QIAACIGAAAOAAAAAAAAAAAAAAAAAC4CAABk&#10;cnMvZTJvRG9jLnhtbFBLAQItABQABgAIAAAAIQCLShb34gAAAAoBAAAPAAAAAAAAAAAAAAAAAC8F&#10;AABkcnMvZG93bnJldi54bWxQSwUGAAAAAAQABADzAAAAPgYAAAAA&#10;" adj="-2320,3988" fillcolor="#e7e6e6 [3214]" strokecolor="#002060" strokeweight="1pt">
                <v:textbox>
                  <w:txbxContent>
                    <w:p w14:paraId="391B2DD1" w14:textId="77777777" w:rsidR="001975AF" w:rsidRPr="00B6688E" w:rsidRDefault="001975AF" w:rsidP="001975AF">
                      <w:pPr>
                        <w:jc w:val="center"/>
                        <w:rPr>
                          <w:rFonts w:ascii="Arial" w:eastAsia="SimSun" w:hAnsi="Arial" w:cs="Arial"/>
                          <w:b/>
                          <w:color w:val="000000" w:themeColor="text1"/>
                          <w:sz w:val="32"/>
                          <w:szCs w:val="32"/>
                        </w:rPr>
                      </w:pPr>
                      <w:r w:rsidRPr="00B6688E">
                        <w:rPr>
                          <w:rFonts w:ascii="Arial" w:eastAsia="SimSun" w:hAnsi="Arial" w:cs="Arial"/>
                          <w:b/>
                          <w:color w:val="000000" w:themeColor="text1"/>
                          <w:sz w:val="32"/>
                          <w:szCs w:val="32"/>
                        </w:rPr>
                        <w:t>Club Manager: Mrs Anderson</w:t>
                      </w:r>
                    </w:p>
                    <w:p w14:paraId="62B98C41" w14:textId="77777777" w:rsidR="001975AF" w:rsidRPr="00B6688E" w:rsidRDefault="00EA7E7D" w:rsidP="001975AF">
                      <w:pPr>
                        <w:jc w:val="center"/>
                        <w:rPr>
                          <w:rFonts w:ascii="Arial" w:hAnsi="Arial" w:cs="Arial"/>
                          <w:color w:val="000000" w:themeColor="text1"/>
                        </w:rPr>
                      </w:pPr>
                      <w:r>
                        <w:rPr>
                          <w:rFonts w:ascii="Arial" w:eastAsia="SimSun" w:hAnsi="Arial" w:cs="Arial"/>
                          <w:bCs/>
                          <w:color w:val="000000" w:themeColor="text1"/>
                          <w:sz w:val="32"/>
                          <w:szCs w:val="32"/>
                        </w:rPr>
                        <w:t xml:space="preserve">NVQ 2&amp;3 childcare and </w:t>
                      </w:r>
                      <w:r w:rsidR="001975AF" w:rsidRPr="00B6688E">
                        <w:rPr>
                          <w:rFonts w:ascii="Arial" w:eastAsia="SimSun" w:hAnsi="Arial" w:cs="Arial"/>
                          <w:bCs/>
                          <w:color w:val="000000" w:themeColor="text1"/>
                          <w:sz w:val="32"/>
                          <w:szCs w:val="32"/>
                        </w:rPr>
                        <w:t xml:space="preserve">education. </w:t>
                      </w:r>
                      <w:r>
                        <w:rPr>
                          <w:rFonts w:ascii="Arial" w:eastAsia="SimSun" w:hAnsi="Arial" w:cs="Arial"/>
                          <w:bCs/>
                          <w:color w:val="000000" w:themeColor="text1"/>
                          <w:sz w:val="32"/>
                          <w:szCs w:val="32"/>
                        </w:rPr>
                        <w:t>Paediatric first aid trained, f</w:t>
                      </w:r>
                      <w:r w:rsidR="001975AF" w:rsidRPr="00B6688E">
                        <w:rPr>
                          <w:rFonts w:ascii="Arial" w:eastAsia="SimSun" w:hAnsi="Arial" w:cs="Arial"/>
                          <w:bCs/>
                          <w:color w:val="000000" w:themeColor="text1"/>
                          <w:sz w:val="32"/>
                          <w:szCs w:val="32"/>
                        </w:rPr>
                        <w:t xml:space="preserve">ood and hygiene certified    </w:t>
                      </w:r>
                    </w:p>
                  </w:txbxContent>
                </v:textbox>
              </v:shape>
            </w:pict>
          </mc:Fallback>
        </mc:AlternateContent>
      </w:r>
    </w:p>
    <w:p w14:paraId="66FC52D8" w14:textId="77777777" w:rsidR="00234C34" w:rsidRDefault="00234C34" w:rsidP="0010371D">
      <w:pPr>
        <w:jc w:val="center"/>
        <w:rPr>
          <w:rFonts w:eastAsia="SimSun"/>
          <w:b/>
          <w:bCs/>
          <w:sz w:val="52"/>
          <w:szCs w:val="52"/>
        </w:rPr>
      </w:pPr>
    </w:p>
    <w:p w14:paraId="79032765" w14:textId="77777777" w:rsidR="00234C34" w:rsidRDefault="00234C34" w:rsidP="0010371D">
      <w:pPr>
        <w:jc w:val="center"/>
        <w:rPr>
          <w:rFonts w:eastAsia="SimSun"/>
          <w:b/>
          <w:bCs/>
          <w:sz w:val="52"/>
          <w:szCs w:val="52"/>
        </w:rPr>
      </w:pPr>
    </w:p>
    <w:p w14:paraId="090B425C" w14:textId="77777777" w:rsidR="00234C34" w:rsidRDefault="00B6688E" w:rsidP="0010371D">
      <w:pPr>
        <w:jc w:val="center"/>
        <w:rPr>
          <w:rFonts w:eastAsia="SimSun"/>
          <w:b/>
          <w:bCs/>
          <w:sz w:val="52"/>
          <w:szCs w:val="52"/>
        </w:rPr>
      </w:pPr>
      <w:r>
        <w:rPr>
          <w:rFonts w:eastAsia="SimSun"/>
          <w:b/>
          <w:bCs/>
          <w:noProof/>
          <w:sz w:val="52"/>
          <w:szCs w:val="52"/>
          <w:lang w:eastAsia="en-GB"/>
        </w:rPr>
        <mc:AlternateContent>
          <mc:Choice Requires="wps">
            <w:drawing>
              <wp:anchor distT="0" distB="0" distL="114300" distR="114300" simplePos="0" relativeHeight="251710464" behindDoc="0" locked="0" layoutInCell="1" allowOverlap="1" wp14:anchorId="3AB144CA" wp14:editId="3DA8C031">
                <wp:simplePos x="0" y="0"/>
                <wp:positionH relativeFrom="page">
                  <wp:posOffset>282388</wp:posOffset>
                </wp:positionH>
                <wp:positionV relativeFrom="paragraph">
                  <wp:posOffset>444351</wp:posOffset>
                </wp:positionV>
                <wp:extent cx="4380865" cy="1290917"/>
                <wp:effectExtent l="0" t="0" r="534035" b="24130"/>
                <wp:wrapNone/>
                <wp:docPr id="206" name="Rounded Rectangular Callout 206"/>
                <wp:cNvGraphicFramePr/>
                <a:graphic xmlns:a="http://schemas.openxmlformats.org/drawingml/2006/main">
                  <a:graphicData uri="http://schemas.microsoft.com/office/word/2010/wordprocessingShape">
                    <wps:wsp>
                      <wps:cNvSpPr/>
                      <wps:spPr>
                        <a:xfrm>
                          <a:off x="0" y="0"/>
                          <a:ext cx="4380865" cy="1290917"/>
                        </a:xfrm>
                        <a:prstGeom prst="wedgeRoundRectCallout">
                          <a:avLst>
                            <a:gd name="adj1" fmla="val 61052"/>
                            <a:gd name="adj2" fmla="val -35428"/>
                            <a:gd name="adj3" fmla="val 16667"/>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FDBD5" w14:textId="77777777" w:rsidR="001975AF" w:rsidRPr="00B6688E" w:rsidRDefault="001975AF" w:rsidP="001975AF">
                            <w:pPr>
                              <w:jc w:val="center"/>
                              <w:rPr>
                                <w:rFonts w:ascii="Arial" w:eastAsia="SimSun" w:hAnsi="Arial" w:cs="Arial"/>
                                <w:b/>
                                <w:color w:val="000000" w:themeColor="text1"/>
                                <w:sz w:val="32"/>
                                <w:szCs w:val="32"/>
                              </w:rPr>
                            </w:pPr>
                            <w:r w:rsidRPr="00B6688E">
                              <w:rPr>
                                <w:rFonts w:ascii="Arial" w:eastAsia="SimSun" w:hAnsi="Arial" w:cs="Arial"/>
                                <w:b/>
                                <w:color w:val="000000" w:themeColor="text1"/>
                                <w:sz w:val="32"/>
                                <w:szCs w:val="32"/>
                              </w:rPr>
                              <w:t>Club Co-ordinator: Miss Mahmood</w:t>
                            </w:r>
                          </w:p>
                          <w:p w14:paraId="1AE147B6" w14:textId="77777777" w:rsidR="001975AF" w:rsidRPr="00B6688E" w:rsidRDefault="001975AF" w:rsidP="001975AF">
                            <w:pPr>
                              <w:jc w:val="center"/>
                              <w:rPr>
                                <w:rFonts w:ascii="Arial" w:hAnsi="Arial" w:cs="Arial"/>
                                <w:color w:val="000000" w:themeColor="text1"/>
                              </w:rPr>
                            </w:pPr>
                            <w:r w:rsidRPr="00B6688E">
                              <w:rPr>
                                <w:rFonts w:ascii="Arial" w:eastAsia="SimSun" w:hAnsi="Arial" w:cs="Arial"/>
                                <w:bCs/>
                                <w:color w:val="000000" w:themeColor="text1"/>
                                <w:sz w:val="32"/>
                                <w:szCs w:val="32"/>
                              </w:rPr>
                              <w:t xml:space="preserve">NVQ 2 childcare and education. </w:t>
                            </w:r>
                            <w:r w:rsidR="00EA7E7D">
                              <w:rPr>
                                <w:rFonts w:ascii="Arial" w:eastAsia="SimSun" w:hAnsi="Arial" w:cs="Arial"/>
                                <w:bCs/>
                                <w:color w:val="000000" w:themeColor="text1"/>
                                <w:sz w:val="32"/>
                                <w:szCs w:val="32"/>
                              </w:rPr>
                              <w:t>F</w:t>
                            </w:r>
                            <w:r w:rsidRPr="00B6688E">
                              <w:rPr>
                                <w:rFonts w:ascii="Arial" w:eastAsia="SimSun" w:hAnsi="Arial" w:cs="Arial"/>
                                <w:bCs/>
                                <w:color w:val="000000" w:themeColor="text1"/>
                                <w:sz w:val="32"/>
                                <w:szCs w:val="32"/>
                              </w:rPr>
                              <w:t>ood and hygiene certified, first 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B144CA" id="Rounded Rectangular Callout 206" o:spid="_x0000_s1033" type="#_x0000_t62" style="position:absolute;left:0;text-align:left;margin-left:22.25pt;margin-top:35pt;width:344.95pt;height:101.65pt;z-index:2517104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k4zwIAACEGAAAOAAAAZHJzL2Uyb0RvYy54bWysVEtPGzEQvlfqf7B8h32QhBCxQVEQVSVE&#10;EVBxdrx2spXX49pONumv79j7SCioh6o5OJ6dmc8z3zyub/a1IjthXQW6oNl5SonQHMpKrwv6/eXu&#10;bEqJ80yXTIEWBT0IR2/mnz9dN2YmctiAKoUlCKLdrDEF3XhvZkni+EbUzJ2DERqVEmzNPIp2nZSW&#10;NYheqyRP00nSgC2NBS6cw6+3rZLOI76UgvtvUjrhiSooxubjaeO5Cmcyv2aztWVmU/EuDPYPUdSs&#10;0vjoAHXLPCNbW72DqituwYH05xzqBKSsuIg5YDZZ+kc2zxtmRMwFyXFmoMn9P1j+sHs2jxZpaIyb&#10;ObyGLPbS1uEf4yP7SNZhIEvsPeH4cXQxTaeTMSUcdVl+lV5ll4HO5OhurPNfBNQkXAraiHItnmCr&#10;yyesy5IpBVsfWWO7e+cjfSXRrMY+YeWPjBJZK6zGjikyydJx3lXrxCY/tTm7GI/y6Xuji1OjbDKZ&#10;9HF2z2LEfaQhBgeqKu8qpaIQGlEslSUYRUFX6xgEeryxUvq9o12vBrc0zdNJbLa3nigF1+TIfbz5&#10;gxIBUOknIUlVItt55CmOxTEaxrnQPmtVG1aKNshxir+uFINHLEwEDMgS0xuwO4C3mfbYbUU7++Aq&#10;4lQNzunfAmudB4/4Mmg/ONeVBvsRgMKsupdb+56klprAkt+v9shNQWM1w5cVlIdHSyy0U+4Mv6uw&#10;8e6Z84/MYiPhAsBV5b/hIRU0BYXuRskG7K+Pvgd7nDbUUtLgmiio+7llVlCivmqcw6tsNAp7JQqj&#10;8WWOgj3VrE41elsvAdsIWxuji9dg71V/lRbqV9xoi/Aqqpjm+HZBube9sPTt+sKdyMViEc1wlxjm&#10;7/Wz4QE88Bw6+mX/yqzpps/j4D5Av1LYLDZ/y/HRNnhqWGw9yMoH5ZHXTsA9FFup25lh0Z3K0eq4&#10;2ee/AQAA//8DAFBLAwQUAAYACAAAACEA8UBhK98AAAAJAQAADwAAAGRycy9kb3ducmV2LnhtbEyP&#10;wU7DMBBE70j8g7VIXBB1aEwDIU4FQUg90hQhjm68JBH2OrLdNvw95gTH0Yxm3lTr2Rp2RB9GRxJu&#10;FhkwpM7pkXoJb7uX6ztgISrSyjhCCd8YYF2fn1Wq1O5EWzy2sWephEKpJAwxTiXnoRvQqrBwE1Ly&#10;Pp23Kibpe669OqVya/gyy1bcqpHSwqAmbAbsvtqDlYDm6qPxu0YXrxuxpaf2/n31HKW8vJgfH4BF&#10;nONfGH7xEzrUiWnvDqQDMxKEuE1JCUWWLiW/yIUAtpewLPIceF3x/w/qHwAAAP//AwBQSwECLQAU&#10;AAYACAAAACEAtoM4kv4AAADhAQAAEwAAAAAAAAAAAAAAAAAAAAAAW0NvbnRlbnRfVHlwZXNdLnht&#10;bFBLAQItABQABgAIAAAAIQA4/SH/1gAAAJQBAAALAAAAAAAAAAAAAAAAAC8BAABfcmVscy8ucmVs&#10;c1BLAQItABQABgAIAAAAIQA0Khk4zwIAACEGAAAOAAAAAAAAAAAAAAAAAC4CAABkcnMvZTJvRG9j&#10;LnhtbFBLAQItABQABgAIAAAAIQDxQGEr3wAAAAkBAAAPAAAAAAAAAAAAAAAAACkFAABkcnMvZG93&#10;bnJldi54bWxQSwUGAAAAAAQABADzAAAANQYAAAAA&#10;" adj="23987,3148" fillcolor="#e7e6e6 [3214]" strokecolor="#002060" strokeweight="1pt">
                <v:textbox>
                  <w:txbxContent>
                    <w:p w14:paraId="463FDBD5" w14:textId="77777777" w:rsidR="001975AF" w:rsidRPr="00B6688E" w:rsidRDefault="001975AF" w:rsidP="001975AF">
                      <w:pPr>
                        <w:jc w:val="center"/>
                        <w:rPr>
                          <w:rFonts w:ascii="Arial" w:eastAsia="SimSun" w:hAnsi="Arial" w:cs="Arial"/>
                          <w:b/>
                          <w:color w:val="000000" w:themeColor="text1"/>
                          <w:sz w:val="32"/>
                          <w:szCs w:val="32"/>
                        </w:rPr>
                      </w:pPr>
                      <w:r w:rsidRPr="00B6688E">
                        <w:rPr>
                          <w:rFonts w:ascii="Arial" w:eastAsia="SimSun" w:hAnsi="Arial" w:cs="Arial"/>
                          <w:b/>
                          <w:color w:val="000000" w:themeColor="text1"/>
                          <w:sz w:val="32"/>
                          <w:szCs w:val="32"/>
                        </w:rPr>
                        <w:t>Club Co-ordinator: Miss Mahmood</w:t>
                      </w:r>
                    </w:p>
                    <w:p w14:paraId="1AE147B6" w14:textId="77777777" w:rsidR="001975AF" w:rsidRPr="00B6688E" w:rsidRDefault="001975AF" w:rsidP="001975AF">
                      <w:pPr>
                        <w:jc w:val="center"/>
                        <w:rPr>
                          <w:rFonts w:ascii="Arial" w:hAnsi="Arial" w:cs="Arial"/>
                          <w:color w:val="000000" w:themeColor="text1"/>
                        </w:rPr>
                      </w:pPr>
                      <w:r w:rsidRPr="00B6688E">
                        <w:rPr>
                          <w:rFonts w:ascii="Arial" w:eastAsia="SimSun" w:hAnsi="Arial" w:cs="Arial"/>
                          <w:bCs/>
                          <w:color w:val="000000" w:themeColor="text1"/>
                          <w:sz w:val="32"/>
                          <w:szCs w:val="32"/>
                        </w:rPr>
                        <w:t xml:space="preserve">NVQ 2 childcare and education. </w:t>
                      </w:r>
                      <w:r w:rsidR="00EA7E7D">
                        <w:rPr>
                          <w:rFonts w:ascii="Arial" w:eastAsia="SimSun" w:hAnsi="Arial" w:cs="Arial"/>
                          <w:bCs/>
                          <w:color w:val="000000" w:themeColor="text1"/>
                          <w:sz w:val="32"/>
                          <w:szCs w:val="32"/>
                        </w:rPr>
                        <w:t>F</w:t>
                      </w:r>
                      <w:r w:rsidRPr="00B6688E">
                        <w:rPr>
                          <w:rFonts w:ascii="Arial" w:eastAsia="SimSun" w:hAnsi="Arial" w:cs="Arial"/>
                          <w:bCs/>
                          <w:color w:val="000000" w:themeColor="text1"/>
                          <w:sz w:val="32"/>
                          <w:szCs w:val="32"/>
                        </w:rPr>
                        <w:t>ood and hygiene certified, first aid</w:t>
                      </w:r>
                    </w:p>
                  </w:txbxContent>
                </v:textbox>
                <w10:wrap anchorx="page"/>
              </v:shape>
            </w:pict>
          </mc:Fallback>
        </mc:AlternateContent>
      </w:r>
    </w:p>
    <w:p w14:paraId="0FFD6FDC" w14:textId="56FE013D" w:rsidR="00234C34" w:rsidRDefault="00D23005" w:rsidP="0010371D">
      <w:pPr>
        <w:jc w:val="center"/>
        <w:rPr>
          <w:rFonts w:eastAsia="SimSun"/>
          <w:b/>
          <w:bCs/>
          <w:sz w:val="52"/>
          <w:szCs w:val="52"/>
        </w:rPr>
      </w:pPr>
      <w:r>
        <w:rPr>
          <w:noProof/>
          <w:lang w:eastAsia="en-GB"/>
        </w:rPr>
        <w:drawing>
          <wp:anchor distT="0" distB="0" distL="114300" distR="114300" simplePos="0" relativeHeight="251800576" behindDoc="0" locked="0" layoutInCell="1" allowOverlap="1" wp14:anchorId="0DE1E43B" wp14:editId="4B0C0819">
            <wp:simplePos x="0" y="0"/>
            <wp:positionH relativeFrom="margin">
              <wp:align>right</wp:align>
            </wp:positionH>
            <wp:positionV relativeFrom="paragraph">
              <wp:posOffset>15401</wp:posOffset>
            </wp:positionV>
            <wp:extent cx="1332865" cy="1366112"/>
            <wp:effectExtent l="0" t="0" r="635" b="571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877" t="10423" r="-2110" b="7166"/>
                    <a:stretch/>
                  </pic:blipFill>
                  <pic:spPr bwMode="auto">
                    <a:xfrm>
                      <a:off x="0" y="0"/>
                      <a:ext cx="1332865" cy="1366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88E">
        <w:rPr>
          <w:rFonts w:eastAsia="SimSun"/>
          <w:b/>
          <w:bCs/>
          <w:noProof/>
          <w:sz w:val="52"/>
          <w:szCs w:val="52"/>
          <w:lang w:eastAsia="en-GB"/>
        </w:rPr>
        <mc:AlternateContent>
          <mc:Choice Requires="wps">
            <w:drawing>
              <wp:anchor distT="0" distB="0" distL="114300" distR="114300" simplePos="0" relativeHeight="251708416" behindDoc="0" locked="0" layoutInCell="1" allowOverlap="1" wp14:anchorId="6DC15035" wp14:editId="2C2EFF82">
                <wp:simplePos x="0" y="0"/>
                <wp:positionH relativeFrom="column">
                  <wp:posOffset>4785285</wp:posOffset>
                </wp:positionH>
                <wp:positionV relativeFrom="paragraph">
                  <wp:posOffset>10832</wp:posOffset>
                </wp:positionV>
                <wp:extent cx="2029767" cy="1385047"/>
                <wp:effectExtent l="19050" t="19050" r="27940" b="24765"/>
                <wp:wrapNone/>
                <wp:docPr id="205" name="Rectangle 205"/>
                <wp:cNvGraphicFramePr/>
                <a:graphic xmlns:a="http://schemas.openxmlformats.org/drawingml/2006/main">
                  <a:graphicData uri="http://schemas.microsoft.com/office/word/2010/wordprocessingShape">
                    <wps:wsp>
                      <wps:cNvSpPr/>
                      <wps:spPr>
                        <a:xfrm>
                          <a:off x="0" y="0"/>
                          <a:ext cx="2029767" cy="1385047"/>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770ED" id="Rectangle 205" o:spid="_x0000_s1026" style="position:absolute;margin-left:376.8pt;margin-top:.85pt;width:159.8pt;height:109.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hZoQIAAJQFAAAOAAAAZHJzL2Uyb0RvYy54bWysVMFu2zAMvQ/YPwi6r3a8pGmNOkXQosOA&#10;og3aDj0rshQbkEVNUuJkXz9KctygK3YYloMjiuQj+UTy6nrfKbIT1rWgKzo5yykRmkPd6k1Ff7zc&#10;fbmgxHmma6ZAi4oehKPXi8+frnpTigIaULWwBEG0K3tT0cZ7U2aZ443omDsDIzQqJdiOeRTtJqst&#10;6xG9U1mR5+dZD7Y2FrhwDm9vk5IuIr6UgvtHKZ3wRFUUc/Pxa+N3Hb7Z4oqVG8tM0/IhDfYPWXSs&#10;1Rh0hLplnpGtbf+A6lpuwYH0Zxy6DKRsuYg1YDWT/F01zw0zItaC5Dgz0uT+Hyx/2K0saeuKFvmM&#10;Es06fKQnpI3pjRIkXCJFvXElWj6blR0kh8dQ717aLvxjJWQfaT2MtIq9Jxwvi7y4nJ/PKeGom3y9&#10;mOXTeUDN3tyNdf6bgI6EQ0UtJhDpZLt755Pp0SRE03DXKoX3rFSa9BjiYjafRQ8Hqq2DNiid3axv&#10;lCU7Fp4/L/Lz+OIY+MQMJaUxm1BkKiue/EGJFOBJSGQoFJIihN4UIyzjXGg/SaqG1SJFm+X4G6qM&#10;3Rw8Ys1KI2BAlpjliD0AfIydGBjsg6uIrT06539LLDmPHjEyaD86d60G+xGAwqqGyMn+SFKiJrC0&#10;hvqA/WMhDZYz/K7FF7xnzq+YxUnCmcPt4B/xIxXgS8FwoqQB++uj+2CPDY5aSnqczIq6n1tmBSXq&#10;u8bWv5xMp2GUozCdzQsU7KlmfarR2+4G8PUnuIcMj8dg79XxKC10r7hEliEqqpjmGLui3NujcOPT&#10;xsA1xMVyGc1wfA3z9/rZ8AAeWA0d+rJ/ZdYMbexxAh7gOMWsfNfNyTZ4alhuPcg2tvobrwPfOPqx&#10;cYY1FXbLqRyt3pbp4jcAAAD//wMAUEsDBBQABgAIAAAAIQDdu6LJ3wAAAAoBAAAPAAAAZHJzL2Rv&#10;d25yZXYueG1sTI/BTsMwEETvSPyDtUjcqNOUJiHEqRCCAwKBWtq7G2+TCHsdYqc1f497guPqjd7M&#10;VqtgNDvi6HpLAuazBBhSY1VPrYDt5/NNAcx5SUpqSyjgBx2s6suLSpbKnmiNx41vWZSQK6WAzvuh&#10;5Nw1HRrpZnZAiuxgRyN9PMeWq1GeotxoniZJxo3sKTZ0csDHDpuvzWQE5G/f5unjZX37qnchHNIl&#10;TlnxLsT1VXi4B+Yx+L8wnOfH6VDHTXs7kXJMR8dykcVoBDmwM0/yRQpsLyCd3xXA64r/f6H+BQAA&#10;//8DAFBLAQItABQABgAIAAAAIQC2gziS/gAAAOEBAAATAAAAAAAAAAAAAAAAAAAAAABbQ29udGVu&#10;dF9UeXBlc10ueG1sUEsBAi0AFAAGAAgAAAAhADj9If/WAAAAlAEAAAsAAAAAAAAAAAAAAAAALwEA&#10;AF9yZWxzLy5yZWxzUEsBAi0AFAAGAAgAAAAhAAshuFmhAgAAlAUAAA4AAAAAAAAAAAAAAAAALgIA&#10;AGRycy9lMm9Eb2MueG1sUEsBAi0AFAAGAAgAAAAhAN27osnfAAAACgEAAA8AAAAAAAAAAAAAAAAA&#10;+wQAAGRycy9kb3ducmV2LnhtbFBLBQYAAAAABAAEAPMAAAAHBgAAAAA=&#10;" filled="f" strokecolor="#002060" strokeweight="2.25pt"/>
            </w:pict>
          </mc:Fallback>
        </mc:AlternateContent>
      </w:r>
    </w:p>
    <w:p w14:paraId="08B8F363" w14:textId="03E48899" w:rsidR="00234C34" w:rsidRDefault="00234C34" w:rsidP="0010371D">
      <w:pPr>
        <w:jc w:val="center"/>
        <w:rPr>
          <w:rFonts w:eastAsia="SimSun"/>
          <w:b/>
          <w:bCs/>
          <w:sz w:val="52"/>
          <w:szCs w:val="52"/>
        </w:rPr>
      </w:pPr>
    </w:p>
    <w:p w14:paraId="3A5DD3BD" w14:textId="77777777" w:rsidR="00234C34" w:rsidRDefault="00234C34" w:rsidP="0010371D">
      <w:pPr>
        <w:jc w:val="center"/>
        <w:rPr>
          <w:rFonts w:eastAsia="SimSun"/>
          <w:b/>
          <w:bCs/>
          <w:sz w:val="52"/>
          <w:szCs w:val="52"/>
        </w:rPr>
      </w:pPr>
    </w:p>
    <w:p w14:paraId="3C90CB08" w14:textId="68F581A8" w:rsidR="00CF7659" w:rsidRDefault="00CF7659" w:rsidP="0010371D">
      <w:pPr>
        <w:jc w:val="center"/>
        <w:rPr>
          <w:rFonts w:eastAsia="SimSun"/>
          <w:b/>
          <w:bCs/>
          <w:sz w:val="52"/>
          <w:szCs w:val="52"/>
        </w:rPr>
      </w:pPr>
    </w:p>
    <w:p w14:paraId="19C9D5CA" w14:textId="1E4551B4" w:rsidR="001975AF" w:rsidRDefault="00B4379C" w:rsidP="0010371D">
      <w:pPr>
        <w:jc w:val="center"/>
        <w:rPr>
          <w:rFonts w:eastAsia="SimSun"/>
          <w:b/>
          <w:bCs/>
          <w:sz w:val="52"/>
          <w:szCs w:val="52"/>
        </w:rPr>
      </w:pPr>
      <w:r>
        <w:rPr>
          <w:noProof/>
          <w:lang w:eastAsia="en-GB"/>
        </w:rPr>
        <w:drawing>
          <wp:anchor distT="0" distB="0" distL="114300" distR="114300" simplePos="0" relativeHeight="251798528" behindDoc="0" locked="0" layoutInCell="1" allowOverlap="1" wp14:anchorId="220CFA9E" wp14:editId="73FEB70E">
            <wp:simplePos x="0" y="0"/>
            <wp:positionH relativeFrom="margin">
              <wp:posOffset>64099</wp:posOffset>
            </wp:positionH>
            <wp:positionV relativeFrom="paragraph">
              <wp:posOffset>119260</wp:posOffset>
            </wp:positionV>
            <wp:extent cx="1299845" cy="1254113"/>
            <wp:effectExtent l="0" t="0" r="0" b="381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7958"/>
                    <a:stretch/>
                  </pic:blipFill>
                  <pic:spPr bwMode="auto">
                    <a:xfrm>
                      <a:off x="0" y="0"/>
                      <a:ext cx="1300245" cy="1254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88E" w:rsidRPr="00B6688E">
        <w:rPr>
          <w:rFonts w:eastAsia="SimSun"/>
          <w:b/>
          <w:bCs/>
          <w:noProof/>
          <w:sz w:val="52"/>
          <w:szCs w:val="52"/>
          <w:lang w:eastAsia="en-GB"/>
        </w:rPr>
        <mc:AlternateContent>
          <mc:Choice Requires="wps">
            <w:drawing>
              <wp:anchor distT="0" distB="0" distL="114300" distR="114300" simplePos="0" relativeHeight="251721728" behindDoc="0" locked="0" layoutInCell="1" allowOverlap="1" wp14:anchorId="3430EF81" wp14:editId="546102D3">
                <wp:simplePos x="0" y="0"/>
                <wp:positionH relativeFrom="column">
                  <wp:posOffset>2366010</wp:posOffset>
                </wp:positionH>
                <wp:positionV relativeFrom="paragraph">
                  <wp:posOffset>15875</wp:posOffset>
                </wp:positionV>
                <wp:extent cx="4380865" cy="1357630"/>
                <wp:effectExtent l="495300" t="0" r="19685" b="13970"/>
                <wp:wrapNone/>
                <wp:docPr id="26" name="Rounded Rectangular Callout 26"/>
                <wp:cNvGraphicFramePr/>
                <a:graphic xmlns:a="http://schemas.openxmlformats.org/drawingml/2006/main">
                  <a:graphicData uri="http://schemas.microsoft.com/office/word/2010/wordprocessingShape">
                    <wps:wsp>
                      <wps:cNvSpPr/>
                      <wps:spPr>
                        <a:xfrm>
                          <a:off x="0" y="0"/>
                          <a:ext cx="4380865" cy="1357630"/>
                        </a:xfrm>
                        <a:prstGeom prst="wedgeRoundRectCallout">
                          <a:avLst>
                            <a:gd name="adj1" fmla="val -60743"/>
                            <a:gd name="adj2" fmla="val -31539"/>
                            <a:gd name="adj3" fmla="val 16667"/>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86966" w14:textId="77777777" w:rsidR="00B6688E" w:rsidRPr="00B6688E" w:rsidRDefault="00B6688E" w:rsidP="00B6688E">
                            <w:pPr>
                              <w:jc w:val="center"/>
                              <w:rPr>
                                <w:rFonts w:ascii="Arial" w:eastAsia="SimSun" w:hAnsi="Arial" w:cs="Arial"/>
                                <w:b/>
                                <w:bCs/>
                                <w:color w:val="000000" w:themeColor="text1"/>
                                <w:sz w:val="32"/>
                                <w:szCs w:val="32"/>
                              </w:rPr>
                            </w:pPr>
                            <w:r w:rsidRPr="00B6688E">
                              <w:rPr>
                                <w:rFonts w:ascii="Arial" w:eastAsia="SimSun" w:hAnsi="Arial" w:cs="Arial"/>
                                <w:b/>
                                <w:color w:val="000000" w:themeColor="text1"/>
                                <w:sz w:val="32"/>
                                <w:szCs w:val="32"/>
                              </w:rPr>
                              <w:t>Club Co-ordinator: Mrs Jandu</w:t>
                            </w:r>
                            <w:r w:rsidRPr="00B6688E">
                              <w:rPr>
                                <w:rFonts w:ascii="Arial" w:eastAsia="SimSun" w:hAnsi="Arial" w:cs="Arial"/>
                                <w:b/>
                                <w:bCs/>
                                <w:color w:val="000000" w:themeColor="text1"/>
                                <w:sz w:val="32"/>
                                <w:szCs w:val="32"/>
                              </w:rPr>
                              <w:t xml:space="preserve"> </w:t>
                            </w:r>
                          </w:p>
                          <w:p w14:paraId="08304B45" w14:textId="77777777" w:rsidR="00B6688E" w:rsidRPr="00B6688E" w:rsidRDefault="00B6688E" w:rsidP="00B6688E">
                            <w:pPr>
                              <w:jc w:val="center"/>
                              <w:rPr>
                                <w:rFonts w:ascii="Arial" w:hAnsi="Arial" w:cs="Arial"/>
                                <w:color w:val="000000" w:themeColor="text1"/>
                              </w:rPr>
                            </w:pPr>
                            <w:r w:rsidRPr="00B6688E">
                              <w:rPr>
                                <w:rFonts w:ascii="Arial" w:eastAsia="SimSun" w:hAnsi="Arial" w:cs="Arial"/>
                                <w:bCs/>
                                <w:color w:val="000000" w:themeColor="text1"/>
                                <w:sz w:val="32"/>
                                <w:szCs w:val="32"/>
                              </w:rPr>
                              <w:t xml:space="preserve">NVQ 2&amp;3 childcare and education. </w:t>
                            </w:r>
                            <w:r w:rsidR="00EA7E7D">
                              <w:rPr>
                                <w:rFonts w:ascii="Arial" w:eastAsia="SimSun" w:hAnsi="Arial" w:cs="Arial"/>
                                <w:bCs/>
                                <w:color w:val="000000" w:themeColor="text1"/>
                                <w:sz w:val="32"/>
                                <w:szCs w:val="32"/>
                              </w:rPr>
                              <w:t>F</w:t>
                            </w:r>
                            <w:r w:rsidRPr="00B6688E">
                              <w:rPr>
                                <w:rFonts w:ascii="Arial" w:eastAsia="SimSun" w:hAnsi="Arial" w:cs="Arial"/>
                                <w:bCs/>
                                <w:color w:val="000000" w:themeColor="text1"/>
                                <w:sz w:val="32"/>
                                <w:szCs w:val="32"/>
                              </w:rPr>
                              <w:t xml:space="preserve">ood and hygiene certified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30EF81" id="Rounded Rectangular Callout 26" o:spid="_x0000_s1034" type="#_x0000_t62" style="position:absolute;left:0;text-align:left;margin-left:186.3pt;margin-top:1.25pt;width:344.95pt;height:106.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ME0AIAACIGAAAOAAAAZHJzL2Uyb0RvYy54bWysVE1vGyEQvVfqf0Dck/2y146VdWQ5SlUp&#10;SqMkVc6YBe9WLFDAXru/vgP7YaeJeqjqAwbmzWPm7cxc3xwagfbM2FrJAieXMUZMUlXWclvg7y93&#10;F3OMrCOyJEJJVuAjs/hm+fnTdasXLFWVEiUzCEikXbS6wJVzehFFllasIfZSaSbByJVpiIOj2Ual&#10;IS2wNyJK4ziPWmVKbRRl1sLtbWfEy8DPOaPuG+eWOSQKDLG5sJqwbvwaLa/JYmuIrmrah0H+IYqG&#10;1BIeHaluiSNoZ+p3VE1NjbKKu0uqmkhxXlMWcoBskviPbJ4rolnIBcSxepTJ/j9a+rB/1o8GZGi1&#10;XVjY+iwO3DT+H+JDhyDWcRSLHRyicDnJ5vE8n2JEwZZk01meBTmjk7s21n1hqkF+U+CWlVv2pHay&#10;fILvsiZCqJ0LqpH9vXVBvhJJ0kCdkPJHghFvBHyNPRHoIo9nk6z/XGeg9A0oS6bZ1XtQdg5K8jyf&#10;eQwE2r8LuyFUH4RVoi7vaiHCwVciWwuDIIwCb7Zp7/sGJeR7R7PdjG5xnMb5IM+ZJ7zsXaOT+GHn&#10;joJ5QiGfGEd1CXKnQajQF6doCKVMuqQzVaRkXZDTGH5DmEP8IeFA6Jk5pDdy9wQDsiMZuDulerx3&#10;ZaGtRuf4b4F1zqNHeFlJNzo3tVTmIwIBWfUvd/hBpE4ar5I7bA6gTYHnHulvNqo8PhpkVNfmVtO7&#10;Girvnlj3SAxUEkwAmFXuGyxcqLbAqt9hVCnz66N7j4d2AytGLcyJAtufO2IYRuKrhEa8SiYTP1jC&#10;YTKdpXAw55bNuUXumrWCMoLahujC1uOdGLbcqOYVRtrKvwomIim8XWDqzHBYu25+wVCkbLUKMBgm&#10;mrh7+aypJ/c6+4p+ObwSo/v2c9C5D2qYKX3xdxqfsN5TqtXOKV47bzzp2h9gEIVS6oemn3Tn54A6&#10;jfblbwAAAP//AwBQSwMEFAAGAAgAAAAhAEfx42/hAAAACgEAAA8AAABkcnMvZG93bnJldi54bWxM&#10;j81OwzAQhO9IfQdrK3GjTlIRUBqnQpX4kSgHCgiObrxNItvrELtteHucE9x2d0az35Tr0Rp2wsF3&#10;jgSkiwQYUu1UR42A97f7q1tgPkhS0jhCAT/oYV3NLkpZKHemVzztQsNiCPlCCmhD6AvOfd2ilX7h&#10;eqSoHdxgZYjr0HA1yHMMt4ZnSZJzKzuKH1rZ46bFWu+OVsDXZnx4oWfffW/19klrk+rPxw8hLufj&#10;3QpYwDH8mWHCj+hQRaa9O5LyzAhY3mR5tArIroFNepJP0z4e0nwJvCr5/wrVLwAAAP//AwBQSwEC&#10;LQAUAAYACAAAACEAtoM4kv4AAADhAQAAEwAAAAAAAAAAAAAAAAAAAAAAW0NvbnRlbnRfVHlwZXNd&#10;LnhtbFBLAQItABQABgAIAAAAIQA4/SH/1gAAAJQBAAALAAAAAAAAAAAAAAAAAC8BAABfcmVscy8u&#10;cmVsc1BLAQItABQABgAIAAAAIQBdwQME0AIAACIGAAAOAAAAAAAAAAAAAAAAAC4CAABkcnMvZTJv&#10;RG9jLnhtbFBLAQItABQABgAIAAAAIQBH8eNv4QAAAAoBAAAPAAAAAAAAAAAAAAAAACoFAABkcnMv&#10;ZG93bnJldi54bWxQSwUGAAAAAAQABADzAAAAOAYAAAAA&#10;" adj="-2320,3988" fillcolor="#e7e6e6 [3214]" strokecolor="#002060" strokeweight="1pt">
                <v:textbox>
                  <w:txbxContent>
                    <w:p w14:paraId="4D386966" w14:textId="77777777" w:rsidR="00B6688E" w:rsidRPr="00B6688E" w:rsidRDefault="00B6688E" w:rsidP="00B6688E">
                      <w:pPr>
                        <w:jc w:val="center"/>
                        <w:rPr>
                          <w:rFonts w:ascii="Arial" w:eastAsia="SimSun" w:hAnsi="Arial" w:cs="Arial"/>
                          <w:b/>
                          <w:bCs/>
                          <w:color w:val="000000" w:themeColor="text1"/>
                          <w:sz w:val="32"/>
                          <w:szCs w:val="32"/>
                        </w:rPr>
                      </w:pPr>
                      <w:r w:rsidRPr="00B6688E">
                        <w:rPr>
                          <w:rFonts w:ascii="Arial" w:eastAsia="SimSun" w:hAnsi="Arial" w:cs="Arial"/>
                          <w:b/>
                          <w:color w:val="000000" w:themeColor="text1"/>
                          <w:sz w:val="32"/>
                          <w:szCs w:val="32"/>
                        </w:rPr>
                        <w:t>Club Co-ordinator: Mrs Jandu</w:t>
                      </w:r>
                      <w:r w:rsidRPr="00B6688E">
                        <w:rPr>
                          <w:rFonts w:ascii="Arial" w:eastAsia="SimSun" w:hAnsi="Arial" w:cs="Arial"/>
                          <w:b/>
                          <w:bCs/>
                          <w:color w:val="000000" w:themeColor="text1"/>
                          <w:sz w:val="32"/>
                          <w:szCs w:val="32"/>
                        </w:rPr>
                        <w:t xml:space="preserve"> </w:t>
                      </w:r>
                    </w:p>
                    <w:p w14:paraId="08304B45" w14:textId="77777777" w:rsidR="00B6688E" w:rsidRPr="00B6688E" w:rsidRDefault="00B6688E" w:rsidP="00B6688E">
                      <w:pPr>
                        <w:jc w:val="center"/>
                        <w:rPr>
                          <w:rFonts w:ascii="Arial" w:hAnsi="Arial" w:cs="Arial"/>
                          <w:color w:val="000000" w:themeColor="text1"/>
                        </w:rPr>
                      </w:pPr>
                      <w:r w:rsidRPr="00B6688E">
                        <w:rPr>
                          <w:rFonts w:ascii="Arial" w:eastAsia="SimSun" w:hAnsi="Arial" w:cs="Arial"/>
                          <w:bCs/>
                          <w:color w:val="000000" w:themeColor="text1"/>
                          <w:sz w:val="32"/>
                          <w:szCs w:val="32"/>
                        </w:rPr>
                        <w:t xml:space="preserve">NVQ 2&amp;3 childcare and education. </w:t>
                      </w:r>
                      <w:r w:rsidR="00EA7E7D">
                        <w:rPr>
                          <w:rFonts w:ascii="Arial" w:eastAsia="SimSun" w:hAnsi="Arial" w:cs="Arial"/>
                          <w:bCs/>
                          <w:color w:val="000000" w:themeColor="text1"/>
                          <w:sz w:val="32"/>
                          <w:szCs w:val="32"/>
                        </w:rPr>
                        <w:t>F</w:t>
                      </w:r>
                      <w:r w:rsidRPr="00B6688E">
                        <w:rPr>
                          <w:rFonts w:ascii="Arial" w:eastAsia="SimSun" w:hAnsi="Arial" w:cs="Arial"/>
                          <w:bCs/>
                          <w:color w:val="000000" w:themeColor="text1"/>
                          <w:sz w:val="32"/>
                          <w:szCs w:val="32"/>
                        </w:rPr>
                        <w:t xml:space="preserve">ood and hygiene certified    </w:t>
                      </w:r>
                    </w:p>
                  </w:txbxContent>
                </v:textbox>
              </v:shape>
            </w:pict>
          </mc:Fallback>
        </mc:AlternateContent>
      </w:r>
      <w:r w:rsidR="00B6688E" w:rsidRPr="00B6688E">
        <w:rPr>
          <w:rFonts w:eastAsia="SimSun"/>
          <w:b/>
          <w:bCs/>
          <w:noProof/>
          <w:sz w:val="52"/>
          <w:szCs w:val="52"/>
          <w:lang w:eastAsia="en-GB"/>
        </w:rPr>
        <mc:AlternateContent>
          <mc:Choice Requires="wps">
            <w:drawing>
              <wp:anchor distT="0" distB="0" distL="114300" distR="114300" simplePos="0" relativeHeight="251720704" behindDoc="0" locked="0" layoutInCell="1" allowOverlap="1" wp14:anchorId="28B64620" wp14:editId="73ACFB8F">
                <wp:simplePos x="0" y="0"/>
                <wp:positionH relativeFrom="column">
                  <wp:posOffset>-282575</wp:posOffset>
                </wp:positionH>
                <wp:positionV relativeFrom="paragraph">
                  <wp:posOffset>88900</wp:posOffset>
                </wp:positionV>
                <wp:extent cx="2003425" cy="1330960"/>
                <wp:effectExtent l="19050" t="19050" r="15875" b="21590"/>
                <wp:wrapNone/>
                <wp:docPr id="25" name="Rectangle 25"/>
                <wp:cNvGraphicFramePr/>
                <a:graphic xmlns:a="http://schemas.openxmlformats.org/drawingml/2006/main">
                  <a:graphicData uri="http://schemas.microsoft.com/office/word/2010/wordprocessingShape">
                    <wps:wsp>
                      <wps:cNvSpPr/>
                      <wps:spPr>
                        <a:xfrm>
                          <a:off x="0" y="0"/>
                          <a:ext cx="2003425" cy="133096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2F431" id="Rectangle 25" o:spid="_x0000_s1026" style="position:absolute;margin-left:-22.25pt;margin-top:7pt;width:157.75pt;height:10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S0mwIAAJIFAAAOAAAAZHJzL2Uyb0RvYy54bWysVEtv2zAMvg/YfxB0X+2kSR9BnSJo0WFA&#10;0QZth54VWYoNyKJGKXGyXz9KdtygLXYYloMimuRH8ePj6nrXGLZV6GuwBR+d5JwpK6Gs7brgP1/u&#10;vl1w5oOwpTBgVcH3yvPr+dcvV62bqTFUYEqFjECsn7Wu4FUIbpZlXlaqEf4EnLKk1ICNCCTiOitR&#10;tITemGyc52dZC1g6BKm8p6+3nZLPE77WSoZHrb0KzBSc3hbSielcxTObX4nZGoWratk/Q/zDKxpR&#10;Wwo6QN2KINgG6w9QTS0RPOhwIqHJQOtaqpQDZTPK32XzXAmnUi5EjncDTf7/wcqH7RJZXRZ8POXM&#10;ioZq9ESsCbs2itE3Iqh1fkZ2z26JveTpGrPdaWziP+XBdonU/UCq2gUm6SNV6XQSwSXpRqen+eVZ&#10;oj17c3fow3cFDYuXgiPFT2SK7b0PFJJMDyYxmoW72phUOWNZSyEupufT5OHB1GXURjuP69WNQbYV&#10;sfj5OB8CH5kRtrEUIibZpZVuYW9UxDD2SWniJybSRYidqQZYIaWyYdSpKlGqLto0p1/kjuBTL0eP&#10;JCXAiKzplQN2D/A5dgfT20dXlRp7cM7/9rDOefBIkcGGwbmpLeBnAIay6iN39geSOmoiSyso99Q9&#10;CN1YeSfvaqrgvfBhKZDmiCaOdkN4pEMboEpBf+OsAvz92fdoT+1NWs5amsuC+18bgYoz88NS41+O&#10;JpM4yEmYTM/HJOCxZnWssZvmBqj6I9pCTqZrtA/mcNUIzSutkEWMSiphJcUuuAx4EG5Cty9oCUm1&#10;WCQzGl4nwr19djKCR1Zjh77sXgW6vo0DTcADHGZYzN51c2cbPS0sNgF0nVr9jdeebxr81Dj9koqb&#10;5VhOVm+rdP4HAAD//wMAUEsDBBQABgAIAAAAIQB3Ntrn3wAAAAoBAAAPAAAAZHJzL2Rvd25yZXYu&#10;eG1sTI/BTsMwEETvSPyDtUjcWqchTasQp0IIDghU1AJ3N94mEfY6xE4b/p7lBLdZzWj2TbmZnBUn&#10;HELnScFinoBAqr3pqFHw/vY4W4MIUZPR1hMq+MYAm+ryotSF8Wfa4WkfG8ElFAqtoI2xL6QMdYtO&#10;h7nvkdg7+sHpyOfQSDPoM5c7K9MkyaXTHfGHVvd432L9uR+dgtXLl3t4fdplz/Zjmo7pEsd8vVXq&#10;+mq6uwURcYp/YfjFZ3SomOngRzJBWAWzLFtylI2MN3EgXS1YHFikNznIqpT/J1Q/AAAA//8DAFBL&#10;AQItABQABgAIAAAAIQC2gziS/gAAAOEBAAATAAAAAAAAAAAAAAAAAAAAAABbQ29udGVudF9UeXBl&#10;c10ueG1sUEsBAi0AFAAGAAgAAAAhADj9If/WAAAAlAEAAAsAAAAAAAAAAAAAAAAALwEAAF9yZWxz&#10;Ly5yZWxzUEsBAi0AFAAGAAgAAAAhAO/JdLSbAgAAkgUAAA4AAAAAAAAAAAAAAAAALgIAAGRycy9l&#10;Mm9Eb2MueG1sUEsBAi0AFAAGAAgAAAAhAHc22uffAAAACgEAAA8AAAAAAAAAAAAAAAAA9QQAAGRy&#10;cy9kb3ducmV2LnhtbFBLBQYAAAAABAAEAPMAAAABBgAAAAA=&#10;" filled="f" strokecolor="#002060" strokeweight="2.25pt"/>
            </w:pict>
          </mc:Fallback>
        </mc:AlternateContent>
      </w:r>
    </w:p>
    <w:p w14:paraId="6F1B5EBA" w14:textId="52605BA0" w:rsidR="001975AF" w:rsidRDefault="001975AF" w:rsidP="0010371D">
      <w:pPr>
        <w:jc w:val="center"/>
        <w:rPr>
          <w:rFonts w:eastAsia="SimSun"/>
          <w:b/>
          <w:bCs/>
          <w:sz w:val="52"/>
          <w:szCs w:val="52"/>
        </w:rPr>
      </w:pPr>
    </w:p>
    <w:p w14:paraId="080DF631" w14:textId="4B2EF401" w:rsidR="001975AF" w:rsidRDefault="001975AF" w:rsidP="0010371D">
      <w:pPr>
        <w:jc w:val="center"/>
        <w:rPr>
          <w:rFonts w:eastAsia="SimSun"/>
          <w:b/>
          <w:bCs/>
          <w:sz w:val="52"/>
          <w:szCs w:val="52"/>
        </w:rPr>
      </w:pPr>
    </w:p>
    <w:p w14:paraId="1AAA6994" w14:textId="14C3B96B" w:rsidR="001975AF" w:rsidRDefault="001975AF" w:rsidP="001975AF">
      <w:pPr>
        <w:jc w:val="center"/>
        <w:rPr>
          <w:rFonts w:eastAsia="SimSun"/>
          <w:b/>
          <w:bCs/>
          <w:sz w:val="52"/>
          <w:szCs w:val="52"/>
        </w:rPr>
      </w:pPr>
    </w:p>
    <w:p w14:paraId="3B92163F" w14:textId="10C603AA" w:rsidR="001975AF" w:rsidRDefault="00AF21B1" w:rsidP="00AF21B1">
      <w:pPr>
        <w:jc w:val="center"/>
        <w:rPr>
          <w:rFonts w:eastAsia="SimSun"/>
          <w:b/>
          <w:bCs/>
          <w:sz w:val="52"/>
          <w:szCs w:val="52"/>
        </w:rPr>
      </w:pPr>
      <w:r>
        <w:rPr>
          <w:rFonts w:eastAsia="SimSun"/>
          <w:b/>
          <w:bCs/>
          <w:noProof/>
          <w:sz w:val="52"/>
          <w:szCs w:val="52"/>
          <w:lang w:eastAsia="en-GB"/>
        </w:rPr>
        <mc:AlternateContent>
          <mc:Choice Requires="wps">
            <w:drawing>
              <wp:anchor distT="0" distB="0" distL="114300" distR="114300" simplePos="0" relativeHeight="251803648" behindDoc="0" locked="0" layoutInCell="1" allowOverlap="1" wp14:anchorId="7530EAF6" wp14:editId="7E7E0101">
                <wp:simplePos x="0" y="0"/>
                <wp:positionH relativeFrom="page">
                  <wp:posOffset>288290</wp:posOffset>
                </wp:positionH>
                <wp:positionV relativeFrom="paragraph">
                  <wp:posOffset>325120</wp:posOffset>
                </wp:positionV>
                <wp:extent cx="4380865" cy="1290917"/>
                <wp:effectExtent l="0" t="0" r="534035" b="24130"/>
                <wp:wrapNone/>
                <wp:docPr id="608846512" name="Rounded Rectangular Callout 206"/>
                <wp:cNvGraphicFramePr/>
                <a:graphic xmlns:a="http://schemas.openxmlformats.org/drawingml/2006/main">
                  <a:graphicData uri="http://schemas.microsoft.com/office/word/2010/wordprocessingShape">
                    <wps:wsp>
                      <wps:cNvSpPr/>
                      <wps:spPr>
                        <a:xfrm>
                          <a:off x="0" y="0"/>
                          <a:ext cx="4380865" cy="1290917"/>
                        </a:xfrm>
                        <a:prstGeom prst="wedgeRoundRectCallout">
                          <a:avLst>
                            <a:gd name="adj1" fmla="val 61052"/>
                            <a:gd name="adj2" fmla="val -35428"/>
                            <a:gd name="adj3" fmla="val 16667"/>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90FC9" w14:textId="65E6A5C1" w:rsidR="00AF21B1" w:rsidRPr="00B6688E" w:rsidRDefault="00AF21B1" w:rsidP="00AF21B1">
                            <w:pPr>
                              <w:jc w:val="center"/>
                              <w:rPr>
                                <w:rFonts w:ascii="Arial" w:eastAsia="SimSun" w:hAnsi="Arial" w:cs="Arial"/>
                                <w:b/>
                                <w:color w:val="000000" w:themeColor="text1"/>
                                <w:sz w:val="32"/>
                                <w:szCs w:val="32"/>
                              </w:rPr>
                            </w:pPr>
                            <w:r w:rsidRPr="00B6688E">
                              <w:rPr>
                                <w:rFonts w:ascii="Arial" w:eastAsia="SimSun" w:hAnsi="Arial" w:cs="Arial"/>
                                <w:b/>
                                <w:color w:val="000000" w:themeColor="text1"/>
                                <w:sz w:val="32"/>
                                <w:szCs w:val="32"/>
                              </w:rPr>
                              <w:t xml:space="preserve">Club Co-ordinator: Miss </w:t>
                            </w:r>
                            <w:r>
                              <w:rPr>
                                <w:rFonts w:ascii="Arial" w:eastAsia="SimSun" w:hAnsi="Arial" w:cs="Arial"/>
                                <w:b/>
                                <w:color w:val="000000" w:themeColor="text1"/>
                                <w:sz w:val="32"/>
                                <w:szCs w:val="32"/>
                              </w:rPr>
                              <w:t>Szefranek</w:t>
                            </w:r>
                          </w:p>
                          <w:p w14:paraId="5C1F6364" w14:textId="77777777" w:rsidR="00AF21B1" w:rsidRPr="00B6688E" w:rsidRDefault="00AF21B1" w:rsidP="00AF21B1">
                            <w:pPr>
                              <w:jc w:val="center"/>
                              <w:rPr>
                                <w:rFonts w:ascii="Arial" w:hAnsi="Arial" w:cs="Arial"/>
                                <w:color w:val="000000" w:themeColor="text1"/>
                              </w:rPr>
                            </w:pPr>
                            <w:r w:rsidRPr="00B6688E">
                              <w:rPr>
                                <w:rFonts w:ascii="Arial" w:eastAsia="SimSun" w:hAnsi="Arial" w:cs="Arial"/>
                                <w:bCs/>
                                <w:color w:val="000000" w:themeColor="text1"/>
                                <w:sz w:val="32"/>
                                <w:szCs w:val="32"/>
                              </w:rPr>
                              <w:t xml:space="preserve">NVQ 2 childcare and education. </w:t>
                            </w:r>
                            <w:r>
                              <w:rPr>
                                <w:rFonts w:ascii="Arial" w:eastAsia="SimSun" w:hAnsi="Arial" w:cs="Arial"/>
                                <w:bCs/>
                                <w:color w:val="000000" w:themeColor="text1"/>
                                <w:sz w:val="32"/>
                                <w:szCs w:val="32"/>
                              </w:rPr>
                              <w:t>F</w:t>
                            </w:r>
                            <w:r w:rsidRPr="00B6688E">
                              <w:rPr>
                                <w:rFonts w:ascii="Arial" w:eastAsia="SimSun" w:hAnsi="Arial" w:cs="Arial"/>
                                <w:bCs/>
                                <w:color w:val="000000" w:themeColor="text1"/>
                                <w:sz w:val="32"/>
                                <w:szCs w:val="32"/>
                              </w:rPr>
                              <w:t>ood and hygiene certified, first 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30EAF6" id="_x0000_s1035" type="#_x0000_t62" style="position:absolute;left:0;text-align:left;margin-left:22.7pt;margin-top:25.6pt;width:344.95pt;height:101.65pt;z-index:2518036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8X0AIAACEGAAAOAAAAZHJzL2Uyb0RvYy54bWysVE1vGjEQvVfqf7B8T/YjQABliRBRqkpR&#10;EuVDORuvDVt5Pa5tWOiv79i7LKSJeqjKwXh2Zp7fPI/n6npXK7IV1lWgC5qdp5QIzaGs9Kqgry+3&#10;Z2NKnGe6ZAq0KOheOHo9+/rlqjFTkcMaVCksQRDtpo0p6Np7M00Sx9eiZu4cjNDolGBr5tG0q6S0&#10;rEH0WiV5mo6SBmxpLHDhHH69aZ10FvGlFNw/SOmEJ6qgyM3H1cZ1GdZkdsWmK8vMuuIdDfYPLGpW&#10;aTy0h7phnpGNrT5A1RW34ED6cw51AlJWXMQasJos/aOa5zUzItaC4jjTy+T+Hyy/3z6bR4syNMZN&#10;HW5DFTtp6/CP/MguirXvxRI7Tzh+HFyM0/FoSAlHX5ZP0kl2GeRMjunGOv9NQE3CpqCNKFfiCTa6&#10;fMJ7WTClYOOjamx753yUrySa1dgnrPyRUSJrhbexZYqMsnSYd7d1EpOfxpxdDAf5+GPQxWlQNhqN&#10;Djy7Y5HxgWng4EBV5W2lVDRCI4qFsgRZFHS5iiQw412U0h8T7WrZp6Vpno5is73PRCukJkft487v&#10;lQiASj8JSaoS1c6jTvFZHNkwzoX2Wetas1K0JIcp/rqr6DPixUTAgCyxvB67A3hf6QG7vdEuPqSK&#10;+Kr65PRvxNrkPiOeDNr3yXWlwX4GoLCq7uQ2/iBSK01Qye+WO9SmoJMQGb4sodw/WmKhfeXO8NsK&#10;G++OOf/ILDYSDgAcVf4BF6mgKSh0O0rWYH999j3E42tDLyUNjomCup8bZgUl6rvGdzjJBoMwV6Ix&#10;GF7maNhTz/LUozf1ArCNsLWRXdyGeK8OW2mhfsOJNg+nootpjmcXlHt7MBa+HV84E7mYz2MYzhLD&#10;/J1+NjyAB51DR7/s3pg13evz+HDv4TBS2DQ2f6vxMTZkaphvPMjKB+dR187AORRbqZuZYdCd2jHq&#10;ONlnvwEAAP//AwBQSwMEFAAGAAgAAAAhAGu3Z8LgAAAACQEAAA8AAABkcnMvZG93bnJldi54bWxM&#10;j8FOwzAQRO9I/IO1SFwQdZrGLYQ4FQQh9UhTVPXoxksSYa+j2G3D32NOcBzNaOZNsZ6sYWccfe9I&#10;wnyWAENqnO6plfCxe7t/AOaDIq2MI5TwjR7W5fVVoXLtLrTFcx1aFkvI50pCF8KQc+6bDq3yMzcg&#10;Re/TjVaFKMeW61FdYrk1PE2SJbeqp7jQqQGrDpuv+mQloLk7VOOu0qv3Tball/pxv3wNUt7eTM9P&#10;wAJO4S8Mv/gRHcrIdHQn0p4ZCZnIYlKCmKfAor9aiAWwo4RUZAJ4WfD/D8ofAAAA//8DAFBLAQIt&#10;ABQABgAIAAAAIQC2gziS/gAAAOEBAAATAAAAAAAAAAAAAAAAAAAAAABbQ29udGVudF9UeXBlc10u&#10;eG1sUEsBAi0AFAAGAAgAAAAhADj9If/WAAAAlAEAAAsAAAAAAAAAAAAAAAAALwEAAF9yZWxzLy5y&#10;ZWxzUEsBAi0AFAAGAAgAAAAhAHRrLxfQAgAAIQYAAA4AAAAAAAAAAAAAAAAALgIAAGRycy9lMm9E&#10;b2MueG1sUEsBAi0AFAAGAAgAAAAhAGu3Z8LgAAAACQEAAA8AAAAAAAAAAAAAAAAAKgUAAGRycy9k&#10;b3ducmV2LnhtbFBLBQYAAAAABAAEAPMAAAA3BgAAAAA=&#10;" adj="23987,3148" fillcolor="#e7e6e6 [3214]" strokecolor="#002060" strokeweight="1pt">
                <v:textbox>
                  <w:txbxContent>
                    <w:p w14:paraId="44390FC9" w14:textId="65E6A5C1" w:rsidR="00AF21B1" w:rsidRPr="00B6688E" w:rsidRDefault="00AF21B1" w:rsidP="00AF21B1">
                      <w:pPr>
                        <w:jc w:val="center"/>
                        <w:rPr>
                          <w:rFonts w:ascii="Arial" w:eastAsia="SimSun" w:hAnsi="Arial" w:cs="Arial"/>
                          <w:b/>
                          <w:color w:val="000000" w:themeColor="text1"/>
                          <w:sz w:val="32"/>
                          <w:szCs w:val="32"/>
                        </w:rPr>
                      </w:pPr>
                      <w:r w:rsidRPr="00B6688E">
                        <w:rPr>
                          <w:rFonts w:ascii="Arial" w:eastAsia="SimSun" w:hAnsi="Arial" w:cs="Arial"/>
                          <w:b/>
                          <w:color w:val="000000" w:themeColor="text1"/>
                          <w:sz w:val="32"/>
                          <w:szCs w:val="32"/>
                        </w:rPr>
                        <w:t xml:space="preserve">Club Co-ordinator: Miss </w:t>
                      </w:r>
                      <w:proofErr w:type="spellStart"/>
                      <w:r>
                        <w:rPr>
                          <w:rFonts w:ascii="Arial" w:eastAsia="SimSun" w:hAnsi="Arial" w:cs="Arial"/>
                          <w:b/>
                          <w:color w:val="000000" w:themeColor="text1"/>
                          <w:sz w:val="32"/>
                          <w:szCs w:val="32"/>
                        </w:rPr>
                        <w:t>Szefranek</w:t>
                      </w:r>
                      <w:proofErr w:type="spellEnd"/>
                    </w:p>
                    <w:p w14:paraId="5C1F6364" w14:textId="77777777" w:rsidR="00AF21B1" w:rsidRPr="00B6688E" w:rsidRDefault="00AF21B1" w:rsidP="00AF21B1">
                      <w:pPr>
                        <w:jc w:val="center"/>
                        <w:rPr>
                          <w:rFonts w:ascii="Arial" w:hAnsi="Arial" w:cs="Arial"/>
                          <w:color w:val="000000" w:themeColor="text1"/>
                        </w:rPr>
                      </w:pPr>
                      <w:r w:rsidRPr="00B6688E">
                        <w:rPr>
                          <w:rFonts w:ascii="Arial" w:eastAsia="SimSun" w:hAnsi="Arial" w:cs="Arial"/>
                          <w:bCs/>
                          <w:color w:val="000000" w:themeColor="text1"/>
                          <w:sz w:val="32"/>
                          <w:szCs w:val="32"/>
                        </w:rPr>
                        <w:t xml:space="preserve">NVQ 2 childcare and education. </w:t>
                      </w:r>
                      <w:r>
                        <w:rPr>
                          <w:rFonts w:ascii="Arial" w:eastAsia="SimSun" w:hAnsi="Arial" w:cs="Arial"/>
                          <w:bCs/>
                          <w:color w:val="000000" w:themeColor="text1"/>
                          <w:sz w:val="32"/>
                          <w:szCs w:val="32"/>
                        </w:rPr>
                        <w:t>F</w:t>
                      </w:r>
                      <w:r w:rsidRPr="00B6688E">
                        <w:rPr>
                          <w:rFonts w:ascii="Arial" w:eastAsia="SimSun" w:hAnsi="Arial" w:cs="Arial"/>
                          <w:bCs/>
                          <w:color w:val="000000" w:themeColor="text1"/>
                          <w:sz w:val="32"/>
                          <w:szCs w:val="32"/>
                        </w:rPr>
                        <w:t>ood and hygiene certified, first aid</w:t>
                      </w:r>
                    </w:p>
                  </w:txbxContent>
                </v:textbox>
                <w10:wrap anchorx="page"/>
              </v:shape>
            </w:pict>
          </mc:Fallback>
        </mc:AlternateContent>
      </w:r>
      <w:r>
        <w:rPr>
          <w:noProof/>
        </w:rPr>
        <w:drawing>
          <wp:anchor distT="0" distB="0" distL="114300" distR="114300" simplePos="0" relativeHeight="251801600" behindDoc="0" locked="0" layoutInCell="1" allowOverlap="1" wp14:anchorId="394C882E" wp14:editId="5C71D8F8">
            <wp:simplePos x="0" y="0"/>
            <wp:positionH relativeFrom="margin">
              <wp:posOffset>5038090</wp:posOffset>
            </wp:positionH>
            <wp:positionV relativeFrom="paragraph">
              <wp:posOffset>79375</wp:posOffset>
            </wp:positionV>
            <wp:extent cx="1470660" cy="1354677"/>
            <wp:effectExtent l="0" t="0" r="0" b="0"/>
            <wp:wrapNone/>
            <wp:docPr id="96982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912" t="12905" r="13457" b="39992"/>
                    <a:stretch/>
                  </pic:blipFill>
                  <pic:spPr bwMode="auto">
                    <a:xfrm>
                      <a:off x="0" y="0"/>
                      <a:ext cx="1470660" cy="1354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88E" w:rsidRPr="00B6688E">
        <w:rPr>
          <w:rFonts w:eastAsia="SimSun"/>
          <w:b/>
          <w:bCs/>
          <w:noProof/>
          <w:sz w:val="52"/>
          <w:szCs w:val="52"/>
          <w:lang w:eastAsia="en-GB"/>
        </w:rPr>
        <mc:AlternateContent>
          <mc:Choice Requires="wps">
            <w:drawing>
              <wp:anchor distT="0" distB="0" distL="114300" distR="114300" simplePos="0" relativeHeight="251723776" behindDoc="0" locked="0" layoutInCell="1" allowOverlap="1" wp14:anchorId="4CA34F38" wp14:editId="0398A613">
                <wp:simplePos x="0" y="0"/>
                <wp:positionH relativeFrom="column">
                  <wp:posOffset>4733253</wp:posOffset>
                </wp:positionH>
                <wp:positionV relativeFrom="paragraph">
                  <wp:posOffset>58794</wp:posOffset>
                </wp:positionV>
                <wp:extent cx="2029767" cy="1385047"/>
                <wp:effectExtent l="19050" t="19050" r="27940" b="24765"/>
                <wp:wrapNone/>
                <wp:docPr id="197" name="Rectangle 197"/>
                <wp:cNvGraphicFramePr/>
                <a:graphic xmlns:a="http://schemas.openxmlformats.org/drawingml/2006/main">
                  <a:graphicData uri="http://schemas.microsoft.com/office/word/2010/wordprocessingShape">
                    <wps:wsp>
                      <wps:cNvSpPr/>
                      <wps:spPr>
                        <a:xfrm>
                          <a:off x="0" y="0"/>
                          <a:ext cx="2029767" cy="1385047"/>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481E0" id="Rectangle 197" o:spid="_x0000_s1026" style="position:absolute;margin-left:372.7pt;margin-top:4.65pt;width:159.8pt;height:109.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3JhwIAAGoFAAAOAAAAZHJzL2Uyb0RvYy54bWysVE1v2zAMvQ/YfxB0X+1kSdMGdYqgRYcB&#10;RVu0HXpWZCk2IIsapcTJfv0o2XGCrthhWA6KZJKP5OPH1fWuMWyr0NdgCz46yzlTVkJZ23XBf7ze&#10;fbngzAdhS2HAqoLvlefXi8+frlo3V2OowJQKGYFYP29dwasQ3DzLvKxUI/wZOGVJqAEbEeiJ66xE&#10;0RJ6Y7Jxnp9nLWDpEKTynr7edkK+SPhaKxketfYqMFNwii2kE9O5ime2uBLzNQpX1bIPQ/xDFI2o&#10;LTkdoG5FEGyD9R9QTS0RPOhwJqHJQOtaqpQDZTPK32XzUgmnUi5EjncDTf7/wcqH7Yt7QqKhdX7u&#10;6Rqz2Gls4j/Fx3aJrP1AltoFJunjOB9fzs5nnEmSjb5eTPPJLNKZHc0d+vBNQcPipeBI1Ugkie29&#10;D53qQSV6s3BXG5MqYixrycXFdDZNFh5MXUZp1PO4Xt0YZFsRi5qP8/NUR3J8okYvYymaY1rpFvZG&#10;RQxjn5VmdRkT6TzEjlMDrJBS2TDqRJUoVedtmtOvzzL1aLRIOSfAiKwpygG7B/gYu2Og14+mKjXs&#10;YJz/LbDOeLBInsGGwbipLeBHAIay6j13+geSOmoiSyso90/IELpx8U7e1VTBe+HDk0CaD5okmvnw&#10;SIc2QJWC/sZZBfjro+9Rn9qWpJy1NG8F9z83AhVn5rulhr4cTSZxQNNjMp2N6YGnktWpxG6aG6Dq&#10;j2i7OJmuUT+Yw1UjNG+0GpbRK4mEleS74DLg4XETuj1Ay0Wq5TKp0VA6Ee7ti5MRPLIaO/R19ybQ&#10;9W0caAIe4DCbYv6umzvdaGlhuQmg69TqR157vmmgU+P0yydujNN30jquyMVvAAAA//8DAFBLAwQU&#10;AAYACAAAACEAwgNsid8AAAAKAQAADwAAAGRycy9kb3ducmV2LnhtbEyPy07DMBBF90j8gzVI7KhD&#10;SNIS4lQIwQJRgfpg78bTJMKPEDut+XumK1iO7tWZc6tlNJodcfS9swJuZwkwtI1TvW0F7LYvNwtg&#10;PkirpHYWBfygh2V9eVHJUrmTXeNxE1pGEOtLKaALYSg5902HRvqZG9BSdnCjkYHOseVqlCeCG83T&#10;JCm4kb2lD50c8KnD5mszGQHz1bd5/nhdZ2/6M8ZDmuNULN6FuL6Kjw/AAsbwV4azPqlDTU57N1nl&#10;mSZGlmdUFXB/B+ycJ0VO4/YC0nSeAa8r/n9C/QsAAP//AwBQSwECLQAUAAYACAAAACEAtoM4kv4A&#10;AADhAQAAEwAAAAAAAAAAAAAAAAAAAAAAW0NvbnRlbnRfVHlwZXNdLnhtbFBLAQItABQABgAIAAAA&#10;IQA4/SH/1gAAAJQBAAALAAAAAAAAAAAAAAAAAC8BAABfcmVscy8ucmVsc1BLAQItABQABgAIAAAA&#10;IQB2vL3JhwIAAGoFAAAOAAAAAAAAAAAAAAAAAC4CAABkcnMvZTJvRG9jLnhtbFBLAQItABQABgAI&#10;AAAAIQDCA2yJ3wAAAAoBAAAPAAAAAAAAAAAAAAAAAOEEAABkcnMvZG93bnJldi54bWxQSwUGAAAA&#10;AAQABADzAAAA7QUAAAAA&#10;" filled="f" strokecolor="#002060" strokeweight="2.25pt"/>
            </w:pict>
          </mc:Fallback>
        </mc:AlternateContent>
      </w:r>
    </w:p>
    <w:p w14:paraId="0F47D2AF" w14:textId="4BC8AEF1" w:rsidR="00AF21B1" w:rsidRDefault="00AF21B1" w:rsidP="00AF21B1">
      <w:pPr>
        <w:jc w:val="center"/>
        <w:rPr>
          <w:rFonts w:eastAsia="SimSun"/>
          <w:b/>
          <w:bCs/>
          <w:sz w:val="52"/>
          <w:szCs w:val="52"/>
        </w:rPr>
      </w:pPr>
    </w:p>
    <w:p w14:paraId="7497CAD4" w14:textId="4E0AD624" w:rsidR="00AF21B1" w:rsidRDefault="00AF21B1" w:rsidP="00AF21B1">
      <w:pPr>
        <w:jc w:val="center"/>
        <w:rPr>
          <w:rFonts w:eastAsia="SimSun"/>
          <w:b/>
          <w:bCs/>
          <w:sz w:val="52"/>
          <w:szCs w:val="52"/>
        </w:rPr>
      </w:pPr>
    </w:p>
    <w:p w14:paraId="705F4717" w14:textId="77777777" w:rsidR="00AF21B1" w:rsidRDefault="00AF21B1" w:rsidP="00AF21B1">
      <w:pPr>
        <w:jc w:val="center"/>
        <w:rPr>
          <w:rFonts w:eastAsia="SimSun"/>
          <w:b/>
          <w:bCs/>
          <w:sz w:val="52"/>
          <w:szCs w:val="52"/>
        </w:rPr>
      </w:pPr>
    </w:p>
    <w:p w14:paraId="6C7AE61B" w14:textId="77777777" w:rsidR="00AF21B1" w:rsidRDefault="00AF21B1" w:rsidP="00AF21B1">
      <w:pPr>
        <w:jc w:val="center"/>
        <w:rPr>
          <w:rFonts w:eastAsia="SimSun"/>
          <w:b/>
          <w:bCs/>
          <w:sz w:val="52"/>
          <w:szCs w:val="52"/>
        </w:rPr>
      </w:pPr>
    </w:p>
    <w:p w14:paraId="48112906" w14:textId="3401B988" w:rsidR="00AF21B1" w:rsidRDefault="00AF21B1" w:rsidP="00AF21B1">
      <w:pPr>
        <w:pStyle w:val="NormalWeb"/>
      </w:pPr>
    </w:p>
    <w:p w14:paraId="7A72D57C" w14:textId="77777777" w:rsidR="00AF21B1" w:rsidRDefault="00AF21B1" w:rsidP="00AF21B1">
      <w:pPr>
        <w:jc w:val="center"/>
        <w:rPr>
          <w:rFonts w:eastAsia="SimSun"/>
          <w:b/>
          <w:bCs/>
          <w:sz w:val="52"/>
          <w:szCs w:val="52"/>
        </w:rPr>
      </w:pPr>
    </w:p>
    <w:p w14:paraId="7D11DBD1" w14:textId="77777777" w:rsidR="00AF21B1" w:rsidRDefault="00AF21B1" w:rsidP="00AF21B1">
      <w:pPr>
        <w:jc w:val="center"/>
        <w:rPr>
          <w:rFonts w:eastAsia="SimSun"/>
          <w:b/>
          <w:bCs/>
          <w:sz w:val="52"/>
          <w:szCs w:val="52"/>
        </w:rPr>
      </w:pPr>
    </w:p>
    <w:p w14:paraId="5514206C" w14:textId="77777777" w:rsidR="00AF21B1" w:rsidRDefault="00AF21B1" w:rsidP="00AF21B1">
      <w:pPr>
        <w:jc w:val="center"/>
        <w:rPr>
          <w:rFonts w:eastAsia="SimSun"/>
          <w:b/>
          <w:bCs/>
          <w:sz w:val="52"/>
          <w:szCs w:val="52"/>
        </w:rPr>
      </w:pPr>
    </w:p>
    <w:p w14:paraId="4C8A2DA2" w14:textId="77777777" w:rsidR="00AF21B1" w:rsidRDefault="00AF21B1" w:rsidP="00AF21B1">
      <w:pPr>
        <w:jc w:val="center"/>
        <w:rPr>
          <w:rFonts w:eastAsia="SimSun"/>
          <w:b/>
          <w:bCs/>
          <w:sz w:val="52"/>
          <w:szCs w:val="52"/>
        </w:rPr>
      </w:pPr>
    </w:p>
    <w:p w14:paraId="2B452267" w14:textId="77777777" w:rsidR="00AF21B1" w:rsidRDefault="00AF21B1" w:rsidP="00AF21B1">
      <w:pPr>
        <w:jc w:val="center"/>
        <w:rPr>
          <w:rFonts w:eastAsia="SimSun"/>
          <w:b/>
          <w:bCs/>
          <w:sz w:val="52"/>
          <w:szCs w:val="52"/>
        </w:rPr>
      </w:pPr>
    </w:p>
    <w:p w14:paraId="6E6C41FB" w14:textId="77777777" w:rsidR="00B6688E" w:rsidRDefault="00B6688E" w:rsidP="0010371D">
      <w:pPr>
        <w:jc w:val="center"/>
        <w:rPr>
          <w:rFonts w:eastAsia="SimSun"/>
          <w:b/>
          <w:bCs/>
          <w:sz w:val="52"/>
          <w:szCs w:val="52"/>
        </w:rPr>
      </w:pPr>
    </w:p>
    <w:p w14:paraId="4A2C24E2" w14:textId="77777777" w:rsidR="00CF7659" w:rsidRDefault="00CF7659" w:rsidP="0010371D">
      <w:pPr>
        <w:jc w:val="center"/>
        <w:rPr>
          <w:rFonts w:eastAsia="SimSun"/>
          <w:b/>
          <w:bCs/>
          <w:sz w:val="52"/>
          <w:szCs w:val="52"/>
        </w:rPr>
      </w:pPr>
    </w:p>
    <w:p w14:paraId="1A8FBEC1" w14:textId="77777777" w:rsidR="005A5AAF" w:rsidRDefault="00B6688E" w:rsidP="0010371D">
      <w:pPr>
        <w:jc w:val="center"/>
        <w:rPr>
          <w:rFonts w:eastAsia="SimSun"/>
          <w:b/>
          <w:bCs/>
          <w:sz w:val="52"/>
          <w:szCs w:val="52"/>
        </w:rPr>
      </w:pPr>
      <w:r>
        <w:rPr>
          <w:rFonts w:eastAsia="SimSun"/>
          <w:b/>
          <w:bCs/>
          <w:noProof/>
          <w:sz w:val="52"/>
          <w:szCs w:val="52"/>
          <w:lang w:eastAsia="en-GB"/>
        </w:rPr>
        <mc:AlternateContent>
          <mc:Choice Requires="wps">
            <w:drawing>
              <wp:anchor distT="0" distB="0" distL="114300" distR="114300" simplePos="0" relativeHeight="251731968" behindDoc="0" locked="0" layoutInCell="1" allowOverlap="1" wp14:anchorId="56CEEC7E" wp14:editId="5B5382B3">
                <wp:simplePos x="0" y="0"/>
                <wp:positionH relativeFrom="margin">
                  <wp:posOffset>-174587</wp:posOffset>
                </wp:positionH>
                <wp:positionV relativeFrom="paragraph">
                  <wp:posOffset>-470311</wp:posOffset>
                </wp:positionV>
                <wp:extent cx="6969536" cy="3186953"/>
                <wp:effectExtent l="0" t="0" r="22225" b="13970"/>
                <wp:wrapNone/>
                <wp:docPr id="211" name="Rectangle 211"/>
                <wp:cNvGraphicFramePr/>
                <a:graphic xmlns:a="http://schemas.openxmlformats.org/drawingml/2006/main">
                  <a:graphicData uri="http://schemas.microsoft.com/office/word/2010/wordprocessingShape">
                    <wps:wsp>
                      <wps:cNvSpPr/>
                      <wps:spPr>
                        <a:xfrm>
                          <a:off x="0" y="0"/>
                          <a:ext cx="6969536" cy="3186953"/>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4D7971BA" w14:textId="77777777" w:rsidR="00B6688E" w:rsidRPr="00B6688E" w:rsidRDefault="00B6688E" w:rsidP="00B6688E">
                            <w:pPr>
                              <w:spacing w:before="120" w:after="120" w:line="360" w:lineRule="auto"/>
                              <w:ind w:left="720" w:right="720"/>
                              <w:jc w:val="both"/>
                              <w:rPr>
                                <w:rFonts w:ascii="Comic Sans MS" w:eastAsia="SimSun" w:hAnsi="Comic Sans MS"/>
                                <w:color w:val="000000" w:themeColor="text1"/>
                                <w:sz w:val="32"/>
                                <w:szCs w:val="32"/>
                              </w:rPr>
                            </w:pPr>
                            <w:r w:rsidRPr="00B6688E">
                              <w:rPr>
                                <w:rFonts w:ascii="Comic Sans MS" w:eastAsia="SimSun" w:hAnsi="Comic Sans MS"/>
                                <w:color w:val="000000" w:themeColor="text1"/>
                                <w:sz w:val="32"/>
                                <w:szCs w:val="32"/>
                              </w:rPr>
                              <w:t xml:space="preserve">The Club is run by professionally qualified staff, headed by a Club Manager, who supervises the staff team and leads sessions. The staff are responsible for the programming and running of activities and for ensuring that the policies and procedures adopted by the Governing Body are put into practice. The Club Manager is managed ultimately by the Headteacher and accountable to the school’s Governing Body. </w:t>
                            </w:r>
                          </w:p>
                          <w:p w14:paraId="470CBB18" w14:textId="77777777" w:rsidR="00B6688E" w:rsidRDefault="00B6688E" w:rsidP="00B6688E">
                            <w:pPr>
                              <w:spacing w:before="120" w:after="120" w:line="360" w:lineRule="auto"/>
                              <w:ind w:left="720" w:right="720"/>
                              <w:jc w:val="both"/>
                              <w:rPr>
                                <w:rFonts w:eastAsia="SimSun"/>
                                <w:b/>
                                <w:bCs/>
                                <w:sz w:val="40"/>
                                <w:szCs w:val="40"/>
                              </w:rPr>
                            </w:pPr>
                            <w:r>
                              <w:rPr>
                                <w:rFonts w:eastAsia="SimSun"/>
                                <w:b/>
                                <w:bCs/>
                                <w:sz w:val="40"/>
                                <w:szCs w:val="40"/>
                              </w:rPr>
                              <w:tab/>
                            </w:r>
                          </w:p>
                          <w:p w14:paraId="4E726F58" w14:textId="77777777" w:rsidR="00B6688E" w:rsidRDefault="00B6688E" w:rsidP="00B66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EEC7E" id="Rectangle 211" o:spid="_x0000_s1036" style="position:absolute;left:0;text-align:left;margin-left:-13.75pt;margin-top:-37.05pt;width:548.8pt;height:250.95pt;z-index:25173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80hgIAAH4FAAAOAAAAZHJzL2Uyb0RvYy54bWysVN1P2zAQf5+0/8Hy+0hSoCsVKapATJMY&#10;IGDi2XXsxpLj82y3SffX7+ykacXYHqa9JPf5uw/f3eVV12iyFc4rMCUtTnJKhOFQKbMu6feX208z&#10;SnxgpmIajCjpTnh6tfj44bK1czGBGnQlHEEQ4+etLWkdgp1nmee1aJg/ASsMKiW4hgVk3TqrHGsR&#10;vdHZJM+nWQuusg648B6lN72SLhK+lIKHBym9CESXFHML6evSdxW/2eKSzdeO2VrxIQ32D1k0TBkM&#10;OkLdsMDIxqnfoBrFHXiQ4YRDk4GUiotUA1ZT5G+qea6ZFakWbI63Y5v8/4Pl99tn++iwDa31c49k&#10;rKKTrol/zI90qVm7sVmiC4SjcHoxvTg/nVLCUXdazCIX25kd3K3z4YuAhkSipA5fIzWJbe986E33&#10;JjGaB62qW6V1YuIEiGvtyJbh263WRXLVm+YbVL1sdp7n6QUxZBqYaJ4SOELKDnUlKuy0iPjaPAlJ&#10;VIWVTBLyiNCDM86FCae9qmaV6MUx5PsxE2BElljBiN1n/QfsvgWDfXQVaWJH5/xvifXOo0eKDCaM&#10;zo0y4N4D0KEY3kn29tiyo9ZEMnSrDnuDC51qjaIVVLtHRxz0K+Qtv1X4qnfMh0fmcGdwu/AOhAf8&#10;SA1tSWGgKKnB/XxPHu1xlFFLSYs7WFL/Y8OcoER/NTjkF8XZWVzaxJydf54g4441q2ON2TTXgKNS&#10;4MWxPJHRPug9KR00r3guljEqqpjhGLukPLg9cx3624AHh4vlMpnholoW7syz5RE8NjpO7Uv3ypwd&#10;RjvgVtzDfl/Z/M2E97bR08ByE0CqNP6Hvg5PgEue5nc4SPGKHPPJ6nA2F78AAAD//wMAUEsDBBQA&#10;BgAIAAAAIQCOg4yF3wAAAAwBAAAPAAAAZHJzL2Rvd25yZXYueG1sTI9BTsMwEEX3SL2DNZXYtXas&#10;0FQhTlUBZVu1cAAnHpKosR1iNw23Z7qC3R/N0583xW62PZtwDJ13CpK1AIau9qZzjYLPj8NqCyxE&#10;7YzuvUMFPxhgVy4eCp0bf3MnnM6xYVTiQq4VtDEOOeehbtHqsPYDOtp9+dHqSOPYcDPqG5Xbnksh&#10;NtzqztGFVg/40mJ9OV+tguOr7FL0+/ejfDt9X6w8bKopUepxOe+fgUWc4x8Md31Sh5KcKn91JrBe&#10;wUpmT4RSyNIE2J0QmaBUKUhltgVeFvz/E+UvAAAA//8DAFBLAQItABQABgAIAAAAIQC2gziS/gAA&#10;AOEBAAATAAAAAAAAAAAAAAAAAAAAAABbQ29udGVudF9UeXBlc10ueG1sUEsBAi0AFAAGAAgAAAAh&#10;ADj9If/WAAAAlAEAAAsAAAAAAAAAAAAAAAAALwEAAF9yZWxzLy5yZWxzUEsBAi0AFAAGAAgAAAAh&#10;AHNy3zSGAgAAfgUAAA4AAAAAAAAAAAAAAAAALgIAAGRycy9lMm9Eb2MueG1sUEsBAi0AFAAGAAgA&#10;AAAhAI6DjIXfAAAADAEAAA8AAAAAAAAAAAAAAAAA4AQAAGRycy9kb3ducmV2LnhtbFBLBQYAAAAA&#10;BAAEAPMAAADsBQAAAAA=&#10;" fillcolor="#d8d8d8 [2732]" strokecolor="#525252 [1606]" strokeweight="1pt">
                <v:textbox>
                  <w:txbxContent>
                    <w:p w14:paraId="4D7971BA" w14:textId="77777777" w:rsidR="00B6688E" w:rsidRPr="00B6688E" w:rsidRDefault="00B6688E" w:rsidP="00B6688E">
                      <w:pPr>
                        <w:spacing w:before="120" w:after="120" w:line="360" w:lineRule="auto"/>
                        <w:ind w:left="720" w:right="720"/>
                        <w:jc w:val="both"/>
                        <w:rPr>
                          <w:rFonts w:ascii="Comic Sans MS" w:eastAsia="SimSun" w:hAnsi="Comic Sans MS"/>
                          <w:color w:val="000000" w:themeColor="text1"/>
                          <w:sz w:val="32"/>
                          <w:szCs w:val="32"/>
                        </w:rPr>
                      </w:pPr>
                      <w:r w:rsidRPr="00B6688E">
                        <w:rPr>
                          <w:rFonts w:ascii="Comic Sans MS" w:eastAsia="SimSun" w:hAnsi="Comic Sans MS"/>
                          <w:color w:val="000000" w:themeColor="text1"/>
                          <w:sz w:val="32"/>
                          <w:szCs w:val="32"/>
                        </w:rPr>
                        <w:t xml:space="preserve">The Club is run by professionally qualified staff, headed by a Club Manager, who supervises the staff team and leads sessions. The staff are responsible for the programming and running of activities and for ensuring that the policies and procedures adopted by the Governing Body are put into practice. The Club Manager is managed ultimately by the Headteacher and accountable to the school’s Governing Body. </w:t>
                      </w:r>
                    </w:p>
                    <w:p w14:paraId="470CBB18" w14:textId="77777777" w:rsidR="00B6688E" w:rsidRDefault="00B6688E" w:rsidP="00B6688E">
                      <w:pPr>
                        <w:spacing w:before="120" w:after="120" w:line="360" w:lineRule="auto"/>
                        <w:ind w:left="720" w:right="720"/>
                        <w:jc w:val="both"/>
                        <w:rPr>
                          <w:rFonts w:eastAsia="SimSun"/>
                          <w:b/>
                          <w:bCs/>
                          <w:sz w:val="40"/>
                          <w:szCs w:val="40"/>
                        </w:rPr>
                      </w:pPr>
                      <w:r>
                        <w:rPr>
                          <w:rFonts w:eastAsia="SimSun"/>
                          <w:b/>
                          <w:bCs/>
                          <w:sz w:val="40"/>
                          <w:szCs w:val="40"/>
                        </w:rPr>
                        <w:tab/>
                      </w:r>
                    </w:p>
                    <w:p w14:paraId="4E726F58" w14:textId="77777777" w:rsidR="00B6688E" w:rsidRDefault="00B6688E" w:rsidP="00B6688E">
                      <w:pPr>
                        <w:jc w:val="center"/>
                      </w:pPr>
                    </w:p>
                  </w:txbxContent>
                </v:textbox>
                <w10:wrap anchorx="margin"/>
              </v:rect>
            </w:pict>
          </mc:Fallback>
        </mc:AlternateContent>
      </w:r>
    </w:p>
    <w:p w14:paraId="1795C4FD" w14:textId="77777777" w:rsidR="00296649" w:rsidRDefault="00296649" w:rsidP="00200770">
      <w:pPr>
        <w:spacing w:before="120" w:after="120" w:line="360" w:lineRule="auto"/>
        <w:ind w:left="720" w:right="720"/>
        <w:jc w:val="both"/>
        <w:rPr>
          <w:rFonts w:eastAsia="SimSun"/>
          <w:b/>
          <w:bCs/>
          <w:sz w:val="40"/>
          <w:szCs w:val="40"/>
        </w:rPr>
      </w:pPr>
    </w:p>
    <w:p w14:paraId="67B2CD56" w14:textId="77777777" w:rsidR="00296649" w:rsidRDefault="00296649" w:rsidP="00200770">
      <w:pPr>
        <w:spacing w:before="120" w:after="120" w:line="360" w:lineRule="auto"/>
        <w:ind w:left="720" w:right="720"/>
        <w:jc w:val="both"/>
        <w:rPr>
          <w:rFonts w:eastAsia="SimSun"/>
          <w:b/>
          <w:bCs/>
          <w:sz w:val="40"/>
          <w:szCs w:val="40"/>
        </w:rPr>
      </w:pPr>
    </w:p>
    <w:p w14:paraId="517C5B9F" w14:textId="77777777" w:rsidR="00296649" w:rsidRDefault="00296649" w:rsidP="00200770">
      <w:pPr>
        <w:spacing w:before="120" w:after="120" w:line="360" w:lineRule="auto"/>
        <w:ind w:left="720" w:right="720"/>
        <w:jc w:val="both"/>
        <w:rPr>
          <w:rFonts w:eastAsia="SimSun"/>
          <w:b/>
          <w:bCs/>
          <w:sz w:val="40"/>
          <w:szCs w:val="40"/>
        </w:rPr>
      </w:pPr>
    </w:p>
    <w:p w14:paraId="2AD3B483" w14:textId="77777777" w:rsidR="00B6688E" w:rsidRDefault="00B6688E" w:rsidP="00200770">
      <w:pPr>
        <w:spacing w:before="120" w:after="120" w:line="360" w:lineRule="auto"/>
        <w:ind w:left="720" w:right="720"/>
        <w:jc w:val="both"/>
        <w:rPr>
          <w:rFonts w:eastAsia="SimSun"/>
          <w:b/>
          <w:bCs/>
          <w:sz w:val="40"/>
          <w:szCs w:val="40"/>
        </w:rPr>
      </w:pPr>
    </w:p>
    <w:p w14:paraId="16C0BF96" w14:textId="77777777" w:rsidR="00B6688E" w:rsidRDefault="00B6688E" w:rsidP="00B6688E">
      <w:pPr>
        <w:spacing w:before="120" w:after="120" w:line="360" w:lineRule="auto"/>
        <w:ind w:right="720"/>
        <w:jc w:val="both"/>
        <w:rPr>
          <w:rFonts w:eastAsia="SimSun"/>
          <w:b/>
          <w:bCs/>
          <w:sz w:val="40"/>
          <w:szCs w:val="40"/>
        </w:rPr>
      </w:pPr>
    </w:p>
    <w:p w14:paraId="7B82A798" w14:textId="77777777" w:rsidR="00B6688E" w:rsidRDefault="00B6688E" w:rsidP="00200770">
      <w:pPr>
        <w:spacing w:before="120" w:after="120" w:line="360" w:lineRule="auto"/>
        <w:ind w:left="720" w:right="720"/>
        <w:jc w:val="both"/>
        <w:rPr>
          <w:rFonts w:eastAsia="SimSun"/>
          <w:b/>
          <w:bCs/>
          <w:sz w:val="40"/>
          <w:szCs w:val="40"/>
        </w:rPr>
      </w:pPr>
    </w:p>
    <w:p w14:paraId="5E6464B5" w14:textId="77777777" w:rsidR="00296649" w:rsidRDefault="00296649" w:rsidP="00200770">
      <w:pPr>
        <w:spacing w:before="120" w:after="120" w:line="360" w:lineRule="auto"/>
        <w:ind w:left="720" w:right="720"/>
        <w:jc w:val="both"/>
        <w:rPr>
          <w:rFonts w:eastAsia="SimSun"/>
          <w:b/>
          <w:bCs/>
          <w:sz w:val="40"/>
          <w:szCs w:val="40"/>
        </w:rPr>
      </w:pPr>
      <w:r>
        <w:rPr>
          <w:noProof/>
          <w:lang w:eastAsia="en-GB"/>
        </w:rPr>
        <mc:AlternateContent>
          <mc:Choice Requires="wps">
            <w:drawing>
              <wp:anchor distT="0" distB="0" distL="114300" distR="114300" simplePos="0" relativeHeight="251716608" behindDoc="0" locked="0" layoutInCell="1" allowOverlap="1" wp14:anchorId="2DCA0091" wp14:editId="398497F6">
                <wp:simplePos x="0" y="0"/>
                <wp:positionH relativeFrom="column">
                  <wp:posOffset>-109444</wp:posOffset>
                </wp:positionH>
                <wp:positionV relativeFrom="paragraph">
                  <wp:posOffset>263488</wp:posOffset>
                </wp:positionV>
                <wp:extent cx="6768269" cy="2124635"/>
                <wp:effectExtent l="19050" t="19050" r="13970" b="28575"/>
                <wp:wrapNone/>
                <wp:docPr id="3" name="Rounded Rectangle 3"/>
                <wp:cNvGraphicFramePr/>
                <a:graphic xmlns:a="http://schemas.openxmlformats.org/drawingml/2006/main">
                  <a:graphicData uri="http://schemas.microsoft.com/office/word/2010/wordprocessingShape">
                    <wps:wsp>
                      <wps:cNvSpPr/>
                      <wps:spPr>
                        <a:xfrm>
                          <a:off x="0" y="0"/>
                          <a:ext cx="6768269" cy="2124635"/>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36F6D509" w14:textId="77777777" w:rsidR="00296649" w:rsidRPr="006629D5" w:rsidRDefault="00296649" w:rsidP="006629D5">
                            <w:pPr>
                              <w:spacing w:before="240" w:after="240"/>
                              <w:ind w:left="720" w:right="720"/>
                              <w:jc w:val="center"/>
                              <w:rPr>
                                <w:rFonts w:ascii="Arial" w:eastAsia="SimSun" w:hAnsi="Arial" w:cs="Arial"/>
                                <w:color w:val="000000" w:themeColor="text1"/>
                                <w:sz w:val="32"/>
                                <w:szCs w:val="32"/>
                              </w:rPr>
                            </w:pPr>
                            <w:r w:rsidRPr="006629D5">
                              <w:rPr>
                                <w:rFonts w:ascii="Arial" w:eastAsia="SimSun" w:hAnsi="Arial" w:cs="Arial"/>
                                <w:color w:val="000000" w:themeColor="text1"/>
                                <w:sz w:val="32"/>
                                <w:szCs w:val="32"/>
                              </w:rPr>
                              <w:t>Please contact the office on Tel: 0121 464 3765 or Mrs Anderson</w:t>
                            </w:r>
                          </w:p>
                          <w:p w14:paraId="365780B4" w14:textId="77777777" w:rsidR="00296649" w:rsidRPr="006629D5" w:rsidRDefault="00296649" w:rsidP="006629D5">
                            <w:pPr>
                              <w:spacing w:before="240" w:after="240"/>
                              <w:ind w:left="720" w:right="720"/>
                              <w:jc w:val="center"/>
                              <w:rPr>
                                <w:rFonts w:ascii="Arial" w:eastAsia="SimSun" w:hAnsi="Arial" w:cs="Arial"/>
                                <w:color w:val="000000" w:themeColor="text1"/>
                                <w:sz w:val="32"/>
                                <w:szCs w:val="32"/>
                              </w:rPr>
                            </w:pPr>
                            <w:r w:rsidRPr="006629D5">
                              <w:rPr>
                                <w:rFonts w:ascii="Arial" w:eastAsia="SimSun" w:hAnsi="Arial" w:cs="Arial"/>
                                <w:color w:val="000000" w:themeColor="text1"/>
                                <w:sz w:val="32"/>
                                <w:szCs w:val="32"/>
                              </w:rPr>
                              <w:t xml:space="preserve">at: </w:t>
                            </w:r>
                            <w:r w:rsidRPr="006629D5">
                              <w:rPr>
                                <w:rFonts w:ascii="Arial" w:eastAsia="Helvetica" w:hAnsi="Arial" w:cs="Arial"/>
                                <w:color w:val="000000" w:themeColor="text1"/>
                                <w:sz w:val="32"/>
                                <w:szCs w:val="32"/>
                                <w:shd w:val="clear" w:color="auto" w:fill="FFFFFF"/>
                              </w:rPr>
                              <w:t>barfordeagerbeavers@gmail.com</w:t>
                            </w:r>
                          </w:p>
                          <w:p w14:paraId="55F14957" w14:textId="77777777" w:rsidR="00296649" w:rsidRPr="006629D5" w:rsidRDefault="00296649" w:rsidP="006629D5">
                            <w:pPr>
                              <w:spacing w:before="240" w:after="240"/>
                              <w:ind w:left="720" w:right="720"/>
                              <w:jc w:val="center"/>
                              <w:rPr>
                                <w:rFonts w:ascii="Arial" w:eastAsia="SimSun" w:hAnsi="Arial" w:cs="Arial"/>
                                <w:color w:val="000000" w:themeColor="text1"/>
                                <w:sz w:val="32"/>
                                <w:szCs w:val="32"/>
                              </w:rPr>
                            </w:pPr>
                            <w:r w:rsidRPr="006629D5">
                              <w:rPr>
                                <w:rFonts w:ascii="Arial" w:eastAsia="SimSun" w:hAnsi="Arial" w:cs="Arial"/>
                                <w:color w:val="000000" w:themeColor="text1"/>
                                <w:sz w:val="32"/>
                                <w:szCs w:val="32"/>
                              </w:rPr>
                              <w:t>Address: Barford Primary school, Barford Road, Ladywood</w:t>
                            </w:r>
                          </w:p>
                          <w:p w14:paraId="2497612E" w14:textId="77777777" w:rsidR="00296649" w:rsidRPr="006629D5" w:rsidRDefault="00296649" w:rsidP="006629D5">
                            <w:pPr>
                              <w:spacing w:before="240" w:after="240"/>
                              <w:ind w:left="720" w:right="720"/>
                              <w:jc w:val="center"/>
                              <w:rPr>
                                <w:rFonts w:ascii="Arial" w:eastAsia="SimSun" w:hAnsi="Arial" w:cs="Arial"/>
                                <w:color w:val="000000" w:themeColor="text1"/>
                                <w:sz w:val="32"/>
                                <w:szCs w:val="32"/>
                              </w:rPr>
                            </w:pPr>
                            <w:r w:rsidRPr="006629D5">
                              <w:rPr>
                                <w:rFonts w:ascii="Arial" w:eastAsia="SimSun" w:hAnsi="Arial" w:cs="Arial"/>
                                <w:color w:val="000000" w:themeColor="text1"/>
                                <w:sz w:val="32"/>
                                <w:szCs w:val="32"/>
                              </w:rPr>
                              <w:t>Birmingham   B16 0EF</w:t>
                            </w:r>
                          </w:p>
                          <w:p w14:paraId="5E77DBA1" w14:textId="77777777" w:rsidR="00296649" w:rsidRDefault="00296649" w:rsidP="00296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CA0091" id="Rounded Rectangle 3" o:spid="_x0000_s1037" style="position:absolute;left:0;text-align:left;margin-left:-8.6pt;margin-top:20.75pt;width:532.95pt;height:167.3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VhiwIAAHAFAAAOAAAAZHJzL2Uyb0RvYy54bWysVEtv2zAMvg/YfxB0X/1omrZBnSJo0WFA&#10;0RZth54VWYoNyKImKbGzXz9KfiTrih2G+SCTIvnxIZJX112jyE5YV4MuaHaSUiI0h7LWm4J+f737&#10;ckGJ80yXTIEWBd0LR6+Xnz9dtWYhcqhAlcISBNFu0ZqCVt6bRZI4XomGuRMwQqNQgm2YR9ZuktKy&#10;FtEbleRpOk9asKWxwIVzeHvbC+ky4kspuH+U0glPVEExNh9PG891OJPlFVtsLDNVzYcw2D9E0bBa&#10;o9MJ6pZ5Rra2/gOqqbkFB9KfcGgSkLLmIuaA2WTpu2xeKmZEzAWL48xUJvf/YPnD7sU8WSxDa9zC&#10;IRmy6KRtwh/jI10s1n4qlug84Xg5P59f5PNLSjjK8iyfzU/PQjmTg7mxzn8V0JBAFNTCVpfP+CSx&#10;Umx373yvP+oFlw5UXd7VSkUmtIG4UZbsGD7gepMNHn7TUpq0BT29yNL4nskhk0j5vRIBTOlnIUld&#10;Yux5jCA22QGdcS60z3pRxUrROz1L8RvdjvHENCNgQJYY7oQ9AIyaPciI3ec76AdTEXt0Mk7/Flhv&#10;PFlEz6D9ZNzUGuxHAAqzGjz3+hj+UWkC6bt1h7XBEY6q4WoN5f7JEgv90DjD72p8x3vm/BOzOCU4&#10;Tzj5/hEPqQCfAAaKkgrsz4/ugz42L0opaXHqCup+bJkVlKhvGtv6MpvNwphGZnZ2niNjjyXrY4ne&#10;NjeAfZHhjjE8kkHfq5GUFpo3XBCr4BVFTHP0XVDu7cjc+H4b4IrhYrWKajiahvl7/WJ4AA+FDi36&#10;2r0xa4Zm9jgHDzBOKFu8a+deN1hqWG09yDr2+qGuwxPgWMdeGlZQ2BvHfNQ6LMrlLwAAAP//AwBQ&#10;SwMEFAAGAAgAAAAhALwvj13fAAAACwEAAA8AAABkcnMvZG93bnJldi54bWxMj7FOwzAQhnck3sE6&#10;JLbWcQhJFeJUFMHCgigsbG58JCnxObLdJLw97kTH033/f99V28UMbELne0sSxDoBhtRY3VMr4fPj&#10;ZbUB5oMirQZLKOEXPWzr66tKldrO9I7TPrQslpAvlYQuhLHk3DcdGuXXdkSKu2/rjApxdC3XTs2x&#10;3Aw8TZKcG9VTvNCpEZ86bH72JxM1XrN5yp53U0o7kzvxdUzfzFHK25vl8QFYwCX8w3DWjxmoo9PB&#10;nkh7NkhYiSKNqIRM3AM7A0m2KYAdJNwVuQBeV/zyh/oPAAD//wMAUEsBAi0AFAAGAAgAAAAhALaD&#10;OJL+AAAA4QEAABMAAAAAAAAAAAAAAAAAAAAAAFtDb250ZW50X1R5cGVzXS54bWxQSwECLQAUAAYA&#10;CAAAACEAOP0h/9YAAACUAQAACwAAAAAAAAAAAAAAAAAvAQAAX3JlbHMvLnJlbHNQSwECLQAUAAYA&#10;CAAAACEACle1YYsCAABwBQAADgAAAAAAAAAAAAAAAAAuAgAAZHJzL2Uyb0RvYy54bWxQSwECLQAU&#10;AAYACAAAACEAvC+PXd8AAAALAQAADwAAAAAAAAAAAAAAAADlBAAAZHJzL2Rvd25yZXYueG1sUEsF&#10;BgAAAAAEAAQA8wAAAPEFAAAAAA==&#10;" fillcolor="white [3212]" strokecolor="#1f4d78 [1604]" strokeweight="3pt">
                <v:stroke joinstyle="miter"/>
                <v:textbox>
                  <w:txbxContent>
                    <w:p w14:paraId="36F6D509" w14:textId="77777777" w:rsidR="00296649" w:rsidRPr="006629D5" w:rsidRDefault="00296649" w:rsidP="006629D5">
                      <w:pPr>
                        <w:spacing w:before="240" w:after="240"/>
                        <w:ind w:left="720" w:right="720"/>
                        <w:jc w:val="center"/>
                        <w:rPr>
                          <w:rFonts w:ascii="Arial" w:eastAsia="SimSun" w:hAnsi="Arial" w:cs="Arial"/>
                          <w:color w:val="000000" w:themeColor="text1"/>
                          <w:sz w:val="32"/>
                          <w:szCs w:val="32"/>
                        </w:rPr>
                      </w:pPr>
                      <w:r w:rsidRPr="006629D5">
                        <w:rPr>
                          <w:rFonts w:ascii="Arial" w:eastAsia="SimSun" w:hAnsi="Arial" w:cs="Arial"/>
                          <w:color w:val="000000" w:themeColor="text1"/>
                          <w:sz w:val="32"/>
                          <w:szCs w:val="32"/>
                        </w:rPr>
                        <w:t>Please contact the office on Tel: 0121 464 3765 or Mrs Anderson</w:t>
                      </w:r>
                    </w:p>
                    <w:p w14:paraId="365780B4" w14:textId="77777777" w:rsidR="00296649" w:rsidRPr="006629D5" w:rsidRDefault="00296649" w:rsidP="006629D5">
                      <w:pPr>
                        <w:spacing w:before="240" w:after="240"/>
                        <w:ind w:left="720" w:right="720"/>
                        <w:jc w:val="center"/>
                        <w:rPr>
                          <w:rFonts w:ascii="Arial" w:eastAsia="SimSun" w:hAnsi="Arial" w:cs="Arial"/>
                          <w:color w:val="000000" w:themeColor="text1"/>
                          <w:sz w:val="32"/>
                          <w:szCs w:val="32"/>
                        </w:rPr>
                      </w:pPr>
                      <w:r w:rsidRPr="006629D5">
                        <w:rPr>
                          <w:rFonts w:ascii="Arial" w:eastAsia="SimSun" w:hAnsi="Arial" w:cs="Arial"/>
                          <w:color w:val="000000" w:themeColor="text1"/>
                          <w:sz w:val="32"/>
                          <w:szCs w:val="32"/>
                        </w:rPr>
                        <w:t xml:space="preserve">at: </w:t>
                      </w:r>
                      <w:r w:rsidRPr="006629D5">
                        <w:rPr>
                          <w:rFonts w:ascii="Arial" w:eastAsia="Helvetica" w:hAnsi="Arial" w:cs="Arial"/>
                          <w:color w:val="000000" w:themeColor="text1"/>
                          <w:sz w:val="32"/>
                          <w:szCs w:val="32"/>
                          <w:shd w:val="clear" w:color="auto" w:fill="FFFFFF"/>
                        </w:rPr>
                        <w:t>barfordeagerbeavers@gmail.com</w:t>
                      </w:r>
                    </w:p>
                    <w:p w14:paraId="55F14957" w14:textId="77777777" w:rsidR="00296649" w:rsidRPr="006629D5" w:rsidRDefault="00296649" w:rsidP="006629D5">
                      <w:pPr>
                        <w:spacing w:before="240" w:after="240"/>
                        <w:ind w:left="720" w:right="720"/>
                        <w:jc w:val="center"/>
                        <w:rPr>
                          <w:rFonts w:ascii="Arial" w:eastAsia="SimSun" w:hAnsi="Arial" w:cs="Arial"/>
                          <w:color w:val="000000" w:themeColor="text1"/>
                          <w:sz w:val="32"/>
                          <w:szCs w:val="32"/>
                        </w:rPr>
                      </w:pPr>
                      <w:r w:rsidRPr="006629D5">
                        <w:rPr>
                          <w:rFonts w:ascii="Arial" w:eastAsia="SimSun" w:hAnsi="Arial" w:cs="Arial"/>
                          <w:color w:val="000000" w:themeColor="text1"/>
                          <w:sz w:val="32"/>
                          <w:szCs w:val="32"/>
                        </w:rPr>
                        <w:t>Address: Barford Primary school, Barford Road, Ladywood</w:t>
                      </w:r>
                    </w:p>
                    <w:p w14:paraId="2497612E" w14:textId="77777777" w:rsidR="00296649" w:rsidRPr="006629D5" w:rsidRDefault="00296649" w:rsidP="006629D5">
                      <w:pPr>
                        <w:spacing w:before="240" w:after="240"/>
                        <w:ind w:left="720" w:right="720"/>
                        <w:jc w:val="center"/>
                        <w:rPr>
                          <w:rFonts w:ascii="Arial" w:eastAsia="SimSun" w:hAnsi="Arial" w:cs="Arial"/>
                          <w:color w:val="000000" w:themeColor="text1"/>
                          <w:sz w:val="32"/>
                          <w:szCs w:val="32"/>
                        </w:rPr>
                      </w:pPr>
                      <w:r w:rsidRPr="006629D5">
                        <w:rPr>
                          <w:rFonts w:ascii="Arial" w:eastAsia="SimSun" w:hAnsi="Arial" w:cs="Arial"/>
                          <w:color w:val="000000" w:themeColor="text1"/>
                          <w:sz w:val="32"/>
                          <w:szCs w:val="32"/>
                        </w:rPr>
                        <w:t>Birmingham   B16 0EF</w:t>
                      </w:r>
                    </w:p>
                    <w:p w14:paraId="5E77DBA1" w14:textId="77777777" w:rsidR="00296649" w:rsidRDefault="00296649" w:rsidP="00296649">
                      <w:pPr>
                        <w:jc w:val="center"/>
                      </w:pPr>
                    </w:p>
                  </w:txbxContent>
                </v:textbox>
              </v:roundrect>
            </w:pict>
          </mc:Fallback>
        </mc:AlternateContent>
      </w:r>
      <w:r>
        <w:rPr>
          <w:noProof/>
          <w:lang w:eastAsia="en-GB"/>
        </w:rPr>
        <mc:AlternateContent>
          <mc:Choice Requires="wps">
            <w:drawing>
              <wp:anchor distT="0" distB="0" distL="114300" distR="114300" simplePos="0" relativeHeight="251715584" behindDoc="0" locked="0" layoutInCell="1" allowOverlap="1" wp14:anchorId="2EC697AD" wp14:editId="13B5A37D">
                <wp:simplePos x="0" y="0"/>
                <wp:positionH relativeFrom="column">
                  <wp:posOffset>384560</wp:posOffset>
                </wp:positionH>
                <wp:positionV relativeFrom="paragraph">
                  <wp:posOffset>-675117</wp:posOffset>
                </wp:positionV>
                <wp:extent cx="1828800" cy="182880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C6F22A" w14:textId="77777777" w:rsidR="00296649" w:rsidRPr="00234C34" w:rsidRDefault="00296649" w:rsidP="00296649">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How to contact 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C697AD" id="Text Box 2" o:spid="_x0000_s1038" type="#_x0000_t202" style="position:absolute;left:0;text-align:left;margin-left:30.3pt;margin-top:-53.15pt;width:2in;height:2in;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O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4L7KA80V4eesqDk+uaem9EwGfhiWOal3SLT3To&#10;BtqCw9nirAL/82/3MZ+gpyhnLWmm4JZEzVnz3RIlXyazWZRYcmYfP0/J8beR3W3EHsw9kCgn9D6c&#10;TGbMx2YwtQfzSuJexZ4UElZS54LjYN5jr2N6HFKtVimJROUEbuzWyVg6QhdxfelehXdn8JF4e4RB&#10;WyJ/w0GfG/8MbnVAYiIRFGHuMT2jT4JMFJ8fT1T8rZ+yrk98+QsAAP//AwBQSwMEFAAGAAgAAAAh&#10;AAEHLHXeAAAACwEAAA8AAABkcnMvZG93bnJldi54bWxMj8FOwzAMhu9IvENkJG5b0m2UrjSd0IAz&#10;Y+wBstY0pY1TNdlWeHrMCY62P/3+/mIzuV6ccQytJw3JXIFAqnzdUqPh8P4yy0CEaKg2vSfU8IUB&#10;NuX1VWHy2l/oDc/72AgOoZAbDTbGIZcyVBadCXM/IPHtw4/ORB7HRtajuXC46+VCqVQ60xJ/sGbA&#10;rcWq25+chky5165bL3bBrb6TO7t98s/Dp9a3N9PjA4iIU/yD4Vef1aFkp6M/UR1EryFVKZMaZolK&#10;lyCYWK4yXh0ZzZJ7kGUh/3cofwAAAP//AwBQSwECLQAUAAYACAAAACEAtoM4kv4AAADhAQAAEwAA&#10;AAAAAAAAAAAAAAAAAAAAW0NvbnRlbnRfVHlwZXNdLnhtbFBLAQItABQABgAIAAAAIQA4/SH/1gAA&#10;AJQBAAALAAAAAAAAAAAAAAAAAC8BAABfcmVscy8ucmVsc1BLAQItABQABgAIAAAAIQAaH1jODQIA&#10;ACoEAAAOAAAAAAAAAAAAAAAAAC4CAABkcnMvZTJvRG9jLnhtbFBLAQItABQABgAIAAAAIQABByx1&#10;3gAAAAsBAAAPAAAAAAAAAAAAAAAAAGcEAABkcnMvZG93bnJldi54bWxQSwUGAAAAAAQABADzAAAA&#10;cgUAAAAA&#10;" filled="f" stroked="f">
                <v:textbox style="mso-fit-shape-to-text:t">
                  <w:txbxContent>
                    <w:p w14:paraId="04C6F22A" w14:textId="77777777" w:rsidR="00296649" w:rsidRPr="00234C34" w:rsidRDefault="00296649" w:rsidP="00296649">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How to contact us</w:t>
                      </w:r>
                    </w:p>
                  </w:txbxContent>
                </v:textbox>
              </v:shape>
            </w:pict>
          </mc:Fallback>
        </mc:AlternateContent>
      </w:r>
    </w:p>
    <w:p w14:paraId="4C786293" w14:textId="77777777" w:rsidR="00A60FD4" w:rsidRDefault="00A60FD4" w:rsidP="005D5132">
      <w:pPr>
        <w:spacing w:before="240" w:after="240"/>
        <w:ind w:left="720" w:right="720"/>
        <w:jc w:val="both"/>
        <w:rPr>
          <w:rFonts w:eastAsia="SimSun"/>
          <w:sz w:val="4"/>
          <w:szCs w:val="4"/>
        </w:rPr>
      </w:pPr>
    </w:p>
    <w:p w14:paraId="416A6DAE" w14:textId="77777777" w:rsidR="00296649" w:rsidRDefault="00296649" w:rsidP="005D5132">
      <w:pPr>
        <w:spacing w:before="240" w:after="240"/>
        <w:ind w:left="720" w:right="720"/>
        <w:jc w:val="both"/>
        <w:rPr>
          <w:rFonts w:eastAsia="SimSun"/>
          <w:sz w:val="4"/>
          <w:szCs w:val="4"/>
        </w:rPr>
      </w:pPr>
    </w:p>
    <w:p w14:paraId="2AFE829B" w14:textId="77777777" w:rsidR="00296649" w:rsidRDefault="00296649" w:rsidP="005D5132">
      <w:pPr>
        <w:spacing w:before="240" w:after="240"/>
        <w:ind w:left="720" w:right="720"/>
        <w:jc w:val="both"/>
        <w:rPr>
          <w:rFonts w:eastAsia="SimSun"/>
          <w:sz w:val="4"/>
          <w:szCs w:val="4"/>
        </w:rPr>
      </w:pPr>
    </w:p>
    <w:p w14:paraId="00E53859" w14:textId="77777777" w:rsidR="00296649" w:rsidRDefault="00296649" w:rsidP="005D5132">
      <w:pPr>
        <w:spacing w:before="240" w:after="240"/>
        <w:ind w:left="720" w:right="720"/>
        <w:jc w:val="both"/>
        <w:rPr>
          <w:rFonts w:eastAsia="SimSun"/>
          <w:sz w:val="4"/>
          <w:szCs w:val="4"/>
        </w:rPr>
      </w:pPr>
    </w:p>
    <w:p w14:paraId="74AF5F1C" w14:textId="77777777" w:rsidR="00296649" w:rsidRDefault="00296649" w:rsidP="005D5132">
      <w:pPr>
        <w:spacing w:before="240" w:after="240"/>
        <w:ind w:left="720" w:right="720"/>
        <w:jc w:val="both"/>
        <w:rPr>
          <w:rFonts w:eastAsia="SimSun"/>
          <w:sz w:val="4"/>
          <w:szCs w:val="4"/>
        </w:rPr>
      </w:pPr>
    </w:p>
    <w:p w14:paraId="06E09888" w14:textId="77777777" w:rsidR="00296649" w:rsidRDefault="00296649" w:rsidP="005D5132">
      <w:pPr>
        <w:spacing w:before="240" w:after="240"/>
        <w:ind w:left="720" w:right="720"/>
        <w:jc w:val="both"/>
        <w:rPr>
          <w:rFonts w:eastAsia="SimSun"/>
          <w:sz w:val="4"/>
          <w:szCs w:val="4"/>
        </w:rPr>
      </w:pPr>
    </w:p>
    <w:p w14:paraId="714852E0" w14:textId="77777777" w:rsidR="00296649" w:rsidRDefault="00296649" w:rsidP="005D5132">
      <w:pPr>
        <w:spacing w:before="240" w:after="240"/>
        <w:ind w:left="720" w:right="720"/>
        <w:jc w:val="both"/>
        <w:rPr>
          <w:rFonts w:eastAsia="SimSun"/>
          <w:sz w:val="4"/>
          <w:szCs w:val="4"/>
        </w:rPr>
      </w:pPr>
    </w:p>
    <w:p w14:paraId="7EA0416D" w14:textId="77777777" w:rsidR="00296649" w:rsidRDefault="00296649" w:rsidP="005D5132">
      <w:pPr>
        <w:spacing w:before="240" w:after="240"/>
        <w:ind w:left="720" w:right="720"/>
        <w:jc w:val="both"/>
        <w:rPr>
          <w:rFonts w:eastAsia="SimSun"/>
          <w:sz w:val="4"/>
          <w:szCs w:val="4"/>
        </w:rPr>
      </w:pPr>
    </w:p>
    <w:p w14:paraId="64FADBB8" w14:textId="77777777" w:rsidR="00296649" w:rsidRDefault="00296649" w:rsidP="005D5132">
      <w:pPr>
        <w:spacing w:before="240" w:after="240"/>
        <w:ind w:left="720" w:right="720"/>
        <w:jc w:val="both"/>
        <w:rPr>
          <w:rFonts w:eastAsia="SimSun"/>
          <w:sz w:val="4"/>
          <w:szCs w:val="4"/>
        </w:rPr>
      </w:pPr>
    </w:p>
    <w:p w14:paraId="06CC1C0E" w14:textId="77777777" w:rsidR="00296649" w:rsidRDefault="00296649" w:rsidP="005D5132">
      <w:pPr>
        <w:spacing w:before="240" w:after="240"/>
        <w:ind w:left="720" w:right="720"/>
        <w:jc w:val="both"/>
        <w:rPr>
          <w:rFonts w:eastAsia="SimSun"/>
          <w:sz w:val="4"/>
          <w:szCs w:val="4"/>
        </w:rPr>
      </w:pPr>
    </w:p>
    <w:p w14:paraId="5F5D0260" w14:textId="77777777" w:rsidR="00296649" w:rsidRDefault="00296649" w:rsidP="005D5132">
      <w:pPr>
        <w:spacing w:before="240" w:after="240"/>
        <w:ind w:left="720" w:right="720"/>
        <w:jc w:val="both"/>
        <w:rPr>
          <w:rFonts w:eastAsia="SimSun"/>
          <w:sz w:val="4"/>
          <w:szCs w:val="4"/>
        </w:rPr>
      </w:pPr>
    </w:p>
    <w:p w14:paraId="0E310D0C" w14:textId="77777777" w:rsidR="00296649" w:rsidRDefault="00296649" w:rsidP="005D5132">
      <w:pPr>
        <w:spacing w:before="240" w:after="240"/>
        <w:ind w:left="720" w:right="720"/>
        <w:jc w:val="both"/>
        <w:rPr>
          <w:rFonts w:eastAsia="SimSun"/>
          <w:sz w:val="4"/>
          <w:szCs w:val="4"/>
        </w:rPr>
      </w:pPr>
    </w:p>
    <w:p w14:paraId="0ACE359E" w14:textId="77777777" w:rsidR="00930AE1" w:rsidRDefault="00930AE1" w:rsidP="005D5132">
      <w:pPr>
        <w:spacing w:before="240" w:after="240"/>
        <w:ind w:left="720" w:right="720"/>
        <w:jc w:val="both"/>
        <w:rPr>
          <w:rFonts w:eastAsia="SimSun"/>
          <w:sz w:val="4"/>
          <w:szCs w:val="4"/>
        </w:rPr>
      </w:pPr>
    </w:p>
    <w:p w14:paraId="23EBA0FA" w14:textId="77777777" w:rsidR="00930AE1" w:rsidRDefault="00930AE1" w:rsidP="005D5132">
      <w:pPr>
        <w:spacing w:before="240" w:after="240"/>
        <w:ind w:left="720" w:right="720"/>
        <w:jc w:val="both"/>
        <w:rPr>
          <w:rFonts w:eastAsia="SimSun"/>
          <w:sz w:val="4"/>
          <w:szCs w:val="4"/>
        </w:rPr>
      </w:pPr>
    </w:p>
    <w:p w14:paraId="218B619A" w14:textId="77777777" w:rsidR="00930AE1" w:rsidRDefault="00930AE1" w:rsidP="005D5132">
      <w:pPr>
        <w:spacing w:before="240" w:after="240"/>
        <w:ind w:left="720" w:right="720"/>
        <w:jc w:val="both"/>
        <w:rPr>
          <w:rFonts w:eastAsia="SimSun"/>
          <w:sz w:val="4"/>
          <w:szCs w:val="4"/>
        </w:rPr>
      </w:pPr>
    </w:p>
    <w:p w14:paraId="7B2C0F0F" w14:textId="77777777" w:rsidR="00930AE1" w:rsidRDefault="00930AE1" w:rsidP="005D5132">
      <w:pPr>
        <w:spacing w:before="240" w:after="240"/>
        <w:ind w:left="720" w:right="720"/>
        <w:jc w:val="both"/>
        <w:rPr>
          <w:rFonts w:eastAsia="SimSun"/>
          <w:sz w:val="4"/>
          <w:szCs w:val="4"/>
        </w:rPr>
      </w:pPr>
    </w:p>
    <w:p w14:paraId="644AA28A" w14:textId="77777777" w:rsidR="00930AE1" w:rsidRDefault="00930AE1" w:rsidP="005D5132">
      <w:pPr>
        <w:spacing w:before="240" w:after="240"/>
        <w:ind w:left="720" w:right="720"/>
        <w:jc w:val="both"/>
        <w:rPr>
          <w:rFonts w:eastAsia="SimSun"/>
          <w:sz w:val="4"/>
          <w:szCs w:val="4"/>
        </w:rPr>
      </w:pPr>
    </w:p>
    <w:p w14:paraId="1E4A7E26" w14:textId="77777777" w:rsidR="00930AE1" w:rsidRDefault="00930AE1" w:rsidP="005D5132">
      <w:pPr>
        <w:spacing w:before="240" w:after="240"/>
        <w:ind w:left="720" w:right="720"/>
        <w:jc w:val="both"/>
        <w:rPr>
          <w:rFonts w:eastAsia="SimSun"/>
          <w:sz w:val="4"/>
          <w:szCs w:val="4"/>
        </w:rPr>
      </w:pPr>
    </w:p>
    <w:p w14:paraId="2AD62E81" w14:textId="77777777" w:rsidR="00930AE1" w:rsidRDefault="00930AE1" w:rsidP="005D5132">
      <w:pPr>
        <w:spacing w:before="240" w:after="240"/>
        <w:ind w:left="720" w:right="720"/>
        <w:jc w:val="both"/>
        <w:rPr>
          <w:rFonts w:eastAsia="SimSun"/>
          <w:sz w:val="4"/>
          <w:szCs w:val="4"/>
        </w:rPr>
      </w:pPr>
    </w:p>
    <w:p w14:paraId="75C2D544" w14:textId="77777777" w:rsidR="00930AE1" w:rsidRDefault="00930AE1" w:rsidP="005D5132">
      <w:pPr>
        <w:spacing w:before="240" w:after="240"/>
        <w:ind w:left="720" w:right="720"/>
        <w:jc w:val="both"/>
        <w:rPr>
          <w:rFonts w:eastAsia="SimSun"/>
          <w:sz w:val="4"/>
          <w:szCs w:val="4"/>
        </w:rPr>
      </w:pPr>
    </w:p>
    <w:p w14:paraId="4E7C79B4" w14:textId="77777777" w:rsidR="00930AE1" w:rsidRDefault="00930AE1" w:rsidP="005D5132">
      <w:pPr>
        <w:spacing w:before="240" w:after="240"/>
        <w:ind w:left="720" w:right="720"/>
        <w:jc w:val="both"/>
        <w:rPr>
          <w:rFonts w:eastAsia="SimSun"/>
          <w:sz w:val="4"/>
          <w:szCs w:val="4"/>
        </w:rPr>
      </w:pPr>
    </w:p>
    <w:p w14:paraId="1855CCBA" w14:textId="77777777" w:rsidR="00930AE1" w:rsidRDefault="00930AE1" w:rsidP="005D5132">
      <w:pPr>
        <w:spacing w:before="240" w:after="240"/>
        <w:ind w:left="720" w:right="720"/>
        <w:jc w:val="both"/>
        <w:rPr>
          <w:rFonts w:eastAsia="SimSun"/>
          <w:sz w:val="4"/>
          <w:szCs w:val="4"/>
        </w:rPr>
      </w:pPr>
    </w:p>
    <w:p w14:paraId="2E9BC959" w14:textId="77777777" w:rsidR="00930AE1" w:rsidRDefault="00930AE1" w:rsidP="005D5132">
      <w:pPr>
        <w:spacing w:before="240" w:after="240"/>
        <w:ind w:left="720" w:right="720"/>
        <w:jc w:val="both"/>
        <w:rPr>
          <w:rFonts w:eastAsia="SimSun"/>
          <w:sz w:val="4"/>
          <w:szCs w:val="4"/>
        </w:rPr>
      </w:pPr>
    </w:p>
    <w:p w14:paraId="298823A4" w14:textId="77777777" w:rsidR="00930AE1" w:rsidRDefault="00930AE1" w:rsidP="005D5132">
      <w:pPr>
        <w:spacing w:before="240" w:after="240"/>
        <w:ind w:left="720" w:right="720"/>
        <w:jc w:val="both"/>
        <w:rPr>
          <w:rFonts w:eastAsia="SimSun"/>
          <w:sz w:val="4"/>
          <w:szCs w:val="4"/>
        </w:rPr>
      </w:pPr>
    </w:p>
    <w:p w14:paraId="66CC08EB" w14:textId="77777777" w:rsidR="00930AE1" w:rsidRDefault="00930AE1" w:rsidP="005D5132">
      <w:pPr>
        <w:spacing w:before="240" w:after="240"/>
        <w:ind w:left="720" w:right="720"/>
        <w:jc w:val="both"/>
        <w:rPr>
          <w:rFonts w:eastAsia="SimSun"/>
          <w:sz w:val="4"/>
          <w:szCs w:val="4"/>
        </w:rPr>
      </w:pPr>
    </w:p>
    <w:p w14:paraId="3C7EFE02" w14:textId="77777777" w:rsidR="00296649" w:rsidRDefault="00296649" w:rsidP="005D5132">
      <w:pPr>
        <w:spacing w:before="240" w:after="240"/>
        <w:ind w:left="720" w:right="720"/>
        <w:jc w:val="both"/>
        <w:rPr>
          <w:rFonts w:eastAsia="SimSun"/>
          <w:sz w:val="4"/>
          <w:szCs w:val="4"/>
        </w:rPr>
      </w:pPr>
    </w:p>
    <w:p w14:paraId="6EE35602" w14:textId="77777777" w:rsidR="00296649" w:rsidRDefault="00296649" w:rsidP="005D5132">
      <w:pPr>
        <w:spacing w:before="240" w:after="240"/>
        <w:ind w:left="720" w:right="720"/>
        <w:jc w:val="both"/>
        <w:rPr>
          <w:rFonts w:eastAsia="SimSun"/>
          <w:sz w:val="4"/>
          <w:szCs w:val="4"/>
        </w:rPr>
      </w:pPr>
    </w:p>
    <w:p w14:paraId="22678F47" w14:textId="77777777" w:rsidR="00296649" w:rsidRPr="00A60FD4" w:rsidRDefault="00296649" w:rsidP="005D5132">
      <w:pPr>
        <w:spacing w:before="240" w:after="240"/>
        <w:ind w:left="720" w:right="720"/>
        <w:jc w:val="both"/>
        <w:rPr>
          <w:rFonts w:eastAsia="SimSun"/>
          <w:sz w:val="4"/>
          <w:szCs w:val="4"/>
        </w:rPr>
      </w:pPr>
    </w:p>
    <w:p w14:paraId="79F056B4" w14:textId="77777777" w:rsidR="00A60FD4" w:rsidRPr="00A60FD4" w:rsidRDefault="00A60FD4" w:rsidP="005A5AAF">
      <w:pPr>
        <w:spacing w:before="120" w:after="120"/>
        <w:ind w:left="720" w:right="720"/>
        <w:jc w:val="center"/>
        <w:rPr>
          <w:rFonts w:eastAsia="SimSun"/>
          <w:b/>
          <w:bCs/>
          <w:sz w:val="16"/>
          <w:szCs w:val="16"/>
        </w:rPr>
      </w:pPr>
    </w:p>
    <w:p w14:paraId="143B3546" w14:textId="77777777" w:rsidR="00A60FD4" w:rsidRPr="00A60FD4" w:rsidRDefault="006629D5" w:rsidP="005A5AAF">
      <w:pPr>
        <w:spacing w:before="120" w:after="120"/>
        <w:ind w:left="720" w:right="720"/>
        <w:jc w:val="center"/>
        <w:rPr>
          <w:rFonts w:eastAsia="SimSun"/>
          <w:sz w:val="12"/>
          <w:szCs w:val="12"/>
        </w:rPr>
      </w:pPr>
      <w:r>
        <w:rPr>
          <w:noProof/>
          <w:lang w:eastAsia="en-GB"/>
        </w:rPr>
        <mc:AlternateContent>
          <mc:Choice Requires="wps">
            <w:drawing>
              <wp:anchor distT="0" distB="0" distL="114300" distR="114300" simplePos="0" relativeHeight="251718656" behindDoc="0" locked="0" layoutInCell="1" allowOverlap="1" wp14:anchorId="3A4DAB82" wp14:editId="50B95D70">
                <wp:simplePos x="0" y="0"/>
                <wp:positionH relativeFrom="margin">
                  <wp:align>center</wp:align>
                </wp:positionH>
                <wp:positionV relativeFrom="paragraph">
                  <wp:posOffset>-696894</wp:posOffset>
                </wp:positionV>
                <wp:extent cx="6993558" cy="182880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6993558" cy="1828800"/>
                        </a:xfrm>
                        <a:prstGeom prst="rect">
                          <a:avLst/>
                        </a:prstGeom>
                        <a:noFill/>
                        <a:ln>
                          <a:noFill/>
                        </a:ln>
                      </wps:spPr>
                      <wps:txbx>
                        <w:txbxContent>
                          <w:p w14:paraId="6EF8049E" w14:textId="77777777" w:rsidR="00296649" w:rsidRPr="00234C34" w:rsidRDefault="00296649" w:rsidP="00296649">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Session times &amp;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4DAB82" id="Text Box 22" o:spid="_x0000_s1039" type="#_x0000_t202" style="position:absolute;left:0;text-align:left;margin-left:0;margin-top:-54.85pt;width:550.65pt;height:2in;z-index:2517186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R2FgIAACwEAAAOAAAAZHJzL2Uyb0RvYy54bWysU01v2zAMvQ/YfxB0X5ykSZcYcYqsRYYB&#10;RVsgHXpWZDk2IIkapcTOfv0o5XPdTsMuMkXS/HjvaXbXGc12Cn0DtuCDXp8zZSWUjd0U/Pvr8tOE&#10;Mx+ELYUGqwq+V57fzT9+mLUuV0OoQZcKGRWxPm9dwesQXJ5lXtbKCN8DpywFK0AjAl1xk5UoWqpu&#10;dDbs92+zFrB0CFJ5T96HQ5DPU/2qUjI8V5VXgemC02whnZjOdTyz+UzkGxSubuRxDPEPUxjRWGp6&#10;LvUggmBbbP4oZRqJ4KEKPQkmg6pqpEo70DaD/rttVrVwKu1C4Hh3hsn/v7LyabdyL8hC9wU6IjAC&#10;0jqfe3LGfboKTfzSpIziBOH+DJvqApPkvJ1Ob8ZjIlpSbDAZTib9BGx2+d2hD18VGBaNgiPxkuAS&#10;u0cfqCWlnlJiNwvLRuvEjba/OSgxerLLjNEK3bpjTUndb04LrKHc014IB8q9k8uGej8KH14EEse0&#10;Cuk2PNNRaWgLDkeLsxrw59/8MZ+gpyhnLWmm4P7HVqDiTH+zRMp0MBpFkaXLaPx5SBe8jqyvI3Zr&#10;7oFkOaAX4mQyY37QJ7NCMG8k70XsSiFhJfUueDiZ9+GgZHoeUi0WKYlk5UR4tCsnY+kIXkT2tXsT&#10;6I7wB2LuCU7qEvk7Fg658U/vFttAXCSKItAHVI/4kyQTc8fnEzV/fU9Zl0c+/wUAAP//AwBQSwME&#10;FAAGAAgAAAAhAFl7HgHeAAAACgEAAA8AAABkcnMvZG93bnJldi54bWxMj81OwzAQhO9IvIO1SNxa&#10;21TQksapKn4kDlwo4e7G2yQiXkfxtknfHvdEb7Oa1cw3+WbynTjhENtABvRcgUCqgmupNlB+v89W&#10;ICJbcrYLhAbOGGFT3N7kNnNhpC887bgWKYRiZg00zH0mZawa9DbOQ4+UvEMYvOV0DrV0gx1TuO/k&#10;g1JP0tuWUkNje3xpsPrdHb0BZrfV5/LNx4+f6fN1bFT1aEtj7u+m7RoE48T/z3DBT+hQJKZ9OJKL&#10;ojOQhrCBmVbPSxAXXyu9ALFParlagCxyeT2h+AMAAP//AwBQSwECLQAUAAYACAAAACEAtoM4kv4A&#10;AADhAQAAEwAAAAAAAAAAAAAAAAAAAAAAW0NvbnRlbnRfVHlwZXNdLnhtbFBLAQItABQABgAIAAAA&#10;IQA4/SH/1gAAAJQBAAALAAAAAAAAAAAAAAAAAC8BAABfcmVscy8ucmVsc1BLAQItABQABgAIAAAA&#10;IQDOtSR2FgIAACwEAAAOAAAAAAAAAAAAAAAAAC4CAABkcnMvZTJvRG9jLnhtbFBLAQItABQABgAI&#10;AAAAIQBZex4B3gAAAAoBAAAPAAAAAAAAAAAAAAAAAHAEAABkcnMvZG93bnJldi54bWxQSwUGAAAA&#10;AAQABADzAAAAewUAAAAA&#10;" filled="f" stroked="f">
                <v:textbox style="mso-fit-shape-to-text:t">
                  <w:txbxContent>
                    <w:p w14:paraId="6EF8049E" w14:textId="77777777" w:rsidR="00296649" w:rsidRPr="00234C34" w:rsidRDefault="00296649" w:rsidP="00296649">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Session times &amp; Costs</w:t>
                      </w:r>
                    </w:p>
                  </w:txbxContent>
                </v:textbox>
                <w10:wrap anchorx="margin"/>
              </v:shape>
            </w:pict>
          </mc:Fallback>
        </mc:AlternateContent>
      </w:r>
    </w:p>
    <w:tbl>
      <w:tblPr>
        <w:tblStyle w:val="TableGrid"/>
        <w:tblW w:w="10952" w:type="dxa"/>
        <w:tblInd w:w="-292" w:type="dxa"/>
        <w:tblLook w:val="04A0" w:firstRow="1" w:lastRow="0" w:firstColumn="1" w:lastColumn="0" w:noHBand="0" w:noVBand="1"/>
      </w:tblPr>
      <w:tblGrid>
        <w:gridCol w:w="2898"/>
        <w:gridCol w:w="2492"/>
        <w:gridCol w:w="2268"/>
        <w:gridCol w:w="3294"/>
      </w:tblGrid>
      <w:tr w:rsidR="00930AE1" w:rsidRPr="00D97168" w14:paraId="31EFF2A0" w14:textId="77777777" w:rsidTr="00930AE1">
        <w:trPr>
          <w:trHeight w:val="605"/>
        </w:trPr>
        <w:tc>
          <w:tcPr>
            <w:tcW w:w="2898" w:type="dxa"/>
            <w:shd w:val="clear" w:color="auto" w:fill="E7E6E6" w:themeFill="background2"/>
          </w:tcPr>
          <w:p w14:paraId="3E7777E6" w14:textId="77777777" w:rsidR="00D97168" w:rsidRPr="00930AE1" w:rsidRDefault="00D97168" w:rsidP="00200770">
            <w:pPr>
              <w:spacing w:before="120" w:after="120"/>
              <w:ind w:right="720"/>
              <w:jc w:val="both"/>
              <w:rPr>
                <w:rFonts w:ascii="Arial" w:eastAsia="SimSun" w:hAnsi="Arial" w:cs="Arial"/>
                <w:b/>
                <w:sz w:val="32"/>
                <w:szCs w:val="32"/>
              </w:rPr>
            </w:pPr>
            <w:r w:rsidRPr="00930AE1">
              <w:rPr>
                <w:rFonts w:ascii="Arial" w:eastAsia="SimSun" w:hAnsi="Arial" w:cs="Arial"/>
                <w:b/>
                <w:sz w:val="32"/>
                <w:szCs w:val="32"/>
              </w:rPr>
              <w:t>Club</w:t>
            </w:r>
          </w:p>
        </w:tc>
        <w:tc>
          <w:tcPr>
            <w:tcW w:w="2492" w:type="dxa"/>
            <w:shd w:val="clear" w:color="auto" w:fill="E7E6E6" w:themeFill="background2"/>
          </w:tcPr>
          <w:p w14:paraId="083F989C" w14:textId="77777777" w:rsidR="00D97168" w:rsidRPr="00930AE1" w:rsidRDefault="00D97168" w:rsidP="00200770">
            <w:pPr>
              <w:spacing w:before="120" w:after="120"/>
              <w:ind w:right="720"/>
              <w:jc w:val="both"/>
              <w:rPr>
                <w:rFonts w:ascii="Arial" w:eastAsia="SimSun" w:hAnsi="Arial" w:cs="Arial"/>
                <w:b/>
                <w:sz w:val="32"/>
                <w:szCs w:val="32"/>
              </w:rPr>
            </w:pPr>
            <w:r w:rsidRPr="00930AE1">
              <w:rPr>
                <w:rFonts w:ascii="Arial" w:eastAsia="SimSun" w:hAnsi="Arial" w:cs="Arial"/>
                <w:b/>
                <w:sz w:val="32"/>
                <w:szCs w:val="32"/>
              </w:rPr>
              <w:t>Times</w:t>
            </w:r>
          </w:p>
        </w:tc>
        <w:tc>
          <w:tcPr>
            <w:tcW w:w="2268" w:type="dxa"/>
            <w:shd w:val="clear" w:color="auto" w:fill="E7E6E6" w:themeFill="background2"/>
          </w:tcPr>
          <w:p w14:paraId="0ACE5B49" w14:textId="77777777" w:rsidR="00D97168" w:rsidRPr="00930AE1" w:rsidRDefault="00D97168" w:rsidP="00200770">
            <w:pPr>
              <w:spacing w:before="120" w:after="120"/>
              <w:ind w:right="720"/>
              <w:jc w:val="both"/>
              <w:rPr>
                <w:rFonts w:ascii="Arial" w:eastAsia="SimSun" w:hAnsi="Arial" w:cs="Arial"/>
                <w:b/>
                <w:sz w:val="32"/>
                <w:szCs w:val="32"/>
              </w:rPr>
            </w:pPr>
            <w:r w:rsidRPr="00930AE1">
              <w:rPr>
                <w:rFonts w:ascii="Arial" w:eastAsia="SimSun" w:hAnsi="Arial" w:cs="Arial"/>
                <w:b/>
                <w:sz w:val="32"/>
                <w:szCs w:val="32"/>
              </w:rPr>
              <w:t>Cost</w:t>
            </w:r>
          </w:p>
        </w:tc>
        <w:tc>
          <w:tcPr>
            <w:tcW w:w="3294" w:type="dxa"/>
            <w:shd w:val="clear" w:color="auto" w:fill="E7E6E6" w:themeFill="background2"/>
          </w:tcPr>
          <w:p w14:paraId="2990C55B" w14:textId="77777777" w:rsidR="00D97168" w:rsidRPr="00930AE1" w:rsidRDefault="00D97168" w:rsidP="00200770">
            <w:pPr>
              <w:spacing w:before="120" w:after="120"/>
              <w:ind w:right="720"/>
              <w:jc w:val="both"/>
              <w:rPr>
                <w:rFonts w:ascii="Arial" w:eastAsia="SimSun" w:hAnsi="Arial" w:cs="Arial"/>
                <w:b/>
                <w:sz w:val="32"/>
                <w:szCs w:val="32"/>
              </w:rPr>
            </w:pPr>
            <w:r w:rsidRPr="00930AE1">
              <w:rPr>
                <w:rFonts w:ascii="Arial" w:eastAsia="SimSun" w:hAnsi="Arial" w:cs="Arial"/>
                <w:b/>
                <w:sz w:val="32"/>
                <w:szCs w:val="32"/>
              </w:rPr>
              <w:t>Details</w:t>
            </w:r>
          </w:p>
        </w:tc>
      </w:tr>
      <w:tr w:rsidR="00930AE1" w:rsidRPr="00D97168" w14:paraId="6C9CD3A9" w14:textId="77777777" w:rsidTr="00930AE1">
        <w:trPr>
          <w:trHeight w:val="3382"/>
        </w:trPr>
        <w:tc>
          <w:tcPr>
            <w:tcW w:w="2898" w:type="dxa"/>
            <w:shd w:val="clear" w:color="auto" w:fill="F2F2F2" w:themeFill="background1" w:themeFillShade="F2"/>
          </w:tcPr>
          <w:p w14:paraId="5D3BB14D" w14:textId="77777777" w:rsidR="00D97168" w:rsidRPr="00930AE1" w:rsidRDefault="00D97168" w:rsidP="00930AE1">
            <w:pPr>
              <w:spacing w:before="120" w:after="120"/>
              <w:ind w:right="720"/>
              <w:rPr>
                <w:rFonts w:ascii="Arial" w:eastAsia="SimSun" w:hAnsi="Arial" w:cs="Arial"/>
                <w:b/>
                <w:sz w:val="32"/>
                <w:szCs w:val="32"/>
              </w:rPr>
            </w:pPr>
            <w:r w:rsidRPr="00930AE1">
              <w:rPr>
                <w:rFonts w:ascii="Arial" w:eastAsia="SimSun" w:hAnsi="Arial" w:cs="Arial"/>
                <w:b/>
                <w:sz w:val="32"/>
                <w:szCs w:val="32"/>
              </w:rPr>
              <w:t>Breakfast Club</w:t>
            </w:r>
          </w:p>
        </w:tc>
        <w:tc>
          <w:tcPr>
            <w:tcW w:w="2492" w:type="dxa"/>
          </w:tcPr>
          <w:p w14:paraId="560DB442" w14:textId="77777777" w:rsidR="00D97168" w:rsidRPr="00930AE1" w:rsidRDefault="00D97168" w:rsidP="00930AE1">
            <w:pPr>
              <w:spacing w:before="120" w:after="120"/>
              <w:ind w:right="720"/>
              <w:rPr>
                <w:rFonts w:ascii="Arial" w:eastAsia="SimSun" w:hAnsi="Arial" w:cs="Arial"/>
                <w:sz w:val="32"/>
                <w:szCs w:val="32"/>
              </w:rPr>
            </w:pPr>
            <w:r w:rsidRPr="00930AE1">
              <w:rPr>
                <w:rFonts w:ascii="Arial" w:eastAsia="SimSun" w:hAnsi="Arial" w:cs="Arial"/>
                <w:sz w:val="32"/>
                <w:szCs w:val="32"/>
              </w:rPr>
              <w:t>7:30am – 8:40am</w:t>
            </w:r>
          </w:p>
        </w:tc>
        <w:tc>
          <w:tcPr>
            <w:tcW w:w="2268" w:type="dxa"/>
          </w:tcPr>
          <w:p w14:paraId="66C92749" w14:textId="2C4FBA7C" w:rsidR="00D97168" w:rsidRPr="00930AE1" w:rsidRDefault="00D97168" w:rsidP="00930AE1">
            <w:pPr>
              <w:spacing w:before="120" w:after="120"/>
              <w:ind w:right="720"/>
              <w:rPr>
                <w:rFonts w:ascii="Arial" w:eastAsia="SimSun" w:hAnsi="Arial" w:cs="Arial"/>
                <w:sz w:val="32"/>
                <w:szCs w:val="28"/>
              </w:rPr>
            </w:pPr>
            <w:r w:rsidRPr="00930AE1">
              <w:rPr>
                <w:rFonts w:ascii="Arial" w:eastAsia="SimSun" w:hAnsi="Arial" w:cs="Arial"/>
                <w:sz w:val="32"/>
                <w:szCs w:val="28"/>
              </w:rPr>
              <w:t>£4</w:t>
            </w:r>
            <w:r w:rsidR="00F64914">
              <w:rPr>
                <w:rFonts w:ascii="Arial" w:eastAsia="SimSun" w:hAnsi="Arial" w:cs="Arial"/>
                <w:sz w:val="32"/>
                <w:szCs w:val="28"/>
              </w:rPr>
              <w:t>.</w:t>
            </w:r>
            <w:r w:rsidR="00FC3B82">
              <w:rPr>
                <w:rFonts w:ascii="Arial" w:eastAsia="SimSun" w:hAnsi="Arial" w:cs="Arial"/>
                <w:sz w:val="32"/>
                <w:szCs w:val="28"/>
              </w:rPr>
              <w:t xml:space="preserve">5 </w:t>
            </w:r>
            <w:r w:rsidRPr="00930AE1">
              <w:rPr>
                <w:rFonts w:ascii="Arial" w:eastAsia="SimSun" w:hAnsi="Arial" w:cs="Arial"/>
                <w:sz w:val="32"/>
                <w:szCs w:val="28"/>
              </w:rPr>
              <w:t>per day</w:t>
            </w:r>
          </w:p>
          <w:p w14:paraId="4DF4F728" w14:textId="77777777" w:rsidR="00D97168" w:rsidRPr="00930AE1" w:rsidRDefault="00D97168" w:rsidP="00930AE1">
            <w:pPr>
              <w:spacing w:before="120" w:after="120"/>
              <w:ind w:right="720"/>
              <w:rPr>
                <w:rFonts w:ascii="Arial" w:eastAsia="SimSun" w:hAnsi="Arial" w:cs="Arial"/>
                <w:sz w:val="32"/>
                <w:szCs w:val="28"/>
              </w:rPr>
            </w:pPr>
            <w:r w:rsidRPr="00930AE1">
              <w:rPr>
                <w:rFonts w:ascii="Arial" w:eastAsia="SimSun" w:hAnsi="Arial" w:cs="Arial"/>
                <w:sz w:val="32"/>
                <w:szCs w:val="28"/>
              </w:rPr>
              <w:t xml:space="preserve">FREE for </w:t>
            </w:r>
            <w:r w:rsidR="00930AE1" w:rsidRPr="00930AE1">
              <w:rPr>
                <w:rFonts w:ascii="Arial" w:eastAsia="SimSun" w:hAnsi="Arial" w:cs="Arial"/>
                <w:sz w:val="32"/>
                <w:szCs w:val="28"/>
              </w:rPr>
              <w:t>FSM eligible children</w:t>
            </w:r>
          </w:p>
        </w:tc>
        <w:tc>
          <w:tcPr>
            <w:tcW w:w="3294" w:type="dxa"/>
          </w:tcPr>
          <w:p w14:paraId="49BA98FD" w14:textId="77777777" w:rsidR="00D97168" w:rsidRDefault="00D97168" w:rsidP="00930AE1">
            <w:pPr>
              <w:spacing w:before="120" w:after="120"/>
              <w:ind w:right="720"/>
              <w:rPr>
                <w:rFonts w:ascii="Arial" w:eastAsia="SimSun" w:hAnsi="Arial" w:cs="Arial"/>
                <w:sz w:val="32"/>
                <w:szCs w:val="28"/>
              </w:rPr>
            </w:pPr>
            <w:r w:rsidRPr="00930AE1">
              <w:rPr>
                <w:rFonts w:ascii="Arial" w:eastAsia="SimSun" w:hAnsi="Arial" w:cs="Arial"/>
                <w:sz w:val="32"/>
                <w:szCs w:val="28"/>
              </w:rPr>
              <w:t>(including a full breakfast, served until 8.25am) Cereal, toast, fruit</w:t>
            </w:r>
          </w:p>
          <w:p w14:paraId="168C0B7D" w14:textId="77777777" w:rsidR="00930AE1" w:rsidRDefault="00930AE1" w:rsidP="00930AE1">
            <w:pPr>
              <w:spacing w:before="120" w:after="120"/>
              <w:ind w:right="720"/>
              <w:rPr>
                <w:rFonts w:ascii="Arial" w:eastAsia="SimSun" w:hAnsi="Arial" w:cs="Arial"/>
                <w:sz w:val="32"/>
                <w:szCs w:val="28"/>
              </w:rPr>
            </w:pPr>
          </w:p>
          <w:p w14:paraId="15A16B44" w14:textId="3A61027A" w:rsidR="00930AE1" w:rsidRPr="00930AE1" w:rsidRDefault="00DD42C1" w:rsidP="00930AE1">
            <w:pPr>
              <w:spacing w:before="120" w:after="120"/>
              <w:ind w:right="720"/>
              <w:rPr>
                <w:rFonts w:ascii="Arial" w:eastAsia="SimSun" w:hAnsi="Arial" w:cs="Arial"/>
                <w:b/>
                <w:sz w:val="32"/>
                <w:szCs w:val="28"/>
              </w:rPr>
            </w:pPr>
            <w:r>
              <w:rPr>
                <w:rFonts w:ascii="Arial" w:eastAsia="SimSun" w:hAnsi="Arial" w:cs="Arial"/>
                <w:b/>
                <w:sz w:val="32"/>
                <w:szCs w:val="28"/>
              </w:rPr>
              <w:t>3</w:t>
            </w:r>
            <w:r w:rsidR="00930AE1" w:rsidRPr="00930AE1">
              <w:rPr>
                <w:rFonts w:ascii="Arial" w:eastAsia="SimSun" w:hAnsi="Arial" w:cs="Arial"/>
                <w:b/>
                <w:sz w:val="32"/>
                <w:szCs w:val="28"/>
              </w:rPr>
              <w:t>0 places</w:t>
            </w:r>
          </w:p>
        </w:tc>
      </w:tr>
      <w:tr w:rsidR="00930AE1" w:rsidRPr="00D97168" w14:paraId="07B44876" w14:textId="77777777" w:rsidTr="00930AE1">
        <w:trPr>
          <w:trHeight w:val="2547"/>
        </w:trPr>
        <w:tc>
          <w:tcPr>
            <w:tcW w:w="2898" w:type="dxa"/>
            <w:shd w:val="clear" w:color="auto" w:fill="F2F2F2" w:themeFill="background1" w:themeFillShade="F2"/>
          </w:tcPr>
          <w:p w14:paraId="5770F0EE" w14:textId="77777777" w:rsidR="00D97168" w:rsidRPr="00930AE1" w:rsidRDefault="00930AE1" w:rsidP="00930AE1">
            <w:pPr>
              <w:spacing w:before="120" w:after="120"/>
              <w:ind w:right="720"/>
              <w:rPr>
                <w:rFonts w:ascii="Arial" w:eastAsia="SimSun" w:hAnsi="Arial" w:cs="Arial"/>
                <w:b/>
                <w:sz w:val="32"/>
                <w:szCs w:val="32"/>
              </w:rPr>
            </w:pPr>
            <w:r w:rsidRPr="00930AE1">
              <w:rPr>
                <w:rFonts w:ascii="Arial" w:eastAsia="SimSun" w:hAnsi="Arial" w:cs="Arial"/>
                <w:b/>
                <w:sz w:val="32"/>
                <w:szCs w:val="32"/>
              </w:rPr>
              <w:t>Afterschool Club</w:t>
            </w:r>
          </w:p>
        </w:tc>
        <w:tc>
          <w:tcPr>
            <w:tcW w:w="2492" w:type="dxa"/>
          </w:tcPr>
          <w:p w14:paraId="22D7C217" w14:textId="77777777" w:rsidR="00D97168" w:rsidRPr="00930AE1" w:rsidRDefault="00930AE1" w:rsidP="00930AE1">
            <w:pPr>
              <w:spacing w:before="120" w:after="120"/>
              <w:ind w:right="720"/>
              <w:rPr>
                <w:rFonts w:ascii="Arial" w:eastAsia="SimSun" w:hAnsi="Arial" w:cs="Arial"/>
                <w:sz w:val="32"/>
                <w:szCs w:val="32"/>
              </w:rPr>
            </w:pPr>
            <w:r>
              <w:rPr>
                <w:rFonts w:ascii="Arial" w:eastAsia="SimSun" w:hAnsi="Arial" w:cs="Arial"/>
                <w:sz w:val="32"/>
                <w:szCs w:val="32"/>
              </w:rPr>
              <w:t>3pm</w:t>
            </w:r>
            <w:r w:rsidRPr="00930AE1">
              <w:rPr>
                <w:rFonts w:ascii="Arial" w:eastAsia="SimSun" w:hAnsi="Arial" w:cs="Arial"/>
                <w:sz w:val="32"/>
                <w:szCs w:val="32"/>
              </w:rPr>
              <w:t>– 5:30pm</w:t>
            </w:r>
            <w:r>
              <w:rPr>
                <w:rFonts w:ascii="Arial" w:eastAsia="SimSun" w:hAnsi="Arial" w:cs="Arial"/>
                <w:sz w:val="32"/>
                <w:szCs w:val="32"/>
              </w:rPr>
              <w:t xml:space="preserve"> Monday</w:t>
            </w:r>
            <w:r w:rsidRPr="00930AE1">
              <w:rPr>
                <w:rFonts w:ascii="Arial" w:eastAsia="SimSun" w:hAnsi="Arial" w:cs="Arial"/>
                <w:sz w:val="32"/>
                <w:szCs w:val="32"/>
              </w:rPr>
              <w:t>–</w:t>
            </w:r>
            <w:r>
              <w:rPr>
                <w:rFonts w:ascii="Arial" w:eastAsia="SimSun" w:hAnsi="Arial" w:cs="Arial"/>
                <w:sz w:val="32"/>
                <w:szCs w:val="32"/>
              </w:rPr>
              <w:t>Friday</w:t>
            </w:r>
          </w:p>
          <w:p w14:paraId="4A3DA7D9" w14:textId="77777777" w:rsidR="00930AE1" w:rsidRPr="00930AE1" w:rsidRDefault="00930AE1" w:rsidP="00930AE1">
            <w:pPr>
              <w:spacing w:before="120" w:after="120"/>
              <w:ind w:right="720"/>
              <w:rPr>
                <w:rFonts w:ascii="Arial" w:eastAsia="SimSun" w:hAnsi="Arial" w:cs="Arial"/>
                <w:sz w:val="32"/>
                <w:szCs w:val="32"/>
              </w:rPr>
            </w:pPr>
            <w:r>
              <w:rPr>
                <w:rFonts w:ascii="Arial" w:eastAsia="SimSun" w:hAnsi="Arial" w:cs="Arial"/>
                <w:sz w:val="32"/>
                <w:szCs w:val="32"/>
              </w:rPr>
              <w:t>3pm-5pm Friday</w:t>
            </w:r>
          </w:p>
        </w:tc>
        <w:tc>
          <w:tcPr>
            <w:tcW w:w="2268" w:type="dxa"/>
          </w:tcPr>
          <w:p w14:paraId="3A5D1237" w14:textId="52CEB550" w:rsidR="00D97168" w:rsidRPr="00930AE1" w:rsidRDefault="00F64914" w:rsidP="00930AE1">
            <w:pPr>
              <w:spacing w:before="120" w:after="120"/>
              <w:ind w:right="720"/>
              <w:rPr>
                <w:rFonts w:ascii="Arial" w:eastAsia="SimSun" w:hAnsi="Arial" w:cs="Arial"/>
                <w:sz w:val="32"/>
                <w:szCs w:val="28"/>
              </w:rPr>
            </w:pPr>
            <w:r>
              <w:rPr>
                <w:rFonts w:ascii="Arial" w:eastAsia="SimSun" w:hAnsi="Arial" w:cs="Arial"/>
                <w:sz w:val="32"/>
                <w:szCs w:val="28"/>
              </w:rPr>
              <w:t>£</w:t>
            </w:r>
            <w:r w:rsidR="00FC3B82">
              <w:rPr>
                <w:rFonts w:ascii="Arial" w:eastAsia="SimSun" w:hAnsi="Arial" w:cs="Arial"/>
                <w:sz w:val="32"/>
                <w:szCs w:val="28"/>
              </w:rPr>
              <w:t>9</w:t>
            </w:r>
            <w:r w:rsidR="00930AE1">
              <w:rPr>
                <w:rFonts w:ascii="Arial" w:eastAsia="SimSun" w:hAnsi="Arial" w:cs="Arial"/>
                <w:sz w:val="32"/>
                <w:szCs w:val="28"/>
              </w:rPr>
              <w:t xml:space="preserve"> per day</w:t>
            </w:r>
          </w:p>
        </w:tc>
        <w:tc>
          <w:tcPr>
            <w:tcW w:w="3294" w:type="dxa"/>
          </w:tcPr>
          <w:p w14:paraId="1F908E6A" w14:textId="77777777" w:rsidR="00D97168" w:rsidRPr="00930AE1" w:rsidRDefault="00930AE1" w:rsidP="00930AE1">
            <w:pPr>
              <w:spacing w:before="120" w:after="120"/>
              <w:ind w:right="720"/>
              <w:rPr>
                <w:rFonts w:ascii="Arial" w:eastAsia="SimSun" w:hAnsi="Arial" w:cs="Arial"/>
                <w:sz w:val="32"/>
                <w:szCs w:val="28"/>
              </w:rPr>
            </w:pPr>
            <w:r>
              <w:rPr>
                <w:rFonts w:ascii="Arial" w:eastAsia="SimSun" w:hAnsi="Arial" w:cs="Arial"/>
                <w:sz w:val="32"/>
                <w:szCs w:val="28"/>
              </w:rPr>
              <w:t>Squash &amp; biscuits provided</w:t>
            </w:r>
          </w:p>
        </w:tc>
      </w:tr>
      <w:tr w:rsidR="00930AE1" w:rsidRPr="00D97168" w14:paraId="43F82915" w14:textId="77777777" w:rsidTr="00930AE1">
        <w:trPr>
          <w:trHeight w:val="2066"/>
        </w:trPr>
        <w:tc>
          <w:tcPr>
            <w:tcW w:w="2898" w:type="dxa"/>
            <w:shd w:val="clear" w:color="auto" w:fill="F2F2F2" w:themeFill="background1" w:themeFillShade="F2"/>
          </w:tcPr>
          <w:p w14:paraId="2A4C8314" w14:textId="77777777" w:rsidR="00930AE1" w:rsidRPr="00930AE1" w:rsidRDefault="00930AE1" w:rsidP="00930AE1">
            <w:pPr>
              <w:spacing w:before="120" w:after="120"/>
              <w:ind w:right="720"/>
              <w:rPr>
                <w:rFonts w:ascii="Arial" w:eastAsia="SimSun" w:hAnsi="Arial" w:cs="Arial"/>
                <w:b/>
                <w:sz w:val="32"/>
                <w:szCs w:val="32"/>
              </w:rPr>
            </w:pPr>
            <w:r w:rsidRPr="00930AE1">
              <w:rPr>
                <w:rFonts w:ascii="Arial" w:eastAsia="SimSun" w:hAnsi="Arial" w:cs="Arial"/>
                <w:b/>
                <w:sz w:val="32"/>
                <w:szCs w:val="32"/>
              </w:rPr>
              <w:t>Full-time Breakfast club &amp; afterschool club</w:t>
            </w:r>
          </w:p>
        </w:tc>
        <w:tc>
          <w:tcPr>
            <w:tcW w:w="2492" w:type="dxa"/>
          </w:tcPr>
          <w:p w14:paraId="544D502F" w14:textId="77777777" w:rsidR="00930AE1" w:rsidRDefault="00930AE1" w:rsidP="00930AE1">
            <w:pPr>
              <w:spacing w:before="120" w:after="120"/>
              <w:ind w:right="720"/>
              <w:rPr>
                <w:rFonts w:ascii="Arial" w:eastAsia="SimSun" w:hAnsi="Arial" w:cs="Arial"/>
                <w:sz w:val="32"/>
                <w:szCs w:val="32"/>
              </w:rPr>
            </w:pPr>
            <w:r>
              <w:rPr>
                <w:rFonts w:ascii="Arial" w:eastAsia="SimSun" w:hAnsi="Arial" w:cs="Arial"/>
                <w:sz w:val="32"/>
                <w:szCs w:val="32"/>
              </w:rPr>
              <w:t>See above</w:t>
            </w:r>
          </w:p>
        </w:tc>
        <w:tc>
          <w:tcPr>
            <w:tcW w:w="2268" w:type="dxa"/>
          </w:tcPr>
          <w:p w14:paraId="350A0493" w14:textId="77777777" w:rsidR="00930AE1" w:rsidRPr="00930AE1" w:rsidRDefault="00F64914" w:rsidP="00930AE1">
            <w:pPr>
              <w:spacing w:before="120" w:after="120"/>
              <w:ind w:right="720"/>
              <w:rPr>
                <w:rFonts w:ascii="Arial" w:eastAsia="SimSun" w:hAnsi="Arial" w:cs="Arial"/>
                <w:sz w:val="32"/>
                <w:szCs w:val="28"/>
              </w:rPr>
            </w:pPr>
            <w:r>
              <w:rPr>
                <w:rFonts w:ascii="Arial" w:eastAsia="SimSun" w:hAnsi="Arial" w:cs="Arial"/>
                <w:sz w:val="32"/>
                <w:szCs w:val="28"/>
              </w:rPr>
              <w:t>£53</w:t>
            </w:r>
            <w:r w:rsidR="00930AE1">
              <w:rPr>
                <w:rFonts w:ascii="Arial" w:eastAsia="SimSun" w:hAnsi="Arial" w:cs="Arial"/>
                <w:sz w:val="32"/>
                <w:szCs w:val="28"/>
              </w:rPr>
              <w:t xml:space="preserve"> per week</w:t>
            </w:r>
          </w:p>
        </w:tc>
        <w:tc>
          <w:tcPr>
            <w:tcW w:w="3294" w:type="dxa"/>
          </w:tcPr>
          <w:p w14:paraId="5C5E4BA6" w14:textId="77777777" w:rsidR="00930AE1" w:rsidRDefault="00930AE1" w:rsidP="00930AE1">
            <w:pPr>
              <w:spacing w:before="120" w:after="120"/>
              <w:ind w:right="720"/>
              <w:rPr>
                <w:rFonts w:ascii="Arial" w:eastAsia="SimSun" w:hAnsi="Arial" w:cs="Arial"/>
                <w:sz w:val="32"/>
                <w:szCs w:val="28"/>
              </w:rPr>
            </w:pPr>
            <w:r>
              <w:rPr>
                <w:rFonts w:ascii="Arial" w:eastAsia="SimSun" w:hAnsi="Arial" w:cs="Arial"/>
                <w:sz w:val="32"/>
                <w:szCs w:val="28"/>
              </w:rPr>
              <w:t>See above</w:t>
            </w:r>
          </w:p>
          <w:p w14:paraId="28890DC0" w14:textId="77777777" w:rsidR="00930AE1" w:rsidRDefault="00930AE1" w:rsidP="00930AE1">
            <w:pPr>
              <w:spacing w:before="120" w:after="120"/>
              <w:ind w:right="720"/>
              <w:rPr>
                <w:rFonts w:ascii="Arial" w:eastAsia="SimSun" w:hAnsi="Arial" w:cs="Arial"/>
                <w:sz w:val="32"/>
                <w:szCs w:val="28"/>
              </w:rPr>
            </w:pPr>
          </w:p>
          <w:p w14:paraId="2CE14E8D" w14:textId="77777777" w:rsidR="00930AE1" w:rsidRDefault="00930AE1" w:rsidP="00930AE1">
            <w:pPr>
              <w:spacing w:before="120" w:after="120"/>
              <w:ind w:right="720"/>
              <w:rPr>
                <w:rFonts w:ascii="Arial" w:eastAsia="SimSun" w:hAnsi="Arial" w:cs="Arial"/>
                <w:sz w:val="32"/>
                <w:szCs w:val="28"/>
              </w:rPr>
            </w:pPr>
          </w:p>
          <w:p w14:paraId="5A8F3BDB" w14:textId="77777777" w:rsidR="00930AE1" w:rsidRPr="00930AE1" w:rsidRDefault="00930AE1" w:rsidP="00930AE1">
            <w:pPr>
              <w:spacing w:before="120" w:after="120"/>
              <w:ind w:right="720"/>
              <w:rPr>
                <w:rFonts w:ascii="Arial" w:eastAsia="SimSun" w:hAnsi="Arial" w:cs="Arial"/>
                <w:b/>
                <w:sz w:val="32"/>
                <w:szCs w:val="28"/>
              </w:rPr>
            </w:pPr>
            <w:r w:rsidRPr="00930AE1">
              <w:rPr>
                <w:rFonts w:ascii="Arial" w:eastAsia="SimSun" w:hAnsi="Arial" w:cs="Arial"/>
                <w:b/>
                <w:sz w:val="32"/>
                <w:szCs w:val="28"/>
              </w:rPr>
              <w:t>30 places</w:t>
            </w:r>
          </w:p>
        </w:tc>
      </w:tr>
    </w:tbl>
    <w:p w14:paraId="224CF361" w14:textId="77777777" w:rsidR="00A972FB" w:rsidRDefault="00962E91" w:rsidP="00200770">
      <w:pPr>
        <w:spacing w:before="120" w:after="120"/>
        <w:ind w:right="720"/>
        <w:jc w:val="both"/>
        <w:rPr>
          <w:rFonts w:eastAsia="SimSun"/>
          <w:sz w:val="32"/>
          <w:szCs w:val="32"/>
        </w:rPr>
      </w:pPr>
      <w:r>
        <w:rPr>
          <w:rFonts w:eastAsia="SimSun"/>
          <w:noProof/>
          <w:sz w:val="32"/>
          <w:szCs w:val="32"/>
          <w:lang w:eastAsia="en-GB"/>
        </w:rPr>
        <mc:AlternateContent>
          <mc:Choice Requires="wps">
            <w:drawing>
              <wp:anchor distT="0" distB="0" distL="114300" distR="114300" simplePos="0" relativeHeight="251734016" behindDoc="0" locked="0" layoutInCell="1" allowOverlap="1" wp14:anchorId="724268E7" wp14:editId="78BF503D">
                <wp:simplePos x="0" y="0"/>
                <wp:positionH relativeFrom="column">
                  <wp:posOffset>-203574</wp:posOffset>
                </wp:positionH>
                <wp:positionV relativeFrom="paragraph">
                  <wp:posOffset>110191</wp:posOffset>
                </wp:positionV>
                <wp:extent cx="6965315" cy="712657"/>
                <wp:effectExtent l="19050" t="19050" r="26035" b="11430"/>
                <wp:wrapNone/>
                <wp:docPr id="213" name="Rectangle 213"/>
                <wp:cNvGraphicFramePr/>
                <a:graphic xmlns:a="http://schemas.openxmlformats.org/drawingml/2006/main">
                  <a:graphicData uri="http://schemas.microsoft.com/office/word/2010/wordprocessingShape">
                    <wps:wsp>
                      <wps:cNvSpPr/>
                      <wps:spPr>
                        <a:xfrm>
                          <a:off x="0" y="0"/>
                          <a:ext cx="6965315" cy="712657"/>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66738" w14:textId="77777777" w:rsidR="00962E91" w:rsidRPr="00F85DAF" w:rsidRDefault="00EC4DA5" w:rsidP="00962E91">
                            <w:pPr>
                              <w:jc w:val="center"/>
                              <w:rPr>
                                <w:rFonts w:ascii="Arial" w:hAnsi="Arial" w:cs="Arial"/>
                                <w:color w:val="FF0000"/>
                                <w:sz w:val="32"/>
                                <w:lang w:val="en-US"/>
                              </w:rPr>
                            </w:pPr>
                            <w:r w:rsidRPr="00F85DAF">
                              <w:rPr>
                                <w:rFonts w:ascii="Arial" w:hAnsi="Arial" w:cs="Arial"/>
                                <w:color w:val="FF0000"/>
                                <w:sz w:val="32"/>
                                <w:lang w:val="en-US"/>
                              </w:rPr>
                              <w:t xml:space="preserve">Important </w:t>
                            </w:r>
                            <w:r w:rsidR="00F85DAF" w:rsidRPr="00F85DAF">
                              <w:rPr>
                                <w:rFonts w:ascii="Arial" w:hAnsi="Arial" w:cs="Arial"/>
                                <w:color w:val="FF0000"/>
                                <w:sz w:val="32"/>
                                <w:lang w:val="en-US"/>
                              </w:rPr>
                              <w:t>–</w:t>
                            </w:r>
                            <w:r w:rsidRPr="00F85DAF">
                              <w:rPr>
                                <w:rFonts w:ascii="Arial" w:hAnsi="Arial" w:cs="Arial"/>
                                <w:color w:val="FF0000"/>
                                <w:sz w:val="32"/>
                                <w:lang w:val="en-US"/>
                              </w:rPr>
                              <w:t xml:space="preserve"> </w:t>
                            </w:r>
                            <w:r w:rsidR="00F85DAF" w:rsidRPr="00F85DAF">
                              <w:rPr>
                                <w:rFonts w:ascii="Arial" w:hAnsi="Arial" w:cs="Arial"/>
                                <w:color w:val="FF0000"/>
                                <w:sz w:val="32"/>
                                <w:lang w:val="en-US"/>
                              </w:rPr>
                              <w:t xml:space="preserve">These prices </w:t>
                            </w:r>
                            <w:r w:rsidR="00B85C92">
                              <w:rPr>
                                <w:rFonts w:ascii="Arial" w:hAnsi="Arial" w:cs="Arial"/>
                                <w:color w:val="FF0000"/>
                                <w:sz w:val="32"/>
                                <w:lang w:val="en-US"/>
                              </w:rPr>
                              <w:t>are subject to change at any time</w:t>
                            </w:r>
                            <w:r w:rsidR="00B85C92" w:rsidRPr="00F85DAF">
                              <w:rPr>
                                <w:rFonts w:ascii="Arial" w:hAnsi="Arial" w:cs="Arial"/>
                                <w:color w:val="FF0000"/>
                                <w:sz w:val="32"/>
                                <w:lang w:val="en-US"/>
                              </w:rPr>
                              <w:t>.</w:t>
                            </w:r>
                            <w:r w:rsidR="00B85C92">
                              <w:rPr>
                                <w:rFonts w:ascii="Arial" w:hAnsi="Arial" w:cs="Arial"/>
                                <w:color w:val="FF0000"/>
                                <w:sz w:val="32"/>
                                <w:lang w:val="en-US"/>
                              </w:rPr>
                              <w:t xml:space="preserve"> You</w:t>
                            </w:r>
                            <w:r w:rsidR="00F85DAF">
                              <w:rPr>
                                <w:rFonts w:ascii="Arial" w:hAnsi="Arial" w:cs="Arial"/>
                                <w:color w:val="FF0000"/>
                                <w:sz w:val="32"/>
                                <w:lang w:val="en-US"/>
                              </w:rPr>
                              <w:t xml:space="preserve"> will be informed of these changes prior to the </w:t>
                            </w:r>
                            <w:r w:rsidR="00E119F6">
                              <w:rPr>
                                <w:rFonts w:ascii="Arial" w:hAnsi="Arial" w:cs="Arial"/>
                                <w:color w:val="FF0000"/>
                                <w:sz w:val="32"/>
                                <w:lang w:val="en-US"/>
                              </w:rPr>
                              <w:t>increase.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268E7" id="Rectangle 213" o:spid="_x0000_s1040" style="position:absolute;left:0;text-align:left;margin-left:-16.05pt;margin-top:8.7pt;width:548.45pt;height:56.1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XMlgIAAKQFAAAOAAAAZHJzL2Uyb0RvYy54bWysVE1v2zAMvQ/YfxB0Xx1ncdIGdYqgRYYB&#10;RRusHXpWZCk2IEsapSTOfv0o+SPpB3YYloMimeQj+aTH65umVmQvwFVG5zS9GFEiNDdFpbc5/fm8&#10;+nJJifNMF0wZLXJ6FI7eLD5/uj7YuRib0qhCAEEQ7eYHm9PSeztPEsdLUTN3YazQaJQGaubxCNuk&#10;AHZA9Fol49FomhwMFBYMF87h17vWSBcRX0rB/aOUTniicoq1+bhCXDdhTRbXbL4FZsuKd2Wwf6ii&#10;ZpXGpAPUHfOM7KB6B1VXHIwz0l9wUydGyoqL2AN2k47edPNUMitiL0iOswNN7v/B8of9k10D0nCw&#10;bu5wG7poJNThH+sjTSTrOJAlGk84fpxeTbOvaUYJR9ssHU+zWWAzOUVbcP6bMDUJm5wCXkbkiO3v&#10;nW9de5eQzBlVFatKqXgID0DcKiB7hle32aYd+Csvpckhp+PLbJZF5FdGB9vNALBajfD3HgPLVRqr&#10;PnUfd/6oRChD6R9CkqrAfsdthtd1Mc6F9mlrKlkh2nKz82R9ROQmAgZkiY0O2B1A79mC9NgtU51/&#10;CBXxXQ/Bo78V1gYPETGz0X4Iritt4CMAhV11mVv/nqSWmsCSbzYNcoOynwTX8GljiuMaCJhWaM7y&#10;VYWXf8+cXzNAZaEGcVr4R1ykMnh5pttRUhr4/dH34I8PHq2UHFCpOXW/dgwEJeq7RilcpZNJkHY8&#10;TLLZGA9wbtmcW/SuvjX4olKcS5bHbfD3qt9KMPULDpVlyIompjnmzin30B9ufTtBcCxxsVxGN5Sz&#10;Zf5eP1kewAPR4XE/Ny8MbKcAj9p5ML2q2fyNEFrfEKnNcueNrKJKTrx2V4CjIL6lbmyFWXN+jl6n&#10;4br4AwAA//8DAFBLAwQUAAYACAAAACEAhpNULuAAAAALAQAADwAAAGRycy9kb3ducmV2LnhtbEyP&#10;wW7CMBBE75X6D9ZW6qUCh4BCSeMghIRAvTXtB5h4m0SN11HsgPn7Lqf2tqN5mp0pttH24oKj7xwp&#10;WMwTEEi1Mx01Cr4+D7NXED5oMrp3hApu6GFbPj4UOjfuSh94qUIjOIR8rhW0IQy5lL5u0Wo/dwMS&#10;e99utDqwHBtpRn3lcNvLNEkyaXVH/KHVA+5brH+qySo4HO0m3S3f18dqkqf9i4y3UxaVen6KuzcQ&#10;AWP4g+Fen6tDyZ3ObiLjRa9gtkwXjLKxXoG4A0m24jFnvtJNBrIs5P8N5S8AAAD//wMAUEsBAi0A&#10;FAAGAAgAAAAhALaDOJL+AAAA4QEAABMAAAAAAAAAAAAAAAAAAAAAAFtDb250ZW50X1R5cGVzXS54&#10;bWxQSwECLQAUAAYACAAAACEAOP0h/9YAAACUAQAACwAAAAAAAAAAAAAAAAAvAQAAX3JlbHMvLnJl&#10;bHNQSwECLQAUAAYACAAAACEAcHN1zJYCAACkBQAADgAAAAAAAAAAAAAAAAAuAgAAZHJzL2Uyb0Rv&#10;Yy54bWxQSwECLQAUAAYACAAAACEAhpNULuAAAAALAQAADwAAAAAAAAAAAAAAAADwBAAAZHJzL2Rv&#10;d25yZXYueG1sUEsFBgAAAAAEAAQA8wAAAP0FAAAAAA==&#10;" fillcolor="white [3212]" strokecolor="red" strokeweight="2.25pt">
                <v:textbox>
                  <w:txbxContent>
                    <w:p w14:paraId="1DA66738" w14:textId="77777777" w:rsidR="00962E91" w:rsidRPr="00F85DAF" w:rsidRDefault="00EC4DA5" w:rsidP="00962E91">
                      <w:pPr>
                        <w:jc w:val="center"/>
                        <w:rPr>
                          <w:rFonts w:ascii="Arial" w:hAnsi="Arial" w:cs="Arial"/>
                          <w:color w:val="FF0000"/>
                          <w:sz w:val="32"/>
                          <w:lang w:val="en-US"/>
                        </w:rPr>
                      </w:pPr>
                      <w:r w:rsidRPr="00F85DAF">
                        <w:rPr>
                          <w:rFonts w:ascii="Arial" w:hAnsi="Arial" w:cs="Arial"/>
                          <w:color w:val="FF0000"/>
                          <w:sz w:val="32"/>
                          <w:lang w:val="en-US"/>
                        </w:rPr>
                        <w:t xml:space="preserve">Important </w:t>
                      </w:r>
                      <w:r w:rsidR="00F85DAF" w:rsidRPr="00F85DAF">
                        <w:rPr>
                          <w:rFonts w:ascii="Arial" w:hAnsi="Arial" w:cs="Arial"/>
                          <w:color w:val="FF0000"/>
                          <w:sz w:val="32"/>
                          <w:lang w:val="en-US"/>
                        </w:rPr>
                        <w:t>–</w:t>
                      </w:r>
                      <w:r w:rsidRPr="00F85DAF">
                        <w:rPr>
                          <w:rFonts w:ascii="Arial" w:hAnsi="Arial" w:cs="Arial"/>
                          <w:color w:val="FF0000"/>
                          <w:sz w:val="32"/>
                          <w:lang w:val="en-US"/>
                        </w:rPr>
                        <w:t xml:space="preserve"> </w:t>
                      </w:r>
                      <w:r w:rsidR="00F85DAF" w:rsidRPr="00F85DAF">
                        <w:rPr>
                          <w:rFonts w:ascii="Arial" w:hAnsi="Arial" w:cs="Arial"/>
                          <w:color w:val="FF0000"/>
                          <w:sz w:val="32"/>
                          <w:lang w:val="en-US"/>
                        </w:rPr>
                        <w:t xml:space="preserve">These prices </w:t>
                      </w:r>
                      <w:r w:rsidR="00B85C92">
                        <w:rPr>
                          <w:rFonts w:ascii="Arial" w:hAnsi="Arial" w:cs="Arial"/>
                          <w:color w:val="FF0000"/>
                          <w:sz w:val="32"/>
                          <w:lang w:val="en-US"/>
                        </w:rPr>
                        <w:t>are subject to change at any time</w:t>
                      </w:r>
                      <w:r w:rsidR="00B85C92" w:rsidRPr="00F85DAF">
                        <w:rPr>
                          <w:rFonts w:ascii="Arial" w:hAnsi="Arial" w:cs="Arial"/>
                          <w:color w:val="FF0000"/>
                          <w:sz w:val="32"/>
                          <w:lang w:val="en-US"/>
                        </w:rPr>
                        <w:t>.</w:t>
                      </w:r>
                      <w:r w:rsidR="00B85C92">
                        <w:rPr>
                          <w:rFonts w:ascii="Arial" w:hAnsi="Arial" w:cs="Arial"/>
                          <w:color w:val="FF0000"/>
                          <w:sz w:val="32"/>
                          <w:lang w:val="en-US"/>
                        </w:rPr>
                        <w:t xml:space="preserve"> You</w:t>
                      </w:r>
                      <w:r w:rsidR="00F85DAF">
                        <w:rPr>
                          <w:rFonts w:ascii="Arial" w:hAnsi="Arial" w:cs="Arial"/>
                          <w:color w:val="FF0000"/>
                          <w:sz w:val="32"/>
                          <w:lang w:val="en-US"/>
                        </w:rPr>
                        <w:t xml:space="preserve"> will be informed of these changes prior to the </w:t>
                      </w:r>
                      <w:r w:rsidR="00E119F6">
                        <w:rPr>
                          <w:rFonts w:ascii="Arial" w:hAnsi="Arial" w:cs="Arial"/>
                          <w:color w:val="FF0000"/>
                          <w:sz w:val="32"/>
                          <w:lang w:val="en-US"/>
                        </w:rPr>
                        <w:t>increase.</w:t>
                      </w:r>
                    </w:p>
                  </w:txbxContent>
                </v:textbox>
              </v:rect>
            </w:pict>
          </mc:Fallback>
        </mc:AlternateContent>
      </w:r>
    </w:p>
    <w:p w14:paraId="7D21A787" w14:textId="77777777" w:rsidR="006629D5" w:rsidRDefault="006629D5" w:rsidP="00200770">
      <w:pPr>
        <w:spacing w:before="120" w:after="120"/>
        <w:ind w:right="720"/>
        <w:jc w:val="both"/>
        <w:rPr>
          <w:rFonts w:eastAsia="SimSun"/>
          <w:sz w:val="32"/>
          <w:szCs w:val="32"/>
        </w:rPr>
      </w:pPr>
    </w:p>
    <w:p w14:paraId="0F24D756" w14:textId="34FF35CA" w:rsidR="006629D5" w:rsidRDefault="006629D5" w:rsidP="00200770">
      <w:pPr>
        <w:spacing w:before="120" w:after="120"/>
        <w:ind w:right="720"/>
        <w:jc w:val="both"/>
        <w:rPr>
          <w:rFonts w:eastAsia="SimSun"/>
          <w:sz w:val="32"/>
          <w:szCs w:val="32"/>
        </w:rPr>
      </w:pPr>
    </w:p>
    <w:p w14:paraId="1365CA4C" w14:textId="77777777" w:rsidR="006629D5" w:rsidRPr="005F30AC" w:rsidRDefault="006629D5" w:rsidP="00200770">
      <w:pPr>
        <w:spacing w:before="120" w:after="120"/>
        <w:ind w:right="720"/>
        <w:jc w:val="both"/>
        <w:rPr>
          <w:rFonts w:eastAsia="SimSun"/>
          <w:sz w:val="40"/>
          <w:szCs w:val="40"/>
        </w:rPr>
      </w:pPr>
    </w:p>
    <w:p w14:paraId="07076316" w14:textId="60957672" w:rsidR="00DD42C1" w:rsidRPr="005F30AC" w:rsidRDefault="00DD42C1" w:rsidP="00200770">
      <w:pPr>
        <w:spacing w:before="120" w:after="120"/>
        <w:ind w:right="720"/>
        <w:jc w:val="both"/>
        <w:rPr>
          <w:rFonts w:ascii="Arial" w:eastAsia="SimSun" w:hAnsi="Arial" w:cs="Arial"/>
          <w:sz w:val="22"/>
          <w:szCs w:val="22"/>
        </w:rPr>
      </w:pPr>
      <w:r w:rsidRPr="005F30AC">
        <w:rPr>
          <w:rFonts w:ascii="Arial" w:eastAsia="SimSun" w:hAnsi="Arial" w:cs="Arial"/>
          <w:sz w:val="22"/>
          <w:szCs w:val="22"/>
        </w:rPr>
        <w:t>Prices last updated September 2024</w:t>
      </w:r>
    </w:p>
    <w:p w14:paraId="31EF5EF3" w14:textId="77777777" w:rsidR="00930AE1" w:rsidRDefault="00930AE1" w:rsidP="00200770">
      <w:pPr>
        <w:spacing w:before="120" w:after="120"/>
        <w:ind w:right="720"/>
        <w:jc w:val="both"/>
        <w:rPr>
          <w:rFonts w:eastAsia="SimSun"/>
          <w:sz w:val="32"/>
          <w:szCs w:val="32"/>
        </w:rPr>
      </w:pPr>
    </w:p>
    <w:p w14:paraId="471A55BC" w14:textId="77777777" w:rsidR="00930AE1" w:rsidRDefault="00930AE1" w:rsidP="00200770">
      <w:pPr>
        <w:spacing w:before="120" w:after="120"/>
        <w:ind w:right="720"/>
        <w:jc w:val="both"/>
        <w:rPr>
          <w:rFonts w:eastAsia="SimSun"/>
          <w:sz w:val="32"/>
          <w:szCs w:val="32"/>
        </w:rPr>
      </w:pPr>
    </w:p>
    <w:p w14:paraId="5857F5BF" w14:textId="77777777" w:rsidR="00930AE1" w:rsidRDefault="00930AE1" w:rsidP="00200770">
      <w:pPr>
        <w:spacing w:before="120" w:after="120"/>
        <w:ind w:right="720"/>
        <w:jc w:val="both"/>
        <w:rPr>
          <w:rFonts w:eastAsia="SimSun"/>
          <w:sz w:val="32"/>
          <w:szCs w:val="32"/>
        </w:rPr>
      </w:pPr>
    </w:p>
    <w:p w14:paraId="417B822B" w14:textId="77777777" w:rsidR="00E119F6" w:rsidRDefault="00E119F6" w:rsidP="00A60FD4">
      <w:pPr>
        <w:spacing w:before="120" w:after="120" w:line="360" w:lineRule="auto"/>
        <w:ind w:left="720" w:right="720"/>
        <w:jc w:val="both"/>
        <w:rPr>
          <w:rFonts w:eastAsia="SimSun"/>
          <w:sz w:val="32"/>
          <w:szCs w:val="16"/>
        </w:rPr>
      </w:pPr>
      <w:r>
        <w:rPr>
          <w:rFonts w:eastAsia="SimSun"/>
          <w:noProof/>
          <w:sz w:val="32"/>
          <w:szCs w:val="16"/>
          <w:lang w:eastAsia="en-GB"/>
        </w:rPr>
        <mc:AlternateContent>
          <mc:Choice Requires="wps">
            <w:drawing>
              <wp:anchor distT="0" distB="0" distL="114300" distR="114300" simplePos="0" relativeHeight="251735040" behindDoc="0" locked="0" layoutInCell="1" allowOverlap="1" wp14:anchorId="047D40C3" wp14:editId="542A3981">
                <wp:simplePos x="0" y="0"/>
                <wp:positionH relativeFrom="column">
                  <wp:posOffset>-368300</wp:posOffset>
                </wp:positionH>
                <wp:positionV relativeFrom="paragraph">
                  <wp:posOffset>-561974</wp:posOffset>
                </wp:positionV>
                <wp:extent cx="7207623" cy="1771650"/>
                <wp:effectExtent l="19050" t="19050" r="12700" b="19050"/>
                <wp:wrapNone/>
                <wp:docPr id="214" name="Rectangle 214"/>
                <wp:cNvGraphicFramePr/>
                <a:graphic xmlns:a="http://schemas.openxmlformats.org/drawingml/2006/main">
                  <a:graphicData uri="http://schemas.microsoft.com/office/word/2010/wordprocessingShape">
                    <wps:wsp>
                      <wps:cNvSpPr/>
                      <wps:spPr>
                        <a:xfrm>
                          <a:off x="0" y="0"/>
                          <a:ext cx="7207623" cy="177165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FF61D" w14:textId="77777777" w:rsidR="00E119F6" w:rsidRPr="00EA7E7D" w:rsidRDefault="00E119F6" w:rsidP="00E119F6">
                            <w:pPr>
                              <w:spacing w:before="120" w:after="120" w:line="360" w:lineRule="auto"/>
                              <w:ind w:left="720" w:right="720"/>
                              <w:jc w:val="both"/>
                              <w:rPr>
                                <w:rFonts w:ascii="Arial" w:eastAsia="SimSun" w:hAnsi="Arial" w:cs="Arial"/>
                                <w:color w:val="002060"/>
                                <w:szCs w:val="32"/>
                              </w:rPr>
                            </w:pPr>
                            <w:r w:rsidRPr="00EA7E7D">
                              <w:rPr>
                                <w:rFonts w:ascii="Arial" w:eastAsia="SimSun" w:hAnsi="Arial" w:cs="Arial"/>
                                <w:color w:val="002060"/>
                                <w:szCs w:val="32"/>
                              </w:rPr>
                              <w:t>Costs are subject to annual review with the Governing Body and may increase at any point, though prior notification is given.</w:t>
                            </w:r>
                          </w:p>
                          <w:p w14:paraId="63A17CAB" w14:textId="77777777" w:rsidR="00E119F6" w:rsidRPr="00EA7E7D" w:rsidRDefault="00E119F6" w:rsidP="00E119F6">
                            <w:pPr>
                              <w:spacing w:before="120" w:after="120" w:line="360" w:lineRule="auto"/>
                              <w:ind w:left="720" w:right="720"/>
                              <w:jc w:val="both"/>
                              <w:rPr>
                                <w:rFonts w:ascii="Arial" w:eastAsia="SimSun" w:hAnsi="Arial" w:cs="Arial"/>
                                <w:color w:val="002060"/>
                                <w:sz w:val="44"/>
                                <w:szCs w:val="32"/>
                              </w:rPr>
                            </w:pPr>
                            <w:r w:rsidRPr="00EA7E7D">
                              <w:rPr>
                                <w:rFonts w:ascii="Arial" w:eastAsia="SimSun" w:hAnsi="Arial" w:cs="Arial"/>
                                <w:color w:val="002060"/>
                                <w:szCs w:val="32"/>
                              </w:rPr>
                              <w:t xml:space="preserve">Charged for absences any reason. </w:t>
                            </w:r>
                            <w:r w:rsidR="00EA7E7D" w:rsidRPr="00EA7E7D">
                              <w:rPr>
                                <w:rFonts w:ascii="Arial" w:eastAsia="SimSun" w:hAnsi="Arial" w:cs="Arial"/>
                                <w:color w:val="002060"/>
                                <w:szCs w:val="32"/>
                              </w:rPr>
                              <w:t>If you wish for your child to withdraw from Eager Beavers, o</w:t>
                            </w:r>
                            <w:r w:rsidRPr="00EA7E7D">
                              <w:rPr>
                                <w:rFonts w:ascii="Arial" w:eastAsia="SimSun" w:hAnsi="Arial" w:cs="Arial"/>
                                <w:color w:val="002060"/>
                                <w:szCs w:val="32"/>
                              </w:rPr>
                              <w:t xml:space="preserve">ne weeks’ notice </w:t>
                            </w:r>
                            <w:r w:rsidR="00EA7E7D">
                              <w:rPr>
                                <w:rFonts w:ascii="Arial" w:eastAsia="SimSun" w:hAnsi="Arial" w:cs="Arial"/>
                                <w:color w:val="002060"/>
                                <w:szCs w:val="32"/>
                              </w:rPr>
                              <w:t>is needed via email (</w:t>
                            </w:r>
                            <w:r w:rsidR="00EA7E7D" w:rsidRPr="00EA7E7D">
                              <w:rPr>
                                <w:rFonts w:ascii="Arial" w:hAnsi="Arial" w:cs="Arial"/>
                                <w:color w:val="002060"/>
                                <w:szCs w:val="21"/>
                                <w:shd w:val="clear" w:color="auto" w:fill="FFFFFF"/>
                              </w:rPr>
                              <w:t>barfordeagerbeavers@gmail.com</w:t>
                            </w:r>
                            <w:r w:rsidR="00EA7E7D">
                              <w:rPr>
                                <w:rFonts w:ascii="Arial" w:eastAsia="SimSun" w:hAnsi="Arial" w:cs="Arial"/>
                                <w:color w:val="002060"/>
                                <w:szCs w:val="32"/>
                              </w:rPr>
                              <w:t xml:space="preserve">) </w:t>
                            </w:r>
                            <w:r w:rsidRPr="00EA7E7D">
                              <w:rPr>
                                <w:rFonts w:ascii="Arial" w:eastAsia="SimSun" w:hAnsi="Arial" w:cs="Arial"/>
                                <w:color w:val="002060"/>
                                <w:szCs w:val="32"/>
                              </w:rPr>
                              <w:t>not to be charged</w:t>
                            </w:r>
                            <w:r w:rsidR="00EA7E7D">
                              <w:rPr>
                                <w:rFonts w:ascii="Arial" w:eastAsia="SimSun" w:hAnsi="Arial" w:cs="Arial"/>
                                <w:color w:val="002060"/>
                                <w:szCs w:val="32"/>
                              </w:rPr>
                              <w:t>.</w:t>
                            </w:r>
                          </w:p>
                          <w:p w14:paraId="4538868F" w14:textId="77777777" w:rsidR="00E119F6" w:rsidRDefault="00E119F6" w:rsidP="00E11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7D40C3" id="Rectangle 214" o:spid="_x0000_s1041" style="position:absolute;left:0;text-align:left;margin-left:-29pt;margin-top:-44.25pt;width:567.55pt;height:139.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WTkwIAAH0FAAAOAAAAZHJzL2Uyb0RvYy54bWysVE1v2zAMvQ/YfxB0X/2xJumCOkWQosOA&#10;og3WDj0rshQbkEVNUmJnv36U7DhBF+wwzAdZEslHkXzk7V3XKLIX1tWgC5pdpZQIzaGs9bagP14f&#10;Pt1Q4jzTJVOgRUEPwtG7xccPt62ZixwqUKWwBEG0m7emoJX3Zp4kjleiYe4KjNAolGAb5vFot0lp&#10;WYvojUryNJ0mLdjSWODCOby974V0EfGlFNw/S+mEJ6qg+DYfVxvXTViTxS2bby0zVc2HZ7B/eEXD&#10;ao1OR6h75hnZ2foPqKbmFhxIf8WhSUDKmosYA0aTpe+ieamYETEWTI4zY5rc/4PlT/sXs7aYhta4&#10;ucNtiKKTtgl/fB/pYrIOY7JE5wnHy1mezqb5Z0o4yrLZLJtOYjqTk7mxzn8V0JCwKajFasQksf2j&#10;8+gSVY8qwZuGh1qpWBGlSVvQ/GYym0QLB6ougzToObvdrJQlexaKmubp9Oj4TA2xlUYXp7Dizh+U&#10;CBhKfxeS1CUGkvceAuPECMs4F9pnvahipei9TVL8AmkQPnI0WMRTBAzIEl85Yg8Al7F7mEE/mIpI&#10;2NE4/dvDeuPRInoG7UfjptZgLwEojGrw3Osfk9SnJmTJd5sOc4NlnQTVcLWB8rC2xELfQc7whxqL&#10;+sicXzOLLYPNhWPAP+MiFWDxYNhRUoH9dek+6COTUUpJiy1YUPdzx6ygRH3TyPEv2fV16Nl4uJ4g&#10;4Six55LNuUTvmhUgITIcOIbHbdD36riVFpo3nBbL4BVFTHP0XVDu7fGw8v1owHnDxXIZ1bBPDfOP&#10;+sXwAB4SHUj72r0xawZme2yKJzi2K5u/I3ivGyw1LHceZB3Zf8rrUALs8cilYR6FIXJ+jlqnqbn4&#10;DQAA//8DAFBLAwQUAAYACAAAACEAlJr5euEAAAAMAQAADwAAAGRycy9kb3ducmV2LnhtbEyPzU7D&#10;MBCE70i8g7VI3Fq7FWlMiFMhBAcEKmqBuxtvkwj/hNhpw9uzPcFtRjua/aZcT86yIw6xC17BYi6A&#10;oa+D6Xyj4OP9aSaBxaS90TZ4VPCDEdbV5UWpCxNOfovHXWoYlfhYaAVtSn3BeaxbdDrOQ4+ebocw&#10;OJ3IDg03gz5RubN8KcSKO915+tDqHh9arL92o1OQv367x7fn7c2L/ZymwzLDcSU3Sl1fTfd3wBJO&#10;6S8MZ3xCh4qY9mH0JjKrYJZJ2pJISJkBOydEni+A7Undigx4VfL/I6pfAAAA//8DAFBLAQItABQA&#10;BgAIAAAAIQC2gziS/gAAAOEBAAATAAAAAAAAAAAAAAAAAAAAAABbQ29udGVudF9UeXBlc10ueG1s&#10;UEsBAi0AFAAGAAgAAAAhADj9If/WAAAAlAEAAAsAAAAAAAAAAAAAAAAALwEAAF9yZWxzLy5yZWxz&#10;UEsBAi0AFAAGAAgAAAAhAEJ8VZOTAgAAfQUAAA4AAAAAAAAAAAAAAAAALgIAAGRycy9lMm9Eb2Mu&#10;eG1sUEsBAi0AFAAGAAgAAAAhAJSa+XrhAAAADAEAAA8AAAAAAAAAAAAAAAAA7QQAAGRycy9kb3du&#10;cmV2LnhtbFBLBQYAAAAABAAEAPMAAAD7BQAAAAA=&#10;" filled="f" strokecolor="#002060" strokeweight="2.25pt">
                <v:textbox>
                  <w:txbxContent>
                    <w:p w14:paraId="314FF61D" w14:textId="77777777" w:rsidR="00E119F6" w:rsidRPr="00EA7E7D" w:rsidRDefault="00E119F6" w:rsidP="00E119F6">
                      <w:pPr>
                        <w:spacing w:before="120" w:after="120" w:line="360" w:lineRule="auto"/>
                        <w:ind w:left="720" w:right="720"/>
                        <w:jc w:val="both"/>
                        <w:rPr>
                          <w:rFonts w:ascii="Arial" w:eastAsia="SimSun" w:hAnsi="Arial" w:cs="Arial"/>
                          <w:color w:val="002060"/>
                          <w:szCs w:val="32"/>
                        </w:rPr>
                      </w:pPr>
                      <w:r w:rsidRPr="00EA7E7D">
                        <w:rPr>
                          <w:rFonts w:ascii="Arial" w:eastAsia="SimSun" w:hAnsi="Arial" w:cs="Arial"/>
                          <w:color w:val="002060"/>
                          <w:szCs w:val="32"/>
                        </w:rPr>
                        <w:t>Costs are subject to annual review with the Governing Body and may increase at any point, though prior notification is given.</w:t>
                      </w:r>
                    </w:p>
                    <w:p w14:paraId="63A17CAB" w14:textId="77777777" w:rsidR="00E119F6" w:rsidRPr="00EA7E7D" w:rsidRDefault="00E119F6" w:rsidP="00E119F6">
                      <w:pPr>
                        <w:spacing w:before="120" w:after="120" w:line="360" w:lineRule="auto"/>
                        <w:ind w:left="720" w:right="720"/>
                        <w:jc w:val="both"/>
                        <w:rPr>
                          <w:rFonts w:ascii="Arial" w:eastAsia="SimSun" w:hAnsi="Arial" w:cs="Arial"/>
                          <w:color w:val="002060"/>
                          <w:sz w:val="44"/>
                          <w:szCs w:val="32"/>
                        </w:rPr>
                      </w:pPr>
                      <w:r w:rsidRPr="00EA7E7D">
                        <w:rPr>
                          <w:rFonts w:ascii="Arial" w:eastAsia="SimSun" w:hAnsi="Arial" w:cs="Arial"/>
                          <w:color w:val="002060"/>
                          <w:szCs w:val="32"/>
                        </w:rPr>
                        <w:t xml:space="preserve">Charged for absences any reason. </w:t>
                      </w:r>
                      <w:r w:rsidR="00EA7E7D" w:rsidRPr="00EA7E7D">
                        <w:rPr>
                          <w:rFonts w:ascii="Arial" w:eastAsia="SimSun" w:hAnsi="Arial" w:cs="Arial"/>
                          <w:color w:val="002060"/>
                          <w:szCs w:val="32"/>
                        </w:rPr>
                        <w:t>If you wish for your child to withdraw from Eager Beavers, o</w:t>
                      </w:r>
                      <w:r w:rsidRPr="00EA7E7D">
                        <w:rPr>
                          <w:rFonts w:ascii="Arial" w:eastAsia="SimSun" w:hAnsi="Arial" w:cs="Arial"/>
                          <w:color w:val="002060"/>
                          <w:szCs w:val="32"/>
                        </w:rPr>
                        <w:t xml:space="preserve">ne weeks’ notice </w:t>
                      </w:r>
                      <w:r w:rsidR="00EA7E7D">
                        <w:rPr>
                          <w:rFonts w:ascii="Arial" w:eastAsia="SimSun" w:hAnsi="Arial" w:cs="Arial"/>
                          <w:color w:val="002060"/>
                          <w:szCs w:val="32"/>
                        </w:rPr>
                        <w:t>is needed via email (</w:t>
                      </w:r>
                      <w:r w:rsidR="00EA7E7D" w:rsidRPr="00EA7E7D">
                        <w:rPr>
                          <w:rFonts w:ascii="Arial" w:hAnsi="Arial" w:cs="Arial"/>
                          <w:color w:val="002060"/>
                          <w:szCs w:val="21"/>
                          <w:shd w:val="clear" w:color="auto" w:fill="FFFFFF"/>
                        </w:rPr>
                        <w:t>barfordeagerbeavers@gmail.com</w:t>
                      </w:r>
                      <w:r w:rsidR="00EA7E7D">
                        <w:rPr>
                          <w:rFonts w:ascii="Arial" w:eastAsia="SimSun" w:hAnsi="Arial" w:cs="Arial"/>
                          <w:color w:val="002060"/>
                          <w:szCs w:val="32"/>
                        </w:rPr>
                        <w:t xml:space="preserve">) </w:t>
                      </w:r>
                      <w:r w:rsidRPr="00EA7E7D">
                        <w:rPr>
                          <w:rFonts w:ascii="Arial" w:eastAsia="SimSun" w:hAnsi="Arial" w:cs="Arial"/>
                          <w:color w:val="002060"/>
                          <w:szCs w:val="32"/>
                        </w:rPr>
                        <w:t>not to be charged</w:t>
                      </w:r>
                      <w:r w:rsidR="00EA7E7D">
                        <w:rPr>
                          <w:rFonts w:ascii="Arial" w:eastAsia="SimSun" w:hAnsi="Arial" w:cs="Arial"/>
                          <w:color w:val="002060"/>
                          <w:szCs w:val="32"/>
                        </w:rPr>
                        <w:t>.</w:t>
                      </w:r>
                    </w:p>
                    <w:p w14:paraId="4538868F" w14:textId="77777777" w:rsidR="00E119F6" w:rsidRDefault="00E119F6" w:rsidP="00E119F6">
                      <w:pPr>
                        <w:jc w:val="center"/>
                      </w:pPr>
                    </w:p>
                  </w:txbxContent>
                </v:textbox>
              </v:rect>
            </w:pict>
          </mc:Fallback>
        </mc:AlternateContent>
      </w:r>
    </w:p>
    <w:p w14:paraId="3A3D8709" w14:textId="77777777" w:rsidR="00E119F6" w:rsidRDefault="00E119F6" w:rsidP="00A60FD4">
      <w:pPr>
        <w:spacing w:before="120" w:after="120" w:line="360" w:lineRule="auto"/>
        <w:ind w:left="720" w:right="720"/>
        <w:jc w:val="both"/>
        <w:rPr>
          <w:rFonts w:eastAsia="SimSun"/>
          <w:sz w:val="32"/>
          <w:szCs w:val="16"/>
        </w:rPr>
      </w:pPr>
    </w:p>
    <w:p w14:paraId="65722ED2" w14:textId="77777777" w:rsidR="00E119F6" w:rsidRDefault="003A6E66" w:rsidP="00A60FD4">
      <w:pPr>
        <w:spacing w:before="120" w:after="120" w:line="360" w:lineRule="auto"/>
        <w:ind w:left="720" w:right="720"/>
        <w:jc w:val="both"/>
        <w:rPr>
          <w:rFonts w:eastAsia="SimSun"/>
          <w:sz w:val="32"/>
          <w:szCs w:val="16"/>
        </w:rPr>
      </w:pPr>
      <w:r>
        <w:rPr>
          <w:noProof/>
          <w:lang w:eastAsia="en-GB"/>
        </w:rPr>
        <mc:AlternateContent>
          <mc:Choice Requires="wps">
            <w:drawing>
              <wp:anchor distT="0" distB="0" distL="114300" distR="114300" simplePos="0" relativeHeight="251737088" behindDoc="0" locked="0" layoutInCell="1" allowOverlap="1" wp14:anchorId="72ECDA55" wp14:editId="0380F23B">
                <wp:simplePos x="0" y="0"/>
                <wp:positionH relativeFrom="margin">
                  <wp:posOffset>-309282</wp:posOffset>
                </wp:positionH>
                <wp:positionV relativeFrom="paragraph">
                  <wp:posOffset>487045</wp:posOffset>
                </wp:positionV>
                <wp:extent cx="6993558" cy="1828800"/>
                <wp:effectExtent l="0" t="0" r="0" b="7620"/>
                <wp:wrapNone/>
                <wp:docPr id="215" name="Text Box 215"/>
                <wp:cNvGraphicFramePr/>
                <a:graphic xmlns:a="http://schemas.openxmlformats.org/drawingml/2006/main">
                  <a:graphicData uri="http://schemas.microsoft.com/office/word/2010/wordprocessingShape">
                    <wps:wsp>
                      <wps:cNvSpPr txBox="1"/>
                      <wps:spPr>
                        <a:xfrm>
                          <a:off x="0" y="0"/>
                          <a:ext cx="6993558" cy="1828800"/>
                        </a:xfrm>
                        <a:prstGeom prst="rect">
                          <a:avLst/>
                        </a:prstGeom>
                        <a:noFill/>
                        <a:ln>
                          <a:noFill/>
                        </a:ln>
                      </wps:spPr>
                      <wps:txbx>
                        <w:txbxContent>
                          <w:p w14:paraId="1CD9A826" w14:textId="77777777" w:rsidR="003A6E66" w:rsidRPr="003A6E66" w:rsidRDefault="003A6E66" w:rsidP="003A6E66">
                            <w:pPr>
                              <w:jc w:val="cente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pPr>
                            <w:r w:rsidRPr="003A6E66">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t>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ECDA55" id="Text Box 215" o:spid="_x0000_s1042" type="#_x0000_t202" style="position:absolute;left:0;text-align:left;margin-left:-24.35pt;margin-top:38.35pt;width:550.65pt;height:2in;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dAFgIAACwEAAAOAAAAZHJzL2Uyb0RvYy54bWysU02P2jAQvVfqf7B8LwEKFCLCiu6KqhLa&#10;XYld7dk4Nolke1zbkNBf37HDV7c9Vb0445nJfLz3PL9rtSIH4XwNpqCDXp8SYTiUtdkV9PVl9WlK&#10;iQ/MlEyBEQU9Ck/vFh8/zBubiyFUoErhCBYxPm9sQasQbJ5lnldCM98DKwwGJTjNAl7dLisda7C6&#10;Vtmw359kDbjSOuDCe/Q+dEG6SPWlFDw8SelFIKqgOFtIp0vnNp7ZYs7ynWO2qvlpDPYPU2hWG2x6&#10;KfXAAiN7V/9RStfcgQcZehx0BlLWXKQdcJtB/902m4pZkXZBcLy9wOT/X1n+eNjYZ0dC+xVaJDAC&#10;0life3TGfVrpdPzipATjCOHxAptoA+HonMxmn8djJJpjbDAdTqf9BGx2/d06H74J0CQaBXXIS4KL&#10;HdY+YEtMPafEbgZWtVKJG2V+c2Bi9GTXGaMV2m1L6hK7T84LbKE84l4OOsq95asae6+ZD8/MIce4&#10;Cuo2POEhFTQFhZNFSQXu59/8MR+hxyglDWqmoP7HnjlBifpukJTZYDSKIkuX0fjLEC/uNrK9jZi9&#10;vgeU5QBfiOXJjPlBnU3pQL+hvJexK4aY4di7oOFs3odOyfg8uFguUxLKyrKwNhvLY+kIXkT2pX1j&#10;zp7gD8jcI5zVxfJ3LHS58U9vl/uAXCSKItAdqif8UZKJudPziZq/vaes6yNf/AIAAP//AwBQSwME&#10;FAAGAAgAAAAhAAMYnSXgAAAACwEAAA8AAABkcnMvZG93bnJldi54bWxMj01vwjAMhu+T9h8iT9oN&#10;Uhi0qNRFaB/SDruMdXfThKZa41RNoOXfL5y2k2X50evnLXaT7cRFD751jLCYJyA010613CBUX2+z&#10;DQgfiBV1jjXCVXvYlfd3BeXKjfypL4fQiBjCPicEE0KfS+lroy35ues1x9vJDZZCXIdGqoHGGG47&#10;uUySVFpqOX4w1Otno+ufw9kihKD2i2v1av379/TxMpqkXlOF+Pgw7bcggp7CHww3/agOZXQ6ujMr&#10;LzqE2WqTRRQhS+O8Acl6mYI4IjylqwxkWcj/HcpfAAAA//8DAFBLAQItABQABgAIAAAAIQC2gziS&#10;/gAAAOEBAAATAAAAAAAAAAAAAAAAAAAAAABbQ29udGVudF9UeXBlc10ueG1sUEsBAi0AFAAGAAgA&#10;AAAhADj9If/WAAAAlAEAAAsAAAAAAAAAAAAAAAAALwEAAF9yZWxzLy5yZWxzUEsBAi0AFAAGAAgA&#10;AAAhAM/Ct0AWAgAALAQAAA4AAAAAAAAAAAAAAAAALgIAAGRycy9lMm9Eb2MueG1sUEsBAi0AFAAG&#10;AAgAAAAhAAMYnSXgAAAACwEAAA8AAAAAAAAAAAAAAAAAcAQAAGRycy9kb3ducmV2LnhtbFBLBQYA&#10;AAAABAAEAPMAAAB9BQAAAAA=&#10;" filled="f" stroked="f">
                <v:textbox style="mso-fit-shape-to-text:t">
                  <w:txbxContent>
                    <w:p w14:paraId="1CD9A826" w14:textId="77777777" w:rsidR="003A6E66" w:rsidRPr="003A6E66" w:rsidRDefault="003A6E66" w:rsidP="003A6E66">
                      <w:pPr>
                        <w:jc w:val="cente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pPr>
                      <w:r w:rsidRPr="003A6E66">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t>Policies and Procedures</w:t>
                      </w:r>
                    </w:p>
                  </w:txbxContent>
                </v:textbox>
                <w10:wrap anchorx="margin"/>
              </v:shape>
            </w:pict>
          </mc:Fallback>
        </mc:AlternateContent>
      </w:r>
    </w:p>
    <w:p w14:paraId="687B2439" w14:textId="77777777" w:rsidR="00E119F6" w:rsidRDefault="00E119F6" w:rsidP="00A60FD4">
      <w:pPr>
        <w:spacing w:before="120" w:after="120" w:line="360" w:lineRule="auto"/>
        <w:ind w:left="720" w:right="720"/>
        <w:jc w:val="both"/>
        <w:rPr>
          <w:rFonts w:eastAsia="SimSun"/>
          <w:sz w:val="32"/>
          <w:szCs w:val="16"/>
        </w:rPr>
      </w:pPr>
    </w:p>
    <w:p w14:paraId="57299B29" w14:textId="77777777" w:rsidR="00E119F6" w:rsidRDefault="003A6E66" w:rsidP="00A60FD4">
      <w:pPr>
        <w:spacing w:before="120" w:after="120" w:line="360" w:lineRule="auto"/>
        <w:ind w:left="720" w:right="720"/>
        <w:jc w:val="both"/>
        <w:rPr>
          <w:rFonts w:eastAsia="SimSun"/>
          <w:sz w:val="32"/>
          <w:szCs w:val="16"/>
        </w:rPr>
      </w:pPr>
      <w:r>
        <w:rPr>
          <w:rFonts w:eastAsia="SimSun"/>
          <w:noProof/>
          <w:sz w:val="32"/>
          <w:szCs w:val="16"/>
          <w:lang w:eastAsia="en-GB"/>
        </w:rPr>
        <mc:AlternateContent>
          <mc:Choice Requires="wps">
            <w:drawing>
              <wp:anchor distT="0" distB="0" distL="114300" distR="114300" simplePos="0" relativeHeight="251739136" behindDoc="0" locked="0" layoutInCell="1" allowOverlap="1" wp14:anchorId="04D984F3" wp14:editId="27CE04A4">
                <wp:simplePos x="0" y="0"/>
                <wp:positionH relativeFrom="margin">
                  <wp:align>center</wp:align>
                </wp:positionH>
                <wp:positionV relativeFrom="paragraph">
                  <wp:posOffset>256391</wp:posOffset>
                </wp:positionV>
                <wp:extent cx="7207623" cy="954741"/>
                <wp:effectExtent l="19050" t="19050" r="12700" b="17145"/>
                <wp:wrapNone/>
                <wp:docPr id="216" name="Rectangle 216"/>
                <wp:cNvGraphicFramePr/>
                <a:graphic xmlns:a="http://schemas.openxmlformats.org/drawingml/2006/main">
                  <a:graphicData uri="http://schemas.microsoft.com/office/word/2010/wordprocessingShape">
                    <wps:wsp>
                      <wps:cNvSpPr/>
                      <wps:spPr>
                        <a:xfrm>
                          <a:off x="0" y="0"/>
                          <a:ext cx="7207623" cy="954741"/>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6617C" w14:textId="77777777" w:rsidR="003A6E66" w:rsidRPr="003A6E66" w:rsidRDefault="003A6E66" w:rsidP="003A6E66">
                            <w:pPr>
                              <w:spacing w:before="120" w:after="120" w:line="360" w:lineRule="auto"/>
                              <w:ind w:left="720" w:right="720"/>
                              <w:jc w:val="center"/>
                              <w:rPr>
                                <w:rFonts w:ascii="Arial" w:eastAsia="SimSun" w:hAnsi="Arial" w:cs="Arial"/>
                                <w:b/>
                                <w:bCs/>
                                <w:color w:val="002060"/>
                                <w:sz w:val="40"/>
                                <w:szCs w:val="40"/>
                              </w:rPr>
                            </w:pPr>
                            <w:r w:rsidRPr="003A6E66">
                              <w:rPr>
                                <w:rFonts w:ascii="Arial" w:eastAsia="SimSun" w:hAnsi="Arial" w:cs="Arial"/>
                                <w:color w:val="002060"/>
                                <w:sz w:val="32"/>
                                <w:szCs w:val="32"/>
                              </w:rPr>
                              <w:t>All policies and procedures followed are available on our school website: www.barfordprimary.co.uk.</w:t>
                            </w:r>
                          </w:p>
                          <w:p w14:paraId="3B76B900" w14:textId="77777777" w:rsidR="003A6E66" w:rsidRDefault="003A6E66" w:rsidP="003A6E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D984F3" id="Rectangle 216" o:spid="_x0000_s1043" style="position:absolute;left:0;text-align:left;margin-left:0;margin-top:20.2pt;width:567.55pt;height:75.2pt;z-index:251739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AgkwIAAHwFAAAOAAAAZHJzL2Uyb0RvYy54bWysVE1v2zAMvQ/YfxB0X+14SdMGdYqgRYcB&#10;RVu0HXpWZCkWIIuapMTOfv0o2XGCrthhWA6KZJKP5OPH1XXXaLITziswJZ2c5ZQIw6FSZlPSH693&#10;Xy4o8YGZimkwoqR74en18vOnq9YuRAE16Eo4giDGL1pb0joEu8gyz2vRMH8GVhgUSnANC/h0m6xy&#10;rEX0RmdFnp9nLbjKOuDCe/x62wvpMuFLKXh4lNKLQHRJMbaQTpfOdTyz5RVbbByzteJDGOwfomiY&#10;Muh0hLplgZGtU39ANYo78CDDGYcmAykVFykHzGaSv8vmpWZWpFyQHG9Hmvz/g+UPuxf75JCG1vqF&#10;x2vMopOuif8YH+kSWfuRLNEFwvHjvMjn58VXSjjKLmfT+XQS2cyO1tb58E1AQ+KlpA6LkThiu3sf&#10;etWDSnRm4E5pnQqiDWlLWlzM5rNk4UGrKkqjnneb9Y12ZMdiTfMiP09lRMcnavjSBqM5ZpVuYa9F&#10;xNDmWUiiKsyj6D3EhhMjLONcmDDpRTWrRO9tluNvyDK1aLRIOSfAiCwxyhF7APgYu2dg0I+mIvXr&#10;aJz/LbDeeLRInsGE0bhRBtxHABqzGjz3+geSemoiS6Fbd8gNjvM8qsZPa6j2T4446AfIW36nsKj3&#10;zIcn5nBicLZwC4RHPKQGLB4MN0pqcL8++h71sZFRSkmLE1hS/3PLnKBEfzfY4peT6TSObHpMZ9hv&#10;lLhTyfpUYrbNDWBDTHDfWJ6uUT/ow1U6aN5wWayiVxQxw9F3SXlwh8dN6DcDrhsuVqukhmNqWbg3&#10;L5ZH8Eh0bNrX7o05O3R2wJl4gMO0ssW7Bu91o6WB1TaAVKn7j7wOJcART700rKO4Q07fSeu4NJe/&#10;AQAA//8DAFBLAwQUAAYACAAAACEA2i0Ey94AAAAIAQAADwAAAGRycy9kb3ducmV2LnhtbEyPwU7D&#10;MBBE70j8g7VI3KidkpYQ4lQIwQFRgVrg7sbbJMJeh9hpzd/jnuA2q1nNvKlW0Rp2wNH3jiRkMwEM&#10;qXG6p1bCx/vTVQHMB0VaGUco4Qc9rOrzs0qV2h1pg4dtaFkKIV8qCV0IQ8m5bzq0ys/cgJS8vRut&#10;CukcW65HdUzh1vC5EEtuVU+poVMDPnTYfG0nK+Fm/W0f3543+Yv5jHE/X+C0LF6lvLyI93fAAsbw&#10;9wwn/IQOdWLauYm0Z0ZCGhIk5CIHdnKz60UGbJfUrSiA1xX/P6D+BQAA//8DAFBLAQItABQABgAI&#10;AAAAIQC2gziS/gAAAOEBAAATAAAAAAAAAAAAAAAAAAAAAABbQ29udGVudF9UeXBlc10ueG1sUEsB&#10;Ai0AFAAGAAgAAAAhADj9If/WAAAAlAEAAAsAAAAAAAAAAAAAAAAALwEAAF9yZWxzLy5yZWxzUEsB&#10;Ai0AFAAGAAgAAAAhAFDp8CCTAgAAfAUAAA4AAAAAAAAAAAAAAAAALgIAAGRycy9lMm9Eb2MueG1s&#10;UEsBAi0AFAAGAAgAAAAhANotBMveAAAACAEAAA8AAAAAAAAAAAAAAAAA7QQAAGRycy9kb3ducmV2&#10;LnhtbFBLBQYAAAAABAAEAPMAAAD4BQAAAAA=&#10;" filled="f" strokecolor="#002060" strokeweight="2.25pt">
                <v:textbox>
                  <w:txbxContent>
                    <w:p w14:paraId="6026617C" w14:textId="77777777" w:rsidR="003A6E66" w:rsidRPr="003A6E66" w:rsidRDefault="003A6E66" w:rsidP="003A6E66">
                      <w:pPr>
                        <w:spacing w:before="120" w:after="120" w:line="360" w:lineRule="auto"/>
                        <w:ind w:left="720" w:right="720"/>
                        <w:jc w:val="center"/>
                        <w:rPr>
                          <w:rFonts w:ascii="Arial" w:eastAsia="SimSun" w:hAnsi="Arial" w:cs="Arial"/>
                          <w:b/>
                          <w:bCs/>
                          <w:color w:val="002060"/>
                          <w:sz w:val="40"/>
                          <w:szCs w:val="40"/>
                        </w:rPr>
                      </w:pPr>
                      <w:r w:rsidRPr="003A6E66">
                        <w:rPr>
                          <w:rFonts w:ascii="Arial" w:eastAsia="SimSun" w:hAnsi="Arial" w:cs="Arial"/>
                          <w:color w:val="002060"/>
                          <w:sz w:val="32"/>
                          <w:szCs w:val="32"/>
                        </w:rPr>
                        <w:t>All policies and procedures followed are available on our school website: www.barfordprimary.co.uk.</w:t>
                      </w:r>
                    </w:p>
                    <w:p w14:paraId="3B76B900" w14:textId="77777777" w:rsidR="003A6E66" w:rsidRDefault="003A6E66" w:rsidP="003A6E66">
                      <w:pPr>
                        <w:jc w:val="center"/>
                      </w:pPr>
                    </w:p>
                  </w:txbxContent>
                </v:textbox>
                <w10:wrap anchorx="margin"/>
              </v:rect>
            </w:pict>
          </mc:Fallback>
        </mc:AlternateContent>
      </w:r>
    </w:p>
    <w:p w14:paraId="723268C8" w14:textId="77777777" w:rsidR="00E119F6" w:rsidRDefault="00E119F6" w:rsidP="00A60FD4">
      <w:pPr>
        <w:spacing w:before="120" w:after="120" w:line="360" w:lineRule="auto"/>
        <w:ind w:left="720" w:right="720"/>
        <w:jc w:val="both"/>
        <w:rPr>
          <w:rFonts w:eastAsia="SimSun"/>
          <w:sz w:val="32"/>
          <w:szCs w:val="16"/>
        </w:rPr>
      </w:pPr>
    </w:p>
    <w:p w14:paraId="12EAA849" w14:textId="77777777" w:rsidR="00E119F6" w:rsidRDefault="00E119F6" w:rsidP="00A60FD4">
      <w:pPr>
        <w:spacing w:before="120" w:after="120" w:line="360" w:lineRule="auto"/>
        <w:ind w:left="720" w:right="720"/>
        <w:jc w:val="both"/>
        <w:rPr>
          <w:rFonts w:eastAsia="SimSun"/>
          <w:sz w:val="32"/>
          <w:szCs w:val="16"/>
        </w:rPr>
      </w:pPr>
    </w:p>
    <w:p w14:paraId="4F46B416" w14:textId="77777777" w:rsidR="00E119F6" w:rsidRDefault="003A6E66" w:rsidP="00A60FD4">
      <w:pPr>
        <w:spacing w:before="120" w:after="120" w:line="360" w:lineRule="auto"/>
        <w:ind w:left="720" w:right="720"/>
        <w:jc w:val="both"/>
        <w:rPr>
          <w:rFonts w:eastAsia="SimSun"/>
          <w:sz w:val="32"/>
          <w:szCs w:val="16"/>
        </w:rPr>
      </w:pPr>
      <w:r>
        <w:rPr>
          <w:noProof/>
          <w:lang w:eastAsia="en-GB"/>
        </w:rPr>
        <mc:AlternateContent>
          <mc:Choice Requires="wps">
            <w:drawing>
              <wp:anchor distT="0" distB="0" distL="114300" distR="114300" simplePos="0" relativeHeight="251741184" behindDoc="0" locked="0" layoutInCell="1" allowOverlap="1" wp14:anchorId="2594E16B" wp14:editId="5B98978B">
                <wp:simplePos x="0" y="0"/>
                <wp:positionH relativeFrom="page">
                  <wp:posOffset>161364</wp:posOffset>
                </wp:positionH>
                <wp:positionV relativeFrom="paragraph">
                  <wp:posOffset>183515</wp:posOffset>
                </wp:positionV>
                <wp:extent cx="6993558" cy="18288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6993558" cy="1828800"/>
                        </a:xfrm>
                        <a:prstGeom prst="rect">
                          <a:avLst/>
                        </a:prstGeom>
                        <a:noFill/>
                        <a:ln>
                          <a:noFill/>
                        </a:ln>
                      </wps:spPr>
                      <wps:txbx>
                        <w:txbxContent>
                          <w:p w14:paraId="32677BF9" w14:textId="77777777" w:rsidR="003A6E66" w:rsidRPr="003A6E66" w:rsidRDefault="003A6E66" w:rsidP="003A6E66">
                            <w:pPr>
                              <w:jc w:val="cente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t>Collection from After-school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94E16B" id="Text Box 217" o:spid="_x0000_s1044" type="#_x0000_t202" style="position:absolute;left:0;text-align:left;margin-left:12.7pt;margin-top:14.45pt;width:550.65pt;height:2in;z-index:2517411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3OFgIAACwEAAAOAAAAZHJzL2Uyb0RvYy54bWysU01vGjEQvVfqf7B8LwsUUlixRDQRVSWU&#10;RCJRzsbrZVeyPa49sEt/fccGAk17qnrxjmdm5+O959ltZzTbKx8asAUf9PqcKSuhbOy24C/Py08T&#10;zgIKWwoNVhX8oAK/nX/8MGtdroZQgy6VZ1TEhrx1Ba8RXZ5lQdbKiNADpywFK/BGIF39Niu9aKm6&#10;0dmw37/JWvCl8yBVCOS9Pwb5PNWvKiXxsaqCQqYLTrNhOn06N/HM5jORb71wdSNPY4h/mMKIxlLT&#10;t1L3AgXb+eaPUqaRHgJU2JNgMqiqRqq0A20z6L/bZl0Lp9IuBE5wbzCF/1dWPuzX7skz7L5CRwRG&#10;QFoX8kDOuE9XeRO/NCmjOEF4eINNdcgkOW+m08/jMREtKTaYDCeTfgI2u/zufMBvCgyLRsE98ZLg&#10;EvtVQGpJqeeU2M3CstE6caPtbw5KjJ7sMmO0sNt0rClj9/MCGygPtJeHI+XByWVDvVci4JPwxDGt&#10;QrrFRzoqDW3B4WRxVoP/+Td/zCfoKcpZS5opePixE15xpr9bImU6GI2iyNJlNP4ypIu/jmyuI3Zn&#10;7oBkOaAX4mQyYz7qs1l5MK8k70XsSiFhJfUuOJ7NOzwqmZ6HVItFSiJZOYEru3Yylo7gRWSfu1fh&#10;3Ql+JOYe4Kwukb9j4Zgb/wxusUPiIlEUgT6iesKfJJmYOz2fqPnre8q6PPL5LwAAAP//AwBQSwME&#10;FAAGAAgAAAAhAKOMxBbfAAAACgEAAA8AAABkcnMvZG93bnJldi54bWxMj81OwzAQhO9IvIO1SNyo&#10;k0BDG+JUFT8Sh14o4b6NlzgiXkex26Rvj3uC02g1o5lvy81se3Gi0XeOFaSLBARx43THrYL68+1u&#10;BcIHZI29Y1JwJg+b6vqqxEK7iT/otA+tiCXsC1RgQhgKKX1jyKJfuIE4et9utBjiObZSjzjFctvL&#10;LElyabHjuGBwoGdDzc/+aBWEoLfpuX61/v1r3r1MJmmWWCt1ezNvn0AEmsNfGC74ER2qyHRwR9Ze&#10;9Aqy5UNMRl2tQVz8NMsfQRwU3Kf5GmRVyv8vVL8AAAD//wMAUEsBAi0AFAAGAAgAAAAhALaDOJL+&#10;AAAA4QEAABMAAAAAAAAAAAAAAAAAAAAAAFtDb250ZW50X1R5cGVzXS54bWxQSwECLQAUAAYACAAA&#10;ACEAOP0h/9YAAACUAQAACwAAAAAAAAAAAAAAAAAvAQAAX3JlbHMvLnJlbHNQSwECLQAUAAYACAAA&#10;ACEAs+lNzhYCAAAsBAAADgAAAAAAAAAAAAAAAAAuAgAAZHJzL2Uyb0RvYy54bWxQSwECLQAUAAYA&#10;CAAAACEAo4zEFt8AAAAKAQAADwAAAAAAAAAAAAAAAABwBAAAZHJzL2Rvd25yZXYueG1sUEsFBgAA&#10;AAAEAAQA8wAAAHwFAAAAAA==&#10;" filled="f" stroked="f">
                <v:textbox style="mso-fit-shape-to-text:t">
                  <w:txbxContent>
                    <w:p w14:paraId="32677BF9" w14:textId="77777777" w:rsidR="003A6E66" w:rsidRPr="003A6E66" w:rsidRDefault="003A6E66" w:rsidP="003A6E66">
                      <w:pPr>
                        <w:jc w:val="cente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t>Collection from After-school club</w:t>
                      </w:r>
                    </w:p>
                  </w:txbxContent>
                </v:textbox>
                <w10:wrap anchorx="page"/>
              </v:shape>
            </w:pict>
          </mc:Fallback>
        </mc:AlternateContent>
      </w:r>
    </w:p>
    <w:p w14:paraId="66779957" w14:textId="77777777" w:rsidR="00E119F6" w:rsidRDefault="00E119F6" w:rsidP="00A60FD4">
      <w:pPr>
        <w:spacing w:before="120" w:after="120" w:line="360" w:lineRule="auto"/>
        <w:ind w:left="720" w:right="720"/>
        <w:jc w:val="both"/>
        <w:rPr>
          <w:rFonts w:eastAsia="SimSun"/>
          <w:sz w:val="32"/>
          <w:szCs w:val="16"/>
        </w:rPr>
      </w:pPr>
    </w:p>
    <w:p w14:paraId="15428749" w14:textId="77777777" w:rsidR="0010371D" w:rsidRDefault="003A6E66" w:rsidP="00A60FD4">
      <w:pPr>
        <w:spacing w:before="120" w:after="120" w:line="360" w:lineRule="auto"/>
        <w:ind w:left="720" w:right="720"/>
        <w:jc w:val="center"/>
        <w:rPr>
          <w:rFonts w:eastAsia="SimSun"/>
          <w:b/>
          <w:bCs/>
          <w:sz w:val="40"/>
          <w:szCs w:val="40"/>
        </w:rPr>
      </w:pPr>
      <w:r>
        <w:rPr>
          <w:rFonts w:eastAsia="SimSun"/>
          <w:b/>
          <w:bCs/>
          <w:noProof/>
          <w:sz w:val="40"/>
          <w:szCs w:val="40"/>
          <w:lang w:eastAsia="en-GB"/>
        </w:rPr>
        <mc:AlternateContent>
          <mc:Choice Requires="wps">
            <w:drawing>
              <wp:anchor distT="0" distB="0" distL="114300" distR="114300" simplePos="0" relativeHeight="251742208" behindDoc="0" locked="0" layoutInCell="1" allowOverlap="1" wp14:anchorId="07FA88E4" wp14:editId="31623AB1">
                <wp:simplePos x="0" y="0"/>
                <wp:positionH relativeFrom="column">
                  <wp:posOffset>-270324</wp:posOffset>
                </wp:positionH>
                <wp:positionV relativeFrom="paragraph">
                  <wp:posOffset>529664</wp:posOffset>
                </wp:positionV>
                <wp:extent cx="7032625" cy="3926542"/>
                <wp:effectExtent l="19050" t="19050" r="15875" b="17145"/>
                <wp:wrapNone/>
                <wp:docPr id="218" name="Rounded Rectangle 218"/>
                <wp:cNvGraphicFramePr/>
                <a:graphic xmlns:a="http://schemas.openxmlformats.org/drawingml/2006/main">
                  <a:graphicData uri="http://schemas.microsoft.com/office/word/2010/wordprocessingShape">
                    <wps:wsp>
                      <wps:cNvSpPr/>
                      <wps:spPr>
                        <a:xfrm>
                          <a:off x="0" y="0"/>
                          <a:ext cx="7032625" cy="3926542"/>
                        </a:xfrm>
                        <a:prstGeom prst="round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23199" w14:textId="77777777" w:rsidR="003A6E66" w:rsidRPr="003A6E66" w:rsidRDefault="003A6E66" w:rsidP="003A6E66">
                            <w:pPr>
                              <w:spacing w:before="120" w:after="120" w:line="360" w:lineRule="auto"/>
                              <w:ind w:left="720" w:right="720"/>
                              <w:jc w:val="center"/>
                              <w:rPr>
                                <w:rFonts w:ascii="Arial" w:eastAsia="SimSun" w:hAnsi="Arial" w:cs="Arial"/>
                                <w:color w:val="002060"/>
                                <w:sz w:val="32"/>
                                <w:szCs w:val="32"/>
                              </w:rPr>
                            </w:pPr>
                            <w:r w:rsidRPr="003A6E66">
                              <w:rPr>
                                <w:rFonts w:ascii="Arial" w:eastAsia="SimSun" w:hAnsi="Arial" w:cs="Arial"/>
                                <w:color w:val="002060"/>
                                <w:sz w:val="32"/>
                                <w:szCs w:val="32"/>
                              </w:rPr>
                              <w:t xml:space="preserve">Please ensure your child is picked up at the appropriate time. </w:t>
                            </w:r>
                            <w:r w:rsidRPr="003A6E66">
                              <w:rPr>
                                <w:rFonts w:ascii="Arial" w:eastAsia="SimSun" w:hAnsi="Arial" w:cs="Arial"/>
                                <w:b/>
                                <w:color w:val="002060"/>
                                <w:sz w:val="32"/>
                                <w:szCs w:val="32"/>
                              </w:rPr>
                              <w:t>There will be charges for children who are collected late</w:t>
                            </w:r>
                            <w:r>
                              <w:rPr>
                                <w:rFonts w:ascii="Arial" w:eastAsia="SimSun" w:hAnsi="Arial" w:cs="Arial"/>
                                <w:b/>
                                <w:color w:val="002060"/>
                                <w:sz w:val="32"/>
                                <w:szCs w:val="32"/>
                              </w:rPr>
                              <w:t xml:space="preserve"> (please refer to our charges policy)</w:t>
                            </w:r>
                            <w:r w:rsidRPr="003A6E66">
                              <w:rPr>
                                <w:rFonts w:ascii="Arial" w:eastAsia="SimSun" w:hAnsi="Arial" w:cs="Arial"/>
                                <w:color w:val="002060"/>
                                <w:sz w:val="32"/>
                                <w:szCs w:val="32"/>
                              </w:rPr>
                              <w:t xml:space="preserve">. The telephone number to drop off /collect your child is 07387336817. Please ring this number and a member of staff will come to the gate. The </w:t>
                            </w:r>
                            <w:r>
                              <w:rPr>
                                <w:rFonts w:ascii="Arial" w:eastAsia="SimSun" w:hAnsi="Arial" w:cs="Arial"/>
                                <w:color w:val="002060"/>
                                <w:sz w:val="32"/>
                                <w:szCs w:val="32"/>
                              </w:rPr>
                              <w:t xml:space="preserve">main </w:t>
                            </w:r>
                            <w:r w:rsidRPr="003A6E66">
                              <w:rPr>
                                <w:rFonts w:ascii="Arial" w:eastAsia="SimSun" w:hAnsi="Arial" w:cs="Arial"/>
                                <w:color w:val="002060"/>
                                <w:sz w:val="32"/>
                                <w:szCs w:val="32"/>
                              </w:rPr>
                              <w:t>office will be closed after 4pm</w:t>
                            </w:r>
                            <w:r>
                              <w:rPr>
                                <w:rFonts w:ascii="Arial" w:eastAsia="SimSun" w:hAnsi="Arial" w:cs="Arial"/>
                                <w:color w:val="002060"/>
                                <w:sz w:val="32"/>
                                <w:szCs w:val="32"/>
                              </w:rPr>
                              <w:t xml:space="preserve"> so please ensure you have this contact number to communicate with the wrap around care staff.</w:t>
                            </w:r>
                          </w:p>
                          <w:p w14:paraId="05A586CA" w14:textId="77777777" w:rsidR="003A6E66" w:rsidRPr="003A6E66" w:rsidRDefault="003A6E66" w:rsidP="003A6E66">
                            <w:pPr>
                              <w:jc w:val="center"/>
                              <w:rPr>
                                <w:rFonts w:ascii="Arial" w:hAnsi="Arial" w:cs="Arial"/>
                                <w:color w:val="002060"/>
                                <w:sz w:val="32"/>
                              </w:rPr>
                            </w:pPr>
                            <w:r w:rsidRPr="003A6E66">
                              <w:rPr>
                                <w:rFonts w:ascii="Arial" w:hAnsi="Arial" w:cs="Arial"/>
                                <w:color w:val="002060"/>
                                <w:sz w:val="32"/>
                              </w:rPr>
                              <w:t>All late collect</w:t>
                            </w:r>
                            <w:r>
                              <w:rPr>
                                <w:rFonts w:ascii="Arial" w:hAnsi="Arial" w:cs="Arial"/>
                                <w:color w:val="002060"/>
                                <w:sz w:val="32"/>
                              </w:rPr>
                              <w:t xml:space="preserve">ions are recorded; any more than 3 late collections may result in your child being removed from the club.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FA88E4" id="Rounded Rectangle 218" o:spid="_x0000_s1045" style="position:absolute;left:0;text-align:left;margin-left:-21.3pt;margin-top:41.7pt;width:553.75pt;height:309.2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q0lwIAAIIFAAAOAAAAZHJzL2Uyb0RvYy54bWysVE1v2zAMvQ/YfxB0X+24SdoGdYqgRYcB&#10;RVe0HXpWZCkWIIuapMTOfv0o2XGCrthhWA6KZJKP5OPH9U3XaLITziswJZ2c5ZQIw6FSZlPSH6/3&#10;Xy4p8YGZimkwoqR74enN8vOn69YuRAE16Eo4giDGL1pb0joEu8gyz2vRMH8GVhgUSnANC/h0m6xy&#10;rEX0RmdFns+zFlxlHXDhPX6964V0mfClFDx8l9KLQHRJMbaQTpfOdTyz5TVbbByzteJDGOwfomiY&#10;Muh0hLpjgZGtU39ANYo78CDDGYcmAykVFykHzGaSv8vmpWZWpFyQHG9Hmvz/g+WPuxf75JCG1vqF&#10;x2vMopOuif8YH+kSWfuRLNEFwvHjRX5ezIsZJRxl51fFfDYtIp3Z0dw6H74KaEi8lNTB1lTPWJLE&#10;FNs9+NDrH/SiSwP3SutUFm1IW9LicnYxSxYetKqiNOp5t1nfakd2LFY2L/J5KiZ6P1HDlzYY0jG3&#10;dAt7LSKGNs9CElVhNkXvIbadGGEZ58KESS+qWSV6b7Mcf0OqqVGjRUo8AUZkiVGO2APAx9g9A4N+&#10;NBWpa0fj/G+B9cajRfIMJozGjTLgPgLQmNXgudc/kNRTE1kK3bpDbnCor6Jq/LSGav/kiIN+jLzl&#10;9wor+8B8eGIO5wYnDHdB+I6H1IDFg+FGSQ3u10ffoz62M0opaXEOS+p/bpkTlOhvBhv9ajKdxsFN&#10;j+nsosCHO5WsTyVm29wCNsQEt47l6Rr1gz5cpYPmDVfGKnpFETMcfZeUB3d43IZ+P+DS4WK1Smo4&#10;rJaFB/NieQSPRMemfe3emLNDewecjEc4zCxbvGvwXjdaGlhtA0iVuv/I61ACHPTUS8NSipvk9J20&#10;jqtz+RsAAP//AwBQSwMEFAAGAAgAAAAhAKGizHXhAAAACwEAAA8AAABkcnMvZG93bnJldi54bWxM&#10;j0FugzAQRfeVegdrKnWX2EkQpZQhqiJl0SxSleYABqaAgscIOwncvs6qXY7+0/9vsu1kenGl0XWW&#10;EVZLBYK4snXHDcLpe79IQDivuda9ZUKYycE2f3zIdFrbG3/RtfCNCCXsUo3Qej+kUrqqJaPd0g7E&#10;Ifuxo9E+nGMj61HfQrnp5VqpWBrdcVho9UC7lqpzcTEIx1Op5t1+LobPj0NTbo5VcT44xOen6f0N&#10;hKfJ/8Fw1w/qkAen0l64dqJHWETrOKAIySYCcQdUHL2CKBFe1CoBmWfy/w/5LwAAAP//AwBQSwEC&#10;LQAUAAYACAAAACEAtoM4kv4AAADhAQAAEwAAAAAAAAAAAAAAAAAAAAAAW0NvbnRlbnRfVHlwZXNd&#10;LnhtbFBLAQItABQABgAIAAAAIQA4/SH/1gAAAJQBAAALAAAAAAAAAAAAAAAAAC8BAABfcmVscy8u&#10;cmVsc1BLAQItABQABgAIAAAAIQDf5Yq0lwIAAIIFAAAOAAAAAAAAAAAAAAAAAC4CAABkcnMvZTJv&#10;RG9jLnhtbFBLAQItABQABgAIAAAAIQChosx14QAAAAsBAAAPAAAAAAAAAAAAAAAAAPEEAABkcnMv&#10;ZG93bnJldi54bWxQSwUGAAAAAAQABADzAAAA/wUAAAAA&#10;" filled="f" strokecolor="#002060" strokeweight="2.25pt">
                <v:stroke joinstyle="miter"/>
                <v:textbox>
                  <w:txbxContent>
                    <w:p w14:paraId="29323199" w14:textId="77777777" w:rsidR="003A6E66" w:rsidRPr="003A6E66" w:rsidRDefault="003A6E66" w:rsidP="003A6E66">
                      <w:pPr>
                        <w:spacing w:before="120" w:after="120" w:line="360" w:lineRule="auto"/>
                        <w:ind w:left="720" w:right="720"/>
                        <w:jc w:val="center"/>
                        <w:rPr>
                          <w:rFonts w:ascii="Arial" w:eastAsia="SimSun" w:hAnsi="Arial" w:cs="Arial"/>
                          <w:color w:val="002060"/>
                          <w:sz w:val="32"/>
                          <w:szCs w:val="32"/>
                        </w:rPr>
                      </w:pPr>
                      <w:r w:rsidRPr="003A6E66">
                        <w:rPr>
                          <w:rFonts w:ascii="Arial" w:eastAsia="SimSun" w:hAnsi="Arial" w:cs="Arial"/>
                          <w:color w:val="002060"/>
                          <w:sz w:val="32"/>
                          <w:szCs w:val="32"/>
                        </w:rPr>
                        <w:t xml:space="preserve">Please ensure your child is picked up at the appropriate time. </w:t>
                      </w:r>
                      <w:r w:rsidRPr="003A6E66">
                        <w:rPr>
                          <w:rFonts w:ascii="Arial" w:eastAsia="SimSun" w:hAnsi="Arial" w:cs="Arial"/>
                          <w:b/>
                          <w:color w:val="002060"/>
                          <w:sz w:val="32"/>
                          <w:szCs w:val="32"/>
                        </w:rPr>
                        <w:t>There will be charges for children who are collected late</w:t>
                      </w:r>
                      <w:r>
                        <w:rPr>
                          <w:rFonts w:ascii="Arial" w:eastAsia="SimSun" w:hAnsi="Arial" w:cs="Arial"/>
                          <w:b/>
                          <w:color w:val="002060"/>
                          <w:sz w:val="32"/>
                          <w:szCs w:val="32"/>
                        </w:rPr>
                        <w:t xml:space="preserve"> (please refer to our charges policy)</w:t>
                      </w:r>
                      <w:r w:rsidRPr="003A6E66">
                        <w:rPr>
                          <w:rFonts w:ascii="Arial" w:eastAsia="SimSun" w:hAnsi="Arial" w:cs="Arial"/>
                          <w:color w:val="002060"/>
                          <w:sz w:val="32"/>
                          <w:szCs w:val="32"/>
                        </w:rPr>
                        <w:t xml:space="preserve">. The telephone number to drop off /collect your child is 07387336817. Please ring this number and a member of staff will come to the gate. The </w:t>
                      </w:r>
                      <w:r>
                        <w:rPr>
                          <w:rFonts w:ascii="Arial" w:eastAsia="SimSun" w:hAnsi="Arial" w:cs="Arial"/>
                          <w:color w:val="002060"/>
                          <w:sz w:val="32"/>
                          <w:szCs w:val="32"/>
                        </w:rPr>
                        <w:t xml:space="preserve">main </w:t>
                      </w:r>
                      <w:r w:rsidRPr="003A6E66">
                        <w:rPr>
                          <w:rFonts w:ascii="Arial" w:eastAsia="SimSun" w:hAnsi="Arial" w:cs="Arial"/>
                          <w:color w:val="002060"/>
                          <w:sz w:val="32"/>
                          <w:szCs w:val="32"/>
                        </w:rPr>
                        <w:t>office will be closed after 4pm</w:t>
                      </w:r>
                      <w:r>
                        <w:rPr>
                          <w:rFonts w:ascii="Arial" w:eastAsia="SimSun" w:hAnsi="Arial" w:cs="Arial"/>
                          <w:color w:val="002060"/>
                          <w:sz w:val="32"/>
                          <w:szCs w:val="32"/>
                        </w:rPr>
                        <w:t xml:space="preserve"> so please ensure you have this contact number to communicate with the wrap around care staff.</w:t>
                      </w:r>
                    </w:p>
                    <w:p w14:paraId="05A586CA" w14:textId="77777777" w:rsidR="003A6E66" w:rsidRPr="003A6E66" w:rsidRDefault="003A6E66" w:rsidP="003A6E66">
                      <w:pPr>
                        <w:jc w:val="center"/>
                        <w:rPr>
                          <w:rFonts w:ascii="Arial" w:hAnsi="Arial" w:cs="Arial"/>
                          <w:color w:val="002060"/>
                          <w:sz w:val="32"/>
                        </w:rPr>
                      </w:pPr>
                      <w:r w:rsidRPr="003A6E66">
                        <w:rPr>
                          <w:rFonts w:ascii="Arial" w:hAnsi="Arial" w:cs="Arial"/>
                          <w:color w:val="002060"/>
                          <w:sz w:val="32"/>
                        </w:rPr>
                        <w:t>All late collect</w:t>
                      </w:r>
                      <w:r>
                        <w:rPr>
                          <w:rFonts w:ascii="Arial" w:hAnsi="Arial" w:cs="Arial"/>
                          <w:color w:val="002060"/>
                          <w:sz w:val="32"/>
                        </w:rPr>
                        <w:t xml:space="preserve">ions are recorded; any more than 3 late collections may result in your child being removed from the club. </w:t>
                      </w:r>
                    </w:p>
                  </w:txbxContent>
                </v:textbox>
              </v:roundrect>
            </w:pict>
          </mc:Fallback>
        </mc:AlternateContent>
      </w:r>
    </w:p>
    <w:p w14:paraId="344CA57B" w14:textId="77777777" w:rsidR="003A6E66" w:rsidRDefault="003A6E66" w:rsidP="003A6E66">
      <w:pPr>
        <w:spacing w:before="120" w:after="120" w:line="360" w:lineRule="auto"/>
        <w:ind w:left="720" w:right="720"/>
        <w:jc w:val="both"/>
        <w:rPr>
          <w:rFonts w:eastAsia="SimSun"/>
          <w:sz w:val="32"/>
          <w:szCs w:val="16"/>
        </w:rPr>
      </w:pPr>
    </w:p>
    <w:p w14:paraId="7B752EBB" w14:textId="77777777" w:rsidR="003A6E66" w:rsidRDefault="003A6E66" w:rsidP="003A6E66">
      <w:pPr>
        <w:spacing w:before="120" w:after="120" w:line="360" w:lineRule="auto"/>
        <w:ind w:left="720" w:right="720"/>
        <w:jc w:val="both"/>
        <w:rPr>
          <w:rFonts w:eastAsia="SimSun"/>
          <w:sz w:val="32"/>
          <w:szCs w:val="16"/>
        </w:rPr>
      </w:pPr>
    </w:p>
    <w:p w14:paraId="598EADF9" w14:textId="77777777" w:rsidR="003A6E66" w:rsidRDefault="003A6E66" w:rsidP="003A6E66">
      <w:pPr>
        <w:spacing w:before="120" w:after="120" w:line="360" w:lineRule="auto"/>
        <w:ind w:left="720" w:right="720"/>
        <w:jc w:val="both"/>
        <w:rPr>
          <w:rFonts w:eastAsia="SimSun"/>
          <w:sz w:val="32"/>
          <w:szCs w:val="16"/>
        </w:rPr>
      </w:pPr>
    </w:p>
    <w:p w14:paraId="51B514FA" w14:textId="77777777" w:rsidR="003A6E66" w:rsidRDefault="003A6E66" w:rsidP="003A6E66">
      <w:pPr>
        <w:spacing w:before="120" w:after="120" w:line="360" w:lineRule="auto"/>
        <w:ind w:left="720" w:right="720"/>
        <w:jc w:val="both"/>
        <w:rPr>
          <w:rFonts w:eastAsia="SimSun"/>
          <w:sz w:val="32"/>
          <w:szCs w:val="16"/>
        </w:rPr>
      </w:pPr>
    </w:p>
    <w:p w14:paraId="2AF2ADC3" w14:textId="77777777" w:rsidR="003A6E66" w:rsidRDefault="003A6E66" w:rsidP="003A6E66">
      <w:pPr>
        <w:spacing w:before="120" w:after="120" w:line="360" w:lineRule="auto"/>
        <w:ind w:left="720" w:right="720"/>
        <w:jc w:val="both"/>
        <w:rPr>
          <w:rFonts w:eastAsia="SimSun"/>
          <w:sz w:val="32"/>
          <w:szCs w:val="16"/>
        </w:rPr>
      </w:pPr>
    </w:p>
    <w:p w14:paraId="3B00DDBE" w14:textId="77777777" w:rsidR="003A6E66" w:rsidRDefault="003A6E66" w:rsidP="003A6E66">
      <w:pPr>
        <w:spacing w:before="120" w:after="120" w:line="360" w:lineRule="auto"/>
        <w:ind w:left="720" w:right="720"/>
        <w:jc w:val="both"/>
        <w:rPr>
          <w:rFonts w:eastAsia="SimSun"/>
          <w:sz w:val="32"/>
          <w:szCs w:val="16"/>
        </w:rPr>
      </w:pPr>
    </w:p>
    <w:p w14:paraId="2B479BF0" w14:textId="77777777" w:rsidR="003A6E66" w:rsidRDefault="003A6E66" w:rsidP="003A6E66">
      <w:pPr>
        <w:spacing w:before="120" w:after="120" w:line="360" w:lineRule="auto"/>
        <w:ind w:left="720" w:right="720"/>
        <w:jc w:val="both"/>
        <w:rPr>
          <w:rFonts w:eastAsia="SimSun"/>
          <w:sz w:val="32"/>
          <w:szCs w:val="16"/>
        </w:rPr>
      </w:pPr>
    </w:p>
    <w:p w14:paraId="75361ED3" w14:textId="77777777" w:rsidR="003A6E66" w:rsidRDefault="003A6E66" w:rsidP="003A6E66">
      <w:pPr>
        <w:spacing w:before="120" w:after="120" w:line="360" w:lineRule="auto"/>
        <w:ind w:left="720" w:right="720"/>
        <w:jc w:val="both"/>
        <w:rPr>
          <w:rFonts w:eastAsia="SimSun"/>
          <w:sz w:val="32"/>
          <w:szCs w:val="16"/>
        </w:rPr>
      </w:pPr>
    </w:p>
    <w:p w14:paraId="38498049" w14:textId="77777777" w:rsidR="00864EEE" w:rsidRDefault="00864EEE" w:rsidP="00A972FB">
      <w:pPr>
        <w:spacing w:before="120" w:after="120" w:line="360" w:lineRule="auto"/>
        <w:ind w:left="720" w:right="720"/>
        <w:jc w:val="center"/>
        <w:rPr>
          <w:rFonts w:eastAsia="SimSun"/>
          <w:b/>
          <w:sz w:val="52"/>
          <w:szCs w:val="52"/>
        </w:rPr>
      </w:pPr>
    </w:p>
    <w:p w14:paraId="76CB3F44" w14:textId="77777777" w:rsidR="00FD0153" w:rsidRDefault="00FD0153" w:rsidP="00A972FB">
      <w:pPr>
        <w:spacing w:before="120" w:after="120" w:line="360" w:lineRule="auto"/>
        <w:ind w:left="720" w:right="720"/>
        <w:jc w:val="center"/>
        <w:rPr>
          <w:rFonts w:eastAsia="SimSun"/>
          <w:b/>
          <w:sz w:val="52"/>
          <w:szCs w:val="52"/>
        </w:rPr>
      </w:pPr>
      <w:r>
        <w:rPr>
          <w:rFonts w:eastAsia="SimSun"/>
          <w:b/>
          <w:noProof/>
          <w:sz w:val="52"/>
          <w:szCs w:val="52"/>
          <w:lang w:eastAsia="en-GB"/>
        </w:rPr>
        <mc:AlternateContent>
          <mc:Choice Requires="wps">
            <w:drawing>
              <wp:anchor distT="0" distB="0" distL="114300" distR="114300" simplePos="0" relativeHeight="251743232" behindDoc="0" locked="0" layoutInCell="1" allowOverlap="1" wp14:anchorId="2072640E" wp14:editId="5F753910">
                <wp:simplePos x="0" y="0"/>
                <wp:positionH relativeFrom="margin">
                  <wp:posOffset>278969</wp:posOffset>
                </wp:positionH>
                <wp:positionV relativeFrom="paragraph">
                  <wp:posOffset>71325</wp:posOffset>
                </wp:positionV>
                <wp:extent cx="5714440" cy="954405"/>
                <wp:effectExtent l="0" t="0" r="19685" b="17145"/>
                <wp:wrapNone/>
                <wp:docPr id="219" name="Rectangle 219"/>
                <wp:cNvGraphicFramePr/>
                <a:graphic xmlns:a="http://schemas.openxmlformats.org/drawingml/2006/main">
                  <a:graphicData uri="http://schemas.microsoft.com/office/word/2010/wordprocessingShape">
                    <wps:wsp>
                      <wps:cNvSpPr/>
                      <wps:spPr>
                        <a:xfrm>
                          <a:off x="0" y="0"/>
                          <a:ext cx="5714440" cy="95440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EE8991" w14:textId="77777777" w:rsidR="006C301C" w:rsidRPr="006C301C" w:rsidRDefault="006C301C" w:rsidP="006C301C">
                            <w:pPr>
                              <w:jc w:val="center"/>
                              <w:rPr>
                                <w:rFonts w:ascii="Arial" w:hAnsi="Arial" w:cs="Arial"/>
                                <w:sz w:val="56"/>
                                <w:lang w:val="en-US"/>
                              </w:rPr>
                            </w:pPr>
                            <w:r w:rsidRPr="006C301C">
                              <w:rPr>
                                <w:rFonts w:ascii="Arial" w:hAnsi="Arial" w:cs="Arial"/>
                                <w:sz w:val="56"/>
                                <w:lang w:val="en-US"/>
                              </w:rPr>
                              <w:t>Eager Beavers Contact Number: 07387336817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72640E" id="Rectangle 219" o:spid="_x0000_s1046" style="position:absolute;left:0;text-align:left;margin-left:21.95pt;margin-top:5.6pt;width:449.95pt;height:75.15pt;z-index:251743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T4ewIAAFoFAAAOAAAAZHJzL2Uyb0RvYy54bWysVE1v2zAMvQ/YfxB0X+0UyboGdYogRYcB&#10;RVu0HXpWZCk2IIsapcTOfv0o2XGCtthhmA8yJZKPH3rU1XXXGLZT6GuwBZ+c5ZwpK6Gs7abgP19u&#10;v3zjzAdhS2HAqoLvlefXi8+frlo3V+dQgSkVMgKxft66glchuHmWeVmpRvgzcMqSUgM2ItAWN1mJ&#10;oiX0xmTnef41awFLhyCV93R60yv5IuFrrWR40NqrwEzBKbeQVkzrOq7Z4krMNyhcVcshDfEPWTSi&#10;thR0hLoRQbAt1u+gmloieNDhTEKTgda1VKkGqmaSv6nmuRJOpVqoOd6NbfL/D1be757dI1IbWufn&#10;nsRYRaexiX/Kj3WpWfuxWaoLTNLh7GIynU6pp5J0lzMSZ7Gb2dHboQ/fFTQsCgVHuozUI7G786E3&#10;PZjEYB5MXd7WxqQNbtYrg2wn4sXlF/kq3RWhn5hlx5yTFPZGRWdjn5RmdUlZnqeIiU5qxBNSKhsm&#10;vaoSperDzHL6hhpGj1RRAozImtIbsQeASNX32H19g310VYmNo3P+t8R659EjRQYbRuemtoAfARiq&#10;aojc21P6J62JYujWHfWGWpNqjUdrKPePyBD68fBO3tZ0ZXfCh0eBNA90yzTj4YEWbaAtOAwSZxXg&#10;74/Ooz3RlLSctTRfBfe/tgIVZ+aHJQJfEnviQKbNdHZB2TA81axPNXbbrICYMKHXxMkkRvtgDqJG&#10;aF7pKVjGqKQSVlLsgsuAh80q9HNPj4lUy2UyoyF0ItzZZycjeGx0pORL9yrQDbwNxPh7OMyimL+h&#10;b28bPS0stwF0nbh97OtwBTTAiUvDYxNfiNN9sjo+iYs/AAAA//8DAFBLAwQUAAYACAAAACEAkEvB&#10;KdwAAAAJAQAADwAAAGRycy9kb3ducmV2LnhtbEyPwU7DMBBE70j8g7VIXKrWSVOqJo1TISTOQIH7&#10;JnYTQ7yOYjcNf89yosedGc2+KQ+z68VkxmA9KUhXCQhDjdeWWgUf78/LHYgQkTT2noyCHxPgUN3e&#10;lFhof6E3Mx1jK7iEQoEKuhiHQsrQdMZhWPnBEHsnPzqMfI6t1CNeuNz1cp0kW+nQEn/ocDBPnWm+&#10;j2enAHeLT9u3X7XN5OvLwuZTPAWp1P3d/LgHEc0c/8Pwh8/oUDFT7c+kg+gVbLKck6ynaxDs55uM&#10;p9QsbNMHkFUprxdUvwAAAP//AwBQSwECLQAUAAYACAAAACEAtoM4kv4AAADhAQAAEwAAAAAAAAAA&#10;AAAAAAAAAAAAW0NvbnRlbnRfVHlwZXNdLnhtbFBLAQItABQABgAIAAAAIQA4/SH/1gAAAJQBAAAL&#10;AAAAAAAAAAAAAAAAAC8BAABfcmVscy8ucmVsc1BLAQItABQABgAIAAAAIQB7IlT4ewIAAFoFAAAO&#10;AAAAAAAAAAAAAAAAAC4CAABkcnMvZTJvRG9jLnhtbFBLAQItABQABgAIAAAAIQCQS8Ep3AAAAAkB&#10;AAAPAAAAAAAAAAAAAAAAANUEAABkcnMvZG93bnJldi54bWxQSwUGAAAAAAQABADzAAAA3gUAAAAA&#10;" fillcolor="#0070c0" strokecolor="#1f4d78 [1604]" strokeweight="1pt">
                <v:textbox>
                  <w:txbxContent>
                    <w:p w14:paraId="75EE8991" w14:textId="77777777" w:rsidR="006C301C" w:rsidRPr="006C301C" w:rsidRDefault="006C301C" w:rsidP="006C301C">
                      <w:pPr>
                        <w:jc w:val="center"/>
                        <w:rPr>
                          <w:rFonts w:ascii="Arial" w:hAnsi="Arial" w:cs="Arial"/>
                          <w:sz w:val="56"/>
                          <w:lang w:val="en-US"/>
                        </w:rPr>
                      </w:pPr>
                      <w:r w:rsidRPr="006C301C">
                        <w:rPr>
                          <w:rFonts w:ascii="Arial" w:hAnsi="Arial" w:cs="Arial"/>
                          <w:sz w:val="56"/>
                          <w:lang w:val="en-US"/>
                        </w:rPr>
                        <w:t>Eager Beavers Contact Number: 07387336817</w:t>
                      </w:r>
                    </w:p>
                  </w:txbxContent>
                </v:textbox>
                <w10:wrap anchorx="margin"/>
              </v:rect>
            </w:pict>
          </mc:Fallback>
        </mc:AlternateContent>
      </w:r>
    </w:p>
    <w:p w14:paraId="6E47103B" w14:textId="77777777" w:rsidR="00FD0153" w:rsidRDefault="00FD0153" w:rsidP="00A972FB">
      <w:pPr>
        <w:spacing w:before="120" w:after="120" w:line="360" w:lineRule="auto"/>
        <w:ind w:left="720" w:right="720"/>
        <w:jc w:val="center"/>
        <w:rPr>
          <w:rFonts w:eastAsia="SimSun"/>
          <w:b/>
          <w:sz w:val="52"/>
          <w:szCs w:val="52"/>
        </w:rPr>
      </w:pPr>
      <w:r>
        <w:rPr>
          <w:rFonts w:eastAsia="SimSun"/>
          <w:noProof/>
          <w:sz w:val="32"/>
          <w:szCs w:val="16"/>
          <w:lang w:eastAsia="en-GB"/>
        </w:rPr>
        <w:lastRenderedPageBreak/>
        <mc:AlternateContent>
          <mc:Choice Requires="wps">
            <w:drawing>
              <wp:anchor distT="0" distB="0" distL="114300" distR="114300" simplePos="0" relativeHeight="251774976" behindDoc="0" locked="0" layoutInCell="1" allowOverlap="1" wp14:anchorId="2F1AFBB2" wp14:editId="3936B02F">
                <wp:simplePos x="0" y="0"/>
                <wp:positionH relativeFrom="margin">
                  <wp:posOffset>-369269</wp:posOffset>
                </wp:positionH>
                <wp:positionV relativeFrom="paragraph">
                  <wp:posOffset>232475</wp:posOffset>
                </wp:positionV>
                <wp:extent cx="7207623" cy="3130657"/>
                <wp:effectExtent l="19050" t="19050" r="12700" b="12700"/>
                <wp:wrapNone/>
                <wp:docPr id="239" name="Rectangle 239"/>
                <wp:cNvGraphicFramePr/>
                <a:graphic xmlns:a="http://schemas.openxmlformats.org/drawingml/2006/main">
                  <a:graphicData uri="http://schemas.microsoft.com/office/word/2010/wordprocessingShape">
                    <wps:wsp>
                      <wps:cNvSpPr/>
                      <wps:spPr>
                        <a:xfrm>
                          <a:off x="0" y="0"/>
                          <a:ext cx="7207623" cy="3130657"/>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0D1DE" w14:textId="77777777" w:rsidR="00FD0153" w:rsidRDefault="00FD0153" w:rsidP="00FD0153">
                            <w:pPr>
                              <w:spacing w:before="120" w:after="120" w:line="360" w:lineRule="auto"/>
                              <w:ind w:left="720" w:right="720"/>
                              <w:jc w:val="center"/>
                              <w:rPr>
                                <w:rFonts w:ascii="Arial" w:eastAsia="SimSun" w:hAnsi="Arial" w:cs="Arial"/>
                                <w:color w:val="002060"/>
                                <w:sz w:val="32"/>
                                <w:szCs w:val="32"/>
                              </w:rPr>
                            </w:pPr>
                            <w:r>
                              <w:rPr>
                                <w:rFonts w:ascii="Arial" w:eastAsia="SimSun" w:hAnsi="Arial" w:cs="Arial"/>
                                <w:color w:val="002060"/>
                                <w:sz w:val="32"/>
                                <w:szCs w:val="32"/>
                              </w:rPr>
                              <w:t>Eager Beavers is committed to providing a safe and secure environment. Staff will adhere to the following guidelines;</w:t>
                            </w:r>
                          </w:p>
                          <w:p w14:paraId="055FDBC3" w14:textId="77777777" w:rsidR="00FD0153" w:rsidRDefault="00FD0153" w:rsidP="00FD0153">
                            <w:pPr>
                              <w:pStyle w:val="ListParagraph"/>
                              <w:numPr>
                                <w:ilvl w:val="0"/>
                                <w:numId w:val="14"/>
                              </w:numPr>
                              <w:spacing w:before="120" w:after="120" w:line="360" w:lineRule="auto"/>
                              <w:ind w:right="720"/>
                              <w:jc w:val="center"/>
                              <w:rPr>
                                <w:rFonts w:ascii="Arial" w:eastAsia="SimSun" w:hAnsi="Arial" w:cs="Arial"/>
                                <w:color w:val="002060"/>
                                <w:sz w:val="32"/>
                                <w:szCs w:val="32"/>
                              </w:rPr>
                            </w:pPr>
                            <w:r>
                              <w:rPr>
                                <w:rFonts w:ascii="Arial" w:eastAsia="SimSun" w:hAnsi="Arial" w:cs="Arial"/>
                                <w:color w:val="002060"/>
                                <w:sz w:val="32"/>
                                <w:szCs w:val="32"/>
                              </w:rPr>
                              <w:t>No child will be left unsupervised in the club at any time</w:t>
                            </w:r>
                          </w:p>
                          <w:p w14:paraId="497E7E76" w14:textId="77777777" w:rsidR="00FD0153" w:rsidRDefault="00B12213" w:rsidP="00FD0153">
                            <w:pPr>
                              <w:pStyle w:val="ListParagraph"/>
                              <w:numPr>
                                <w:ilvl w:val="0"/>
                                <w:numId w:val="14"/>
                              </w:numPr>
                              <w:spacing w:before="120" w:after="120" w:line="360" w:lineRule="auto"/>
                              <w:ind w:right="720"/>
                              <w:jc w:val="center"/>
                              <w:rPr>
                                <w:rFonts w:ascii="Arial" w:eastAsia="SimSun" w:hAnsi="Arial" w:cs="Arial"/>
                                <w:color w:val="002060"/>
                                <w:sz w:val="32"/>
                                <w:szCs w:val="32"/>
                              </w:rPr>
                            </w:pPr>
                            <w:r>
                              <w:rPr>
                                <w:rFonts w:ascii="Arial" w:eastAsia="SimSun" w:hAnsi="Arial" w:cs="Arial"/>
                                <w:color w:val="002060"/>
                                <w:sz w:val="32"/>
                                <w:szCs w:val="32"/>
                              </w:rPr>
                              <w:t xml:space="preserve">The DFE recommended staffing ratios have been implement </w:t>
                            </w:r>
                          </w:p>
                          <w:p w14:paraId="14C65EAB" w14:textId="77777777" w:rsidR="00B12213" w:rsidRDefault="00B12213" w:rsidP="00FD0153">
                            <w:pPr>
                              <w:pStyle w:val="ListParagraph"/>
                              <w:numPr>
                                <w:ilvl w:val="0"/>
                                <w:numId w:val="14"/>
                              </w:numPr>
                              <w:spacing w:before="120" w:after="120" w:line="360" w:lineRule="auto"/>
                              <w:ind w:right="720"/>
                              <w:jc w:val="center"/>
                              <w:rPr>
                                <w:rFonts w:ascii="Arial" w:eastAsia="SimSun" w:hAnsi="Arial" w:cs="Arial"/>
                                <w:color w:val="002060"/>
                                <w:sz w:val="32"/>
                                <w:szCs w:val="32"/>
                              </w:rPr>
                            </w:pPr>
                            <w:r>
                              <w:rPr>
                                <w:rFonts w:ascii="Arial" w:eastAsia="SimSun" w:hAnsi="Arial" w:cs="Arial"/>
                                <w:color w:val="002060"/>
                                <w:sz w:val="32"/>
                                <w:szCs w:val="32"/>
                              </w:rPr>
                              <w:t xml:space="preserve">Visitors are not permitted </w:t>
                            </w:r>
                          </w:p>
                          <w:p w14:paraId="192A8BE2" w14:textId="77777777" w:rsidR="00B12213" w:rsidRDefault="00B12213" w:rsidP="00FD0153">
                            <w:pPr>
                              <w:pStyle w:val="ListParagraph"/>
                              <w:numPr>
                                <w:ilvl w:val="0"/>
                                <w:numId w:val="14"/>
                              </w:numPr>
                              <w:spacing w:before="120" w:after="120" w:line="360" w:lineRule="auto"/>
                              <w:ind w:right="720"/>
                              <w:jc w:val="center"/>
                              <w:rPr>
                                <w:rFonts w:ascii="Arial" w:eastAsia="SimSun" w:hAnsi="Arial" w:cs="Arial"/>
                                <w:color w:val="002060"/>
                                <w:sz w:val="32"/>
                                <w:szCs w:val="32"/>
                              </w:rPr>
                            </w:pPr>
                            <w:r>
                              <w:rPr>
                                <w:rFonts w:ascii="Arial" w:eastAsia="SimSun" w:hAnsi="Arial" w:cs="Arial"/>
                                <w:color w:val="002060"/>
                                <w:sz w:val="32"/>
                                <w:szCs w:val="32"/>
                              </w:rPr>
                              <w:t>If staff are unsure of the person collecting the child, the child will remain at the club and parents will be informed of the decision.</w:t>
                            </w:r>
                          </w:p>
                          <w:p w14:paraId="104514B4" w14:textId="77777777" w:rsidR="00B12213" w:rsidRDefault="00B12213" w:rsidP="00FD0153">
                            <w:pPr>
                              <w:pStyle w:val="ListParagraph"/>
                              <w:numPr>
                                <w:ilvl w:val="0"/>
                                <w:numId w:val="14"/>
                              </w:numPr>
                              <w:spacing w:before="120" w:after="120" w:line="360" w:lineRule="auto"/>
                              <w:ind w:right="720"/>
                              <w:jc w:val="center"/>
                              <w:rPr>
                                <w:rFonts w:ascii="Arial" w:eastAsia="SimSun" w:hAnsi="Arial" w:cs="Arial"/>
                                <w:color w:val="002060"/>
                                <w:sz w:val="32"/>
                                <w:szCs w:val="32"/>
                              </w:rPr>
                            </w:pPr>
                            <w:r>
                              <w:rPr>
                                <w:rFonts w:ascii="Arial" w:eastAsia="SimSun" w:hAnsi="Arial" w:cs="Arial"/>
                                <w:color w:val="002060"/>
                                <w:sz w:val="32"/>
                                <w:szCs w:val="32"/>
                              </w:rPr>
                              <w:t>Children will be signed in and out of the club.</w:t>
                            </w:r>
                          </w:p>
                          <w:p w14:paraId="4537E853" w14:textId="77777777" w:rsidR="00B12213" w:rsidRPr="00B12213" w:rsidRDefault="00B12213" w:rsidP="00B12213">
                            <w:pPr>
                              <w:spacing w:before="120" w:after="120" w:line="360" w:lineRule="auto"/>
                              <w:ind w:left="720" w:right="720"/>
                              <w:rPr>
                                <w:rFonts w:ascii="Arial" w:eastAsia="SimSun" w:hAnsi="Arial" w:cs="Arial"/>
                                <w:color w:val="002060"/>
                                <w:sz w:val="32"/>
                                <w:szCs w:val="32"/>
                              </w:rPr>
                            </w:pPr>
                          </w:p>
                          <w:p w14:paraId="0CD89511" w14:textId="77777777" w:rsidR="00FD0153" w:rsidRPr="003A6E66" w:rsidRDefault="00FD0153" w:rsidP="00FD0153">
                            <w:pPr>
                              <w:spacing w:before="120" w:after="120" w:line="360" w:lineRule="auto"/>
                              <w:ind w:left="720" w:right="720"/>
                              <w:jc w:val="center"/>
                              <w:rPr>
                                <w:rFonts w:ascii="Arial" w:eastAsia="SimSun" w:hAnsi="Arial" w:cs="Arial"/>
                                <w:b/>
                                <w:bCs/>
                                <w:color w:val="002060"/>
                                <w:sz w:val="40"/>
                                <w:szCs w:val="40"/>
                              </w:rPr>
                            </w:pPr>
                          </w:p>
                          <w:p w14:paraId="6BDB69A4" w14:textId="77777777" w:rsidR="00FD0153" w:rsidRDefault="00FD0153" w:rsidP="00FD01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AFBB2" id="Rectangle 239" o:spid="_x0000_s1047" style="position:absolute;left:0;text-align:left;margin-left:-29.1pt;margin-top:18.3pt;width:567.55pt;height:246.5pt;z-index:251774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qrkwIAAH0FAAAOAAAAZHJzL2Uyb0RvYy54bWysVE1v2zAMvQ/YfxB0X+24TdIFdYqgRYcB&#10;RVu0HXpWZCkWIIuapMTOfv0o2XGCrthhWA6KZJKP5OPH1XXXaLITziswJZ2c5ZQIw6FSZlPSH693&#10;Xy4p8YGZimkwoqR74en18vOnq9YuRAE16Eo4giDGL1pb0joEu8gyz2vRMH8GVhgUSnANC/h0m6xy&#10;rEX0RmdFns+yFlxlHXDhPX697YV0mfClFDw8SulFILqkGFtIp0vnOp7Z8ootNo7ZWvEhDPYPUTRM&#10;GXQ6Qt2ywMjWqT+gGsUdeJDhjEOTgZSKi5QDZjPJ32XzUjMrUi5IjrcjTf7/wfKH3Yt9ckhDa/3C&#10;4zVm0UnXxH+Mj3SJrP1IlugC4fhxXuTzWXFOCUfZ+eQ8n03nkc7saG6dD98ENCReSuqwGokktrv3&#10;oVc9qERvBu6U1qki2pC2pMXldD5NFh60qqI06nm3Wd9oR3YsFjUv8lmqIzo+UcOXNhjNMa10C3st&#10;IoY2z0ISVWEiRe8hdpwYYRnnwoRJL6pZJXpv0xx/Q5apR6NFyjkBRmSJUY7YA8DH2D0Dg340Falh&#10;R+P8b4H1xqNF8gwmjMaNMuA+AtCY1eC51z+Q1FMTWQrdukNukJqkGj+todo/OeKgnyBv+Z3Cot4z&#10;H56Yw5HB4cI1EB7xkBqweDDcKKnB/froe9THTkYpJS2OYEn9zy1zghL93WCPf51cXMSZTY+LKTYc&#10;Je5Usj6VmG1zA9gQE1w4lqdr1A/6cJUOmjfcFqvoFUXMcPRdUh7c4XET+tWA+4aL1Sqp4ZxaFu7N&#10;i+URPBIdm/a1e2PODp0dcCge4DCubPGuwXvdaGlgtQ0gVer+I69DCXDGUy8N+ygukdN30jpuzeVv&#10;AAAA//8DAFBLAwQUAAYACAAAACEAT2bgKeEAAAALAQAADwAAAGRycy9kb3ducmV2LnhtbEyPy07D&#10;MBBF90j8gzVI7FqHQNw0ZFIhBAsEArW0ezeeJhF+hNhpw9/jrmA5ukf3nilXk9HsSIPvnEW4mSfA&#10;yNZOdbZB2H4+z3JgPkirpHaWEH7Iw6q6vChlodzJrum4CQ2LJdYXEqENoS8493VLRvq568nG7OAG&#10;I0M8h4arQZ5iudE8TRLBjexsXGhlT48t1V+b0SAs3r7N08fL+u5V76bpkGY0ivwd8fpqergHFmgK&#10;fzCc9aM6VNFp70arPNMIsyxPI4pwKwSwM5AsxBLYHiFLlwJ4VfL/P1S/AAAA//8DAFBLAQItABQA&#10;BgAIAAAAIQC2gziS/gAAAOEBAAATAAAAAAAAAAAAAAAAAAAAAABbQ29udGVudF9UeXBlc10ueG1s&#10;UEsBAi0AFAAGAAgAAAAhADj9If/WAAAAlAEAAAsAAAAAAAAAAAAAAAAALwEAAF9yZWxzLy5yZWxz&#10;UEsBAi0AFAAGAAgAAAAhALQxGquTAgAAfQUAAA4AAAAAAAAAAAAAAAAALgIAAGRycy9lMm9Eb2Mu&#10;eG1sUEsBAi0AFAAGAAgAAAAhAE9m4CnhAAAACwEAAA8AAAAAAAAAAAAAAAAA7QQAAGRycy9kb3du&#10;cmV2LnhtbFBLBQYAAAAABAAEAPMAAAD7BQAAAAA=&#10;" filled="f" strokecolor="#002060" strokeweight="2.25pt">
                <v:textbox>
                  <w:txbxContent>
                    <w:p w14:paraId="0860D1DE" w14:textId="77777777" w:rsidR="00FD0153" w:rsidRDefault="00FD0153" w:rsidP="00FD0153">
                      <w:pPr>
                        <w:spacing w:before="120" w:after="120" w:line="360" w:lineRule="auto"/>
                        <w:ind w:left="720" w:right="720"/>
                        <w:jc w:val="center"/>
                        <w:rPr>
                          <w:rFonts w:ascii="Arial" w:eastAsia="SimSun" w:hAnsi="Arial" w:cs="Arial"/>
                          <w:color w:val="002060"/>
                          <w:sz w:val="32"/>
                          <w:szCs w:val="32"/>
                        </w:rPr>
                      </w:pPr>
                      <w:r>
                        <w:rPr>
                          <w:rFonts w:ascii="Arial" w:eastAsia="SimSun" w:hAnsi="Arial" w:cs="Arial"/>
                          <w:color w:val="002060"/>
                          <w:sz w:val="32"/>
                          <w:szCs w:val="32"/>
                        </w:rPr>
                        <w:t xml:space="preserve">Eager Beavers is committed to providing a safe and secure environment. Staff will adhere to the following </w:t>
                      </w:r>
                      <w:proofErr w:type="gramStart"/>
                      <w:r>
                        <w:rPr>
                          <w:rFonts w:ascii="Arial" w:eastAsia="SimSun" w:hAnsi="Arial" w:cs="Arial"/>
                          <w:color w:val="002060"/>
                          <w:sz w:val="32"/>
                          <w:szCs w:val="32"/>
                        </w:rPr>
                        <w:t>guidelines;</w:t>
                      </w:r>
                      <w:proofErr w:type="gramEnd"/>
                    </w:p>
                    <w:p w14:paraId="055FDBC3" w14:textId="77777777" w:rsidR="00FD0153" w:rsidRDefault="00FD0153" w:rsidP="00FD0153">
                      <w:pPr>
                        <w:pStyle w:val="ListParagraph"/>
                        <w:numPr>
                          <w:ilvl w:val="0"/>
                          <w:numId w:val="14"/>
                        </w:numPr>
                        <w:spacing w:before="120" w:after="120" w:line="360" w:lineRule="auto"/>
                        <w:ind w:right="720"/>
                        <w:jc w:val="center"/>
                        <w:rPr>
                          <w:rFonts w:ascii="Arial" w:eastAsia="SimSun" w:hAnsi="Arial" w:cs="Arial"/>
                          <w:color w:val="002060"/>
                          <w:sz w:val="32"/>
                          <w:szCs w:val="32"/>
                        </w:rPr>
                      </w:pPr>
                      <w:r>
                        <w:rPr>
                          <w:rFonts w:ascii="Arial" w:eastAsia="SimSun" w:hAnsi="Arial" w:cs="Arial"/>
                          <w:color w:val="002060"/>
                          <w:sz w:val="32"/>
                          <w:szCs w:val="32"/>
                        </w:rPr>
                        <w:t>No child will be left unsupervised in the club at any time</w:t>
                      </w:r>
                    </w:p>
                    <w:p w14:paraId="497E7E76" w14:textId="77777777" w:rsidR="00FD0153" w:rsidRDefault="00B12213" w:rsidP="00FD0153">
                      <w:pPr>
                        <w:pStyle w:val="ListParagraph"/>
                        <w:numPr>
                          <w:ilvl w:val="0"/>
                          <w:numId w:val="14"/>
                        </w:numPr>
                        <w:spacing w:before="120" w:after="120" w:line="360" w:lineRule="auto"/>
                        <w:ind w:right="720"/>
                        <w:jc w:val="center"/>
                        <w:rPr>
                          <w:rFonts w:ascii="Arial" w:eastAsia="SimSun" w:hAnsi="Arial" w:cs="Arial"/>
                          <w:color w:val="002060"/>
                          <w:sz w:val="32"/>
                          <w:szCs w:val="32"/>
                        </w:rPr>
                      </w:pPr>
                      <w:r>
                        <w:rPr>
                          <w:rFonts w:ascii="Arial" w:eastAsia="SimSun" w:hAnsi="Arial" w:cs="Arial"/>
                          <w:color w:val="002060"/>
                          <w:sz w:val="32"/>
                          <w:szCs w:val="32"/>
                        </w:rPr>
                        <w:t xml:space="preserve">The DFE recommended staffing ratios have been implement </w:t>
                      </w:r>
                    </w:p>
                    <w:p w14:paraId="14C65EAB" w14:textId="77777777" w:rsidR="00B12213" w:rsidRDefault="00B12213" w:rsidP="00FD0153">
                      <w:pPr>
                        <w:pStyle w:val="ListParagraph"/>
                        <w:numPr>
                          <w:ilvl w:val="0"/>
                          <w:numId w:val="14"/>
                        </w:numPr>
                        <w:spacing w:before="120" w:after="120" w:line="360" w:lineRule="auto"/>
                        <w:ind w:right="720"/>
                        <w:jc w:val="center"/>
                        <w:rPr>
                          <w:rFonts w:ascii="Arial" w:eastAsia="SimSun" w:hAnsi="Arial" w:cs="Arial"/>
                          <w:color w:val="002060"/>
                          <w:sz w:val="32"/>
                          <w:szCs w:val="32"/>
                        </w:rPr>
                      </w:pPr>
                      <w:r>
                        <w:rPr>
                          <w:rFonts w:ascii="Arial" w:eastAsia="SimSun" w:hAnsi="Arial" w:cs="Arial"/>
                          <w:color w:val="002060"/>
                          <w:sz w:val="32"/>
                          <w:szCs w:val="32"/>
                        </w:rPr>
                        <w:t xml:space="preserve">Visitors are not permitted </w:t>
                      </w:r>
                    </w:p>
                    <w:p w14:paraId="192A8BE2" w14:textId="77777777" w:rsidR="00B12213" w:rsidRDefault="00B12213" w:rsidP="00FD0153">
                      <w:pPr>
                        <w:pStyle w:val="ListParagraph"/>
                        <w:numPr>
                          <w:ilvl w:val="0"/>
                          <w:numId w:val="14"/>
                        </w:numPr>
                        <w:spacing w:before="120" w:after="120" w:line="360" w:lineRule="auto"/>
                        <w:ind w:right="720"/>
                        <w:jc w:val="center"/>
                        <w:rPr>
                          <w:rFonts w:ascii="Arial" w:eastAsia="SimSun" w:hAnsi="Arial" w:cs="Arial"/>
                          <w:color w:val="002060"/>
                          <w:sz w:val="32"/>
                          <w:szCs w:val="32"/>
                        </w:rPr>
                      </w:pPr>
                      <w:r>
                        <w:rPr>
                          <w:rFonts w:ascii="Arial" w:eastAsia="SimSun" w:hAnsi="Arial" w:cs="Arial"/>
                          <w:color w:val="002060"/>
                          <w:sz w:val="32"/>
                          <w:szCs w:val="32"/>
                        </w:rPr>
                        <w:t>If staff are unsure of the person collecting the child, the child will remain at the club and parents will be informed of the decision.</w:t>
                      </w:r>
                    </w:p>
                    <w:p w14:paraId="104514B4" w14:textId="77777777" w:rsidR="00B12213" w:rsidRDefault="00B12213" w:rsidP="00FD0153">
                      <w:pPr>
                        <w:pStyle w:val="ListParagraph"/>
                        <w:numPr>
                          <w:ilvl w:val="0"/>
                          <w:numId w:val="14"/>
                        </w:numPr>
                        <w:spacing w:before="120" w:after="120" w:line="360" w:lineRule="auto"/>
                        <w:ind w:right="720"/>
                        <w:jc w:val="center"/>
                        <w:rPr>
                          <w:rFonts w:ascii="Arial" w:eastAsia="SimSun" w:hAnsi="Arial" w:cs="Arial"/>
                          <w:color w:val="002060"/>
                          <w:sz w:val="32"/>
                          <w:szCs w:val="32"/>
                        </w:rPr>
                      </w:pPr>
                      <w:r>
                        <w:rPr>
                          <w:rFonts w:ascii="Arial" w:eastAsia="SimSun" w:hAnsi="Arial" w:cs="Arial"/>
                          <w:color w:val="002060"/>
                          <w:sz w:val="32"/>
                          <w:szCs w:val="32"/>
                        </w:rPr>
                        <w:t>Children will be signed in and out of the club.</w:t>
                      </w:r>
                    </w:p>
                    <w:p w14:paraId="4537E853" w14:textId="77777777" w:rsidR="00B12213" w:rsidRPr="00B12213" w:rsidRDefault="00B12213" w:rsidP="00B12213">
                      <w:pPr>
                        <w:spacing w:before="120" w:after="120" w:line="360" w:lineRule="auto"/>
                        <w:ind w:left="720" w:right="720"/>
                        <w:rPr>
                          <w:rFonts w:ascii="Arial" w:eastAsia="SimSun" w:hAnsi="Arial" w:cs="Arial"/>
                          <w:color w:val="002060"/>
                          <w:sz w:val="32"/>
                          <w:szCs w:val="32"/>
                        </w:rPr>
                      </w:pPr>
                    </w:p>
                    <w:p w14:paraId="0CD89511" w14:textId="77777777" w:rsidR="00FD0153" w:rsidRPr="003A6E66" w:rsidRDefault="00FD0153" w:rsidP="00FD0153">
                      <w:pPr>
                        <w:spacing w:before="120" w:after="120" w:line="360" w:lineRule="auto"/>
                        <w:ind w:left="720" w:right="720"/>
                        <w:jc w:val="center"/>
                        <w:rPr>
                          <w:rFonts w:ascii="Arial" w:eastAsia="SimSun" w:hAnsi="Arial" w:cs="Arial"/>
                          <w:b/>
                          <w:bCs/>
                          <w:color w:val="002060"/>
                          <w:sz w:val="40"/>
                          <w:szCs w:val="40"/>
                        </w:rPr>
                      </w:pPr>
                    </w:p>
                    <w:p w14:paraId="6BDB69A4" w14:textId="77777777" w:rsidR="00FD0153" w:rsidRDefault="00FD0153" w:rsidP="00FD0153">
                      <w:pPr>
                        <w:jc w:val="center"/>
                      </w:pPr>
                    </w:p>
                  </w:txbxContent>
                </v:textbox>
                <w10:wrap anchorx="margin"/>
              </v:rect>
            </w:pict>
          </mc:Fallback>
        </mc:AlternateContent>
      </w:r>
      <w:r>
        <w:rPr>
          <w:noProof/>
          <w:lang w:eastAsia="en-GB"/>
        </w:rPr>
        <mc:AlternateContent>
          <mc:Choice Requires="wps">
            <w:drawing>
              <wp:anchor distT="0" distB="0" distL="114300" distR="114300" simplePos="0" relativeHeight="251772928" behindDoc="0" locked="0" layoutInCell="1" allowOverlap="1" wp14:anchorId="0211D0B9" wp14:editId="0080EDED">
                <wp:simplePos x="0" y="0"/>
                <wp:positionH relativeFrom="margin">
                  <wp:align>center</wp:align>
                </wp:positionH>
                <wp:positionV relativeFrom="paragraph">
                  <wp:posOffset>-615337</wp:posOffset>
                </wp:positionV>
                <wp:extent cx="6993558" cy="1828800"/>
                <wp:effectExtent l="0" t="0" r="0" b="7620"/>
                <wp:wrapNone/>
                <wp:docPr id="238" name="Text Box 238"/>
                <wp:cNvGraphicFramePr/>
                <a:graphic xmlns:a="http://schemas.openxmlformats.org/drawingml/2006/main">
                  <a:graphicData uri="http://schemas.microsoft.com/office/word/2010/wordprocessingShape">
                    <wps:wsp>
                      <wps:cNvSpPr txBox="1"/>
                      <wps:spPr>
                        <a:xfrm>
                          <a:off x="0" y="0"/>
                          <a:ext cx="6993558" cy="1828800"/>
                        </a:xfrm>
                        <a:prstGeom prst="rect">
                          <a:avLst/>
                        </a:prstGeom>
                        <a:noFill/>
                        <a:ln>
                          <a:noFill/>
                        </a:ln>
                      </wps:spPr>
                      <wps:txbx>
                        <w:txbxContent>
                          <w:p w14:paraId="0C095E07" w14:textId="77777777" w:rsidR="00FD0153" w:rsidRPr="00234C34" w:rsidRDefault="00FD0153" w:rsidP="00FD0153">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Security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11D0B9" id="Text Box 238" o:spid="_x0000_s1048" type="#_x0000_t202" style="position:absolute;left:0;text-align:left;margin-left:0;margin-top:-48.45pt;width:550.65pt;height:2in;z-index:2517729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s4FwIAACwEAAAOAAAAZHJzL2Uyb0RvYy54bWysU01vGjEQvVfqf7B8LwsbSGHFEtFEVJVQ&#10;EolEORuvza5ke1zbsEt/fcfmM2lPVS/e8czsfLz3PL3rtCI74XwDpqSDXp8SYThUjdmU9PVl8WVM&#10;iQ/MVEyBESXdC0/vZp8/TVtbiBxqUJVwBIsYX7S2pHUItsgyz2uhme+BFQaDEpxmAa9uk1WOtVhd&#10;qyzv92+zFlxlHXDhPXofDkE6S/WlFDw8SelFIKqkOFtIp0vnOp7ZbMqKjWO2bvhxDPYPU2jWGGx6&#10;LvXAAiNb1/xRSjfcgQcZehx0BlI2XKQdcJtB/8M2q5pZkXZBcLw9w+T/X1n+uFvZZ0dC9w06JDAC&#10;0lpfeHTGfTrpdPzipATjCOH+DJvoAuHovJ1MbkYjJJpjbDDOx+N+Aja7/G6dD98FaBKNkjrkJcHF&#10;dksfsCWmnlJiNwOLRqnEjTLvHJgYPdllxmiFbt2Rpippnp8WWEO1x70cHCj3li8a7L1kPjwzhxzj&#10;Kqjb8ISHVNCWFI4WJTW4X3/zx3yEHqOUtKiZkvqfW+YEJeqHQVImg+EwiixdhqOvOV7cdWR9HTFb&#10;fQ8oywG+EMuTGfODOpnSgX5Dec9jVwwxw7F3ScPJvA8HJePz4GI+T0koK8vC0qwsj6UjeBHZl+6N&#10;OXuEPyBzj3BSFys+sHDIjX96O98G5CJRFIE+oHrEHyWZmDs+n6j563vKujzy2W8AAAD//wMAUEsD&#10;BBQABgAIAAAAIQAV8pRU3QAAAAkBAAAPAAAAZHJzL2Rvd25yZXYueG1sTI/BTsMwEETvSPyDtUi9&#10;tY5BVCTEqSqgEgcutOG+jZc4IrajeNukf497gtusZjXzptzMrhdnGmMXvAa1ykCQb4LpfKuhPuyW&#10;TyAiozfYB08aLhRhU93elFiYMPlPOu+5FSnExwI1WOahkDI2lhzGVRjIJ+87jA45nWMrzYhTCne9&#10;vM+ytXTY+dRgcaAXS83P/uQ0MJututRvLr5/zR+vk82aR6y1XtzN22cQTDP/PcMVP6FDlZiO4eRN&#10;FL2GNIQ1LPN1DuJqq0w9gDgmlSsFsirl/wXVLwAAAP//AwBQSwECLQAUAAYACAAAACEAtoM4kv4A&#10;AADhAQAAEwAAAAAAAAAAAAAAAAAAAAAAW0NvbnRlbnRfVHlwZXNdLnhtbFBLAQItABQABgAIAAAA&#10;IQA4/SH/1gAAAJQBAAALAAAAAAAAAAAAAAAAAC8BAABfcmVscy8ucmVsc1BLAQItABQABgAIAAAA&#10;IQDRZKs4FwIAACwEAAAOAAAAAAAAAAAAAAAAAC4CAABkcnMvZTJvRG9jLnhtbFBLAQItABQABgAI&#10;AAAAIQAV8pRU3QAAAAkBAAAPAAAAAAAAAAAAAAAAAHEEAABkcnMvZG93bnJldi54bWxQSwUGAAAA&#10;AAQABADzAAAAewUAAAAA&#10;" filled="f" stroked="f">
                <v:textbox style="mso-fit-shape-to-text:t">
                  <w:txbxContent>
                    <w:p w14:paraId="0C095E07" w14:textId="77777777" w:rsidR="00FD0153" w:rsidRPr="00234C34" w:rsidRDefault="00FD0153" w:rsidP="00FD0153">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Security Policy</w:t>
                      </w:r>
                    </w:p>
                  </w:txbxContent>
                </v:textbox>
                <w10:wrap anchorx="margin"/>
              </v:shape>
            </w:pict>
          </mc:Fallback>
        </mc:AlternateContent>
      </w:r>
    </w:p>
    <w:p w14:paraId="3746A371" w14:textId="77777777" w:rsidR="00FD0153" w:rsidRDefault="00FD0153" w:rsidP="00A972FB">
      <w:pPr>
        <w:spacing w:before="120" w:after="120" w:line="360" w:lineRule="auto"/>
        <w:ind w:left="720" w:right="720"/>
        <w:jc w:val="center"/>
        <w:rPr>
          <w:rFonts w:eastAsia="SimSun"/>
          <w:b/>
          <w:sz w:val="52"/>
          <w:szCs w:val="52"/>
        </w:rPr>
      </w:pPr>
    </w:p>
    <w:p w14:paraId="2BF8F135" w14:textId="77777777" w:rsidR="00FD0153" w:rsidRDefault="00FD0153" w:rsidP="00A972FB">
      <w:pPr>
        <w:spacing w:before="120" w:after="120" w:line="360" w:lineRule="auto"/>
        <w:ind w:left="720" w:right="720"/>
        <w:jc w:val="center"/>
        <w:rPr>
          <w:rFonts w:eastAsia="SimSun"/>
          <w:b/>
          <w:sz w:val="52"/>
          <w:szCs w:val="52"/>
        </w:rPr>
      </w:pPr>
    </w:p>
    <w:p w14:paraId="084A38DA" w14:textId="77777777" w:rsidR="00FD0153" w:rsidRDefault="00FD0153" w:rsidP="00A972FB">
      <w:pPr>
        <w:spacing w:before="120" w:after="120" w:line="360" w:lineRule="auto"/>
        <w:ind w:left="720" w:right="720"/>
        <w:jc w:val="center"/>
        <w:rPr>
          <w:rFonts w:eastAsia="SimSun"/>
          <w:b/>
          <w:sz w:val="52"/>
          <w:szCs w:val="52"/>
        </w:rPr>
      </w:pPr>
    </w:p>
    <w:p w14:paraId="2273B852" w14:textId="77777777" w:rsidR="00FD0153" w:rsidRDefault="00FD0153" w:rsidP="00A972FB">
      <w:pPr>
        <w:spacing w:before="120" w:after="120" w:line="360" w:lineRule="auto"/>
        <w:ind w:left="720" w:right="720"/>
        <w:jc w:val="center"/>
        <w:rPr>
          <w:rFonts w:eastAsia="SimSun"/>
          <w:b/>
          <w:sz w:val="52"/>
          <w:szCs w:val="52"/>
        </w:rPr>
      </w:pPr>
    </w:p>
    <w:p w14:paraId="4C72F350" w14:textId="77777777" w:rsidR="00FD0153" w:rsidRDefault="00B12213" w:rsidP="00A972FB">
      <w:pPr>
        <w:spacing w:before="120" w:after="120" w:line="360" w:lineRule="auto"/>
        <w:ind w:left="720" w:right="720"/>
        <w:jc w:val="center"/>
        <w:rPr>
          <w:rFonts w:eastAsia="SimSun"/>
          <w:b/>
          <w:sz w:val="52"/>
          <w:szCs w:val="52"/>
        </w:rPr>
      </w:pPr>
      <w:r>
        <w:rPr>
          <w:noProof/>
          <w:lang w:eastAsia="en-GB"/>
        </w:rPr>
        <mc:AlternateContent>
          <mc:Choice Requires="wps">
            <w:drawing>
              <wp:anchor distT="0" distB="0" distL="114300" distR="114300" simplePos="0" relativeHeight="251777024" behindDoc="0" locked="0" layoutInCell="1" allowOverlap="1" wp14:anchorId="6D3450B9" wp14:editId="0B09BFD1">
                <wp:simplePos x="0" y="0"/>
                <wp:positionH relativeFrom="page">
                  <wp:align>right</wp:align>
                </wp:positionH>
                <wp:positionV relativeFrom="paragraph">
                  <wp:posOffset>258144</wp:posOffset>
                </wp:positionV>
                <wp:extent cx="7547675" cy="182880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7547675" cy="1828800"/>
                        </a:xfrm>
                        <a:prstGeom prst="rect">
                          <a:avLst/>
                        </a:prstGeom>
                        <a:noFill/>
                        <a:ln>
                          <a:noFill/>
                        </a:ln>
                      </wps:spPr>
                      <wps:txbx>
                        <w:txbxContent>
                          <w:p w14:paraId="7AA33018" w14:textId="77777777" w:rsidR="00B12213" w:rsidRPr="00B12213" w:rsidRDefault="00B12213" w:rsidP="00B12213">
                            <w:pPr>
                              <w:jc w:val="center"/>
                              <w:rPr>
                                <w:rFonts w:ascii="Arial" w:eastAsia="SimSun" w:hAnsi="Arial" w:cs="Arial"/>
                                <w:b/>
                                <w:bCs/>
                                <w:color w:val="0070C0"/>
                                <w:sz w:val="64"/>
                                <w:szCs w:val="64"/>
                                <w:lang w:val="en-US"/>
                                <w14:textOutline w14:w="11112" w14:cap="flat" w14:cmpd="sng" w14:algn="ctr">
                                  <w14:solidFill>
                                    <w14:srgbClr w14:val="000000"/>
                                  </w14:solidFill>
                                  <w14:prstDash w14:val="solid"/>
                                  <w14:round/>
                                </w14:textOutline>
                              </w:rPr>
                            </w:pPr>
                            <w:r w:rsidRPr="00B12213">
                              <w:rPr>
                                <w:rFonts w:ascii="Arial" w:eastAsia="SimSun" w:hAnsi="Arial" w:cs="Arial"/>
                                <w:b/>
                                <w:bCs/>
                                <w:color w:val="0070C0"/>
                                <w:sz w:val="64"/>
                                <w:szCs w:val="64"/>
                                <w:lang w:val="en-US"/>
                                <w14:textOutline w14:w="11112" w14:cap="flat" w14:cmpd="sng" w14:algn="ctr">
                                  <w14:solidFill>
                                    <w14:srgbClr w14:val="000000"/>
                                  </w14:solidFill>
                                  <w14:prstDash w14:val="solid"/>
                                  <w14:round/>
                                </w14:textOutline>
                              </w:rPr>
                              <w:t>Complaints and comments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3450B9" id="Text Box 240" o:spid="_x0000_s1049" type="#_x0000_t202" style="position:absolute;left:0;text-align:left;margin-left:543.1pt;margin-top:20.35pt;width:594.3pt;height:2in;z-index:25177702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yYFwIAACwEAAAOAAAAZHJzL2Uyb0RvYy54bWysU01v2zAMvQ/YfxB0X5xkSZMacYqsRYYB&#10;RVsgHXpWZDk2IImaxMTOfv0o5XPdTsMuMkXS/HjvaXbXGc12yocGbMEHvT5nykooG7sp+PfX5acp&#10;ZwGFLYUGqwq+V4HfzT9+mLUuV0OoQZfKMypiQ966gteILs+yIGtlROiBU5aCFXgjkK5+k5VetFTd&#10;6GzY799kLfjSeZAqBPI+HIJ8nupXlZL4XFVBIdMFp9kwnT6d63hm85nIN164upHHMcQ/TGFEY6np&#10;udSDQMG2vvmjlGmkhwAV9iSYDKqqkSrtQNsM+u+2WdXCqbQLgRPcGabw/8rKp93KvXiG3RfoiMAI&#10;SOtCHsgZ9+kqb+KXJmUUJwj3Z9hUh0ySczIeTW4mY84kxQbT4XTaT8Bml9+dD/hVgWHRKLgnXhJc&#10;YvcYkFpS6ikldrOwbLRO3Gj7m4MSoye7zBgt7NYda8qCDz+fFlhDuae9PBwoD04uG+r9KAK+CE8c&#10;0yqkW3ymo9LQFhyOFmc1+J9/88d8gp6inLWkmYKHH1vhFWf6myVSbgejURRZuozGkyFd/HVkfR2x&#10;W3MPJMsBvRAnkxnzUZ/MyoN5I3kvYlcKCSupd8HxZN7jQcn0PKRaLFISycoJfLQrJ2PpCF5E9rV7&#10;E94d4Udi7glO6hL5OxYOufHP4BZbJC4SRRHoA6pH/EmSibnj84mav76nrMsjn/8CAAD//wMAUEsD&#10;BBQABgAIAAAAIQD3Xx1r3AAAAAgBAAAPAAAAZHJzL2Rvd25yZXYueG1sTI/NTsMwEITvSLyDtUjc&#10;qJ0CbRSyqSp+JA5cKOG+jZc4Iraj2G3St8c90eNoRjPflJvZ9uLIY+i8Q8gWCgS7xuvOtQj119td&#10;DiJEcpp67xjhxAE21fVVSYX2k/vk4y62IpW4UBCCiXEopAyNYUth4Qd2yfvxo6WY5NhKPdKUym0v&#10;l0qtpKXOpQVDAz8bbn53B4sQo95mp/rVhvfv+eNlMqp5pBrx9mbePoGIPMf/MJzxEzpUiWnvD04H&#10;0SOkIxHhQa1BnN0sz1cg9gj3y3wNsirl5YHqDwAA//8DAFBLAQItABQABgAIAAAAIQC2gziS/gAA&#10;AOEBAAATAAAAAAAAAAAAAAAAAAAAAABbQ29udGVudF9UeXBlc10ueG1sUEsBAi0AFAAGAAgAAAAh&#10;ADj9If/WAAAAlAEAAAsAAAAAAAAAAAAAAAAALwEAAF9yZWxzLy5yZWxzUEsBAi0AFAAGAAgAAAAh&#10;AAr2jJgXAgAALAQAAA4AAAAAAAAAAAAAAAAALgIAAGRycy9lMm9Eb2MueG1sUEsBAi0AFAAGAAgA&#10;AAAhAPdfHWvcAAAACAEAAA8AAAAAAAAAAAAAAAAAcQQAAGRycy9kb3ducmV2LnhtbFBLBQYAAAAA&#10;BAAEAPMAAAB6BQAAAAA=&#10;" filled="f" stroked="f">
                <v:textbox style="mso-fit-shape-to-text:t">
                  <w:txbxContent>
                    <w:p w14:paraId="7AA33018" w14:textId="77777777" w:rsidR="00B12213" w:rsidRPr="00B12213" w:rsidRDefault="00B12213" w:rsidP="00B12213">
                      <w:pPr>
                        <w:jc w:val="center"/>
                        <w:rPr>
                          <w:rFonts w:ascii="Arial" w:eastAsia="SimSun" w:hAnsi="Arial" w:cs="Arial"/>
                          <w:b/>
                          <w:bCs/>
                          <w:color w:val="0070C0"/>
                          <w:sz w:val="64"/>
                          <w:szCs w:val="64"/>
                          <w:lang w:val="en-US"/>
                          <w14:textOutline w14:w="11112" w14:cap="flat" w14:cmpd="sng" w14:algn="ctr">
                            <w14:solidFill>
                              <w14:srgbClr w14:val="000000"/>
                            </w14:solidFill>
                            <w14:prstDash w14:val="solid"/>
                            <w14:round/>
                          </w14:textOutline>
                        </w:rPr>
                      </w:pPr>
                      <w:r w:rsidRPr="00B12213">
                        <w:rPr>
                          <w:rFonts w:ascii="Arial" w:eastAsia="SimSun" w:hAnsi="Arial" w:cs="Arial"/>
                          <w:b/>
                          <w:bCs/>
                          <w:color w:val="0070C0"/>
                          <w:sz w:val="64"/>
                          <w:szCs w:val="64"/>
                          <w:lang w:val="en-US"/>
                          <w14:textOutline w14:w="11112" w14:cap="flat" w14:cmpd="sng" w14:algn="ctr">
                            <w14:solidFill>
                              <w14:srgbClr w14:val="000000"/>
                            </w14:solidFill>
                            <w14:prstDash w14:val="solid"/>
                            <w14:round/>
                          </w14:textOutline>
                        </w:rPr>
                        <w:t>Complaints and comments policy</w:t>
                      </w:r>
                    </w:p>
                  </w:txbxContent>
                </v:textbox>
                <w10:wrap anchorx="page"/>
              </v:shape>
            </w:pict>
          </mc:Fallback>
        </mc:AlternateContent>
      </w:r>
    </w:p>
    <w:p w14:paraId="70ED0F83" w14:textId="77777777" w:rsidR="00FD0153" w:rsidRDefault="00B12213" w:rsidP="00A972FB">
      <w:pPr>
        <w:spacing w:before="120" w:after="120" w:line="360" w:lineRule="auto"/>
        <w:ind w:left="720" w:right="720"/>
        <w:jc w:val="center"/>
        <w:rPr>
          <w:rFonts w:eastAsia="SimSun"/>
          <w:b/>
          <w:sz w:val="52"/>
          <w:szCs w:val="52"/>
        </w:rPr>
      </w:pPr>
      <w:r>
        <w:rPr>
          <w:rFonts w:eastAsia="SimSun"/>
          <w:b/>
          <w:noProof/>
          <w:sz w:val="52"/>
          <w:szCs w:val="52"/>
          <w:lang w:eastAsia="en-GB"/>
        </w:rPr>
        <mc:AlternateContent>
          <mc:Choice Requires="wps">
            <w:drawing>
              <wp:anchor distT="0" distB="0" distL="114300" distR="114300" simplePos="0" relativeHeight="251778048" behindDoc="0" locked="0" layoutInCell="1" allowOverlap="1" wp14:anchorId="101069E7" wp14:editId="60BB8680">
                <wp:simplePos x="0" y="0"/>
                <wp:positionH relativeFrom="column">
                  <wp:posOffset>-384767</wp:posOffset>
                </wp:positionH>
                <wp:positionV relativeFrom="paragraph">
                  <wp:posOffset>263278</wp:posOffset>
                </wp:positionV>
                <wp:extent cx="7222748" cy="5284922"/>
                <wp:effectExtent l="19050" t="19050" r="16510" b="11430"/>
                <wp:wrapNone/>
                <wp:docPr id="241" name="Rectangle 241"/>
                <wp:cNvGraphicFramePr/>
                <a:graphic xmlns:a="http://schemas.openxmlformats.org/drawingml/2006/main">
                  <a:graphicData uri="http://schemas.microsoft.com/office/word/2010/wordprocessingShape">
                    <wps:wsp>
                      <wps:cNvSpPr/>
                      <wps:spPr>
                        <a:xfrm>
                          <a:off x="0" y="0"/>
                          <a:ext cx="7222748" cy="5284922"/>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5E9D3" w14:textId="77777777" w:rsidR="00B12213" w:rsidRDefault="00B12213" w:rsidP="00B12213">
                            <w:pPr>
                              <w:jc w:val="center"/>
                              <w:rPr>
                                <w:rFonts w:ascii="Arial" w:hAnsi="Arial" w:cs="Arial"/>
                                <w:color w:val="002060"/>
                                <w:sz w:val="32"/>
                              </w:rPr>
                            </w:pPr>
                            <w:r w:rsidRPr="00B12213">
                              <w:rPr>
                                <w:rFonts w:ascii="Arial" w:hAnsi="Arial" w:cs="Arial"/>
                                <w:color w:val="002060"/>
                                <w:sz w:val="32"/>
                              </w:rPr>
                              <w:t xml:space="preserve">In the event of staff, parents or others having comments, concerns or being dissatisfied with our aims, principles and the high standard to which we are committed to provide at our </w:t>
                            </w:r>
                            <w:r>
                              <w:rPr>
                                <w:rFonts w:ascii="Arial" w:hAnsi="Arial" w:cs="Arial"/>
                                <w:color w:val="002060"/>
                                <w:sz w:val="32"/>
                              </w:rPr>
                              <w:t>wrap around care</w:t>
                            </w:r>
                            <w:r w:rsidRPr="00B12213">
                              <w:rPr>
                                <w:rFonts w:ascii="Arial" w:hAnsi="Arial" w:cs="Arial"/>
                                <w:color w:val="002060"/>
                                <w:sz w:val="32"/>
                              </w:rPr>
                              <w:t xml:space="preserve"> club</w:t>
                            </w:r>
                            <w:r>
                              <w:rPr>
                                <w:rFonts w:ascii="Arial" w:hAnsi="Arial" w:cs="Arial"/>
                                <w:color w:val="002060"/>
                                <w:sz w:val="32"/>
                              </w:rPr>
                              <w:t>s</w:t>
                            </w:r>
                            <w:r w:rsidRPr="00B12213">
                              <w:rPr>
                                <w:rFonts w:ascii="Arial" w:hAnsi="Arial" w:cs="Arial"/>
                                <w:color w:val="002060"/>
                                <w:sz w:val="32"/>
                              </w:rPr>
                              <w:t xml:space="preserve">, the following procedure should be adhered to: </w:t>
                            </w:r>
                          </w:p>
                          <w:p w14:paraId="386838B1" w14:textId="77777777" w:rsidR="00B12213" w:rsidRDefault="00B12213" w:rsidP="00B12213">
                            <w:pPr>
                              <w:jc w:val="center"/>
                              <w:rPr>
                                <w:rFonts w:ascii="Arial" w:hAnsi="Arial" w:cs="Arial"/>
                                <w:color w:val="002060"/>
                                <w:sz w:val="32"/>
                              </w:rPr>
                            </w:pPr>
                            <w:r w:rsidRPr="00B12213">
                              <w:rPr>
                                <w:rFonts w:ascii="Arial" w:hAnsi="Arial" w:cs="Arial"/>
                                <w:color w:val="002060"/>
                                <w:sz w:val="32"/>
                              </w:rPr>
                              <w:sym w:font="Symbol" w:char="F0B7"/>
                            </w:r>
                            <w:r w:rsidRPr="00B12213">
                              <w:rPr>
                                <w:rFonts w:ascii="Arial" w:hAnsi="Arial" w:cs="Arial"/>
                                <w:color w:val="002060"/>
                                <w:sz w:val="32"/>
                              </w:rPr>
                              <w:t xml:space="preserve"> Parents should speak to a member of staff who should be responsive to your issues. </w:t>
                            </w:r>
                          </w:p>
                          <w:p w14:paraId="1153ADA7" w14:textId="77777777" w:rsidR="00B12213" w:rsidRDefault="00B12213" w:rsidP="00B12213">
                            <w:pPr>
                              <w:jc w:val="center"/>
                              <w:rPr>
                                <w:rFonts w:ascii="Arial" w:hAnsi="Arial" w:cs="Arial"/>
                                <w:color w:val="002060"/>
                                <w:sz w:val="32"/>
                              </w:rPr>
                            </w:pPr>
                            <w:r w:rsidRPr="00B12213">
                              <w:rPr>
                                <w:rFonts w:ascii="Arial" w:hAnsi="Arial" w:cs="Arial"/>
                                <w:color w:val="002060"/>
                                <w:sz w:val="32"/>
                              </w:rPr>
                              <w:sym w:font="Symbol" w:char="F0B7"/>
                            </w:r>
                            <w:r w:rsidRPr="00B12213">
                              <w:rPr>
                                <w:rFonts w:ascii="Arial" w:hAnsi="Arial" w:cs="Arial"/>
                                <w:color w:val="002060"/>
                                <w:sz w:val="32"/>
                              </w:rPr>
                              <w:t xml:space="preserve"> If parents are unhappy with the action taken by members of staff, contact with the </w:t>
                            </w:r>
                            <w:r w:rsidR="00B13549">
                              <w:rPr>
                                <w:rFonts w:ascii="Arial" w:hAnsi="Arial" w:cs="Arial"/>
                                <w:color w:val="002060"/>
                                <w:sz w:val="32"/>
                              </w:rPr>
                              <w:t>Eager Beaver</w:t>
                            </w:r>
                            <w:r w:rsidRPr="00B12213">
                              <w:rPr>
                                <w:rFonts w:ascii="Arial" w:hAnsi="Arial" w:cs="Arial"/>
                                <w:color w:val="002060"/>
                                <w:sz w:val="32"/>
                              </w:rPr>
                              <w:t xml:space="preserve"> manager should be made, or in their absence the Head teacher. </w:t>
                            </w:r>
                          </w:p>
                          <w:p w14:paraId="5239A0DB" w14:textId="77777777" w:rsidR="00B12213" w:rsidRDefault="00B12213" w:rsidP="00B12213">
                            <w:pPr>
                              <w:jc w:val="center"/>
                              <w:rPr>
                                <w:rFonts w:ascii="Arial" w:hAnsi="Arial" w:cs="Arial"/>
                                <w:color w:val="002060"/>
                                <w:sz w:val="32"/>
                              </w:rPr>
                            </w:pPr>
                            <w:r w:rsidRPr="00B12213">
                              <w:rPr>
                                <w:rFonts w:ascii="Arial" w:hAnsi="Arial" w:cs="Arial"/>
                                <w:color w:val="002060"/>
                                <w:sz w:val="32"/>
                              </w:rPr>
                              <w:sym w:font="Symbol" w:char="F0B7"/>
                            </w:r>
                            <w:r w:rsidRPr="00B12213">
                              <w:rPr>
                                <w:rFonts w:ascii="Arial" w:hAnsi="Arial" w:cs="Arial"/>
                                <w:color w:val="002060"/>
                                <w:sz w:val="32"/>
                              </w:rPr>
                              <w:t xml:space="preserve"> Following this response, the Governing Body will be informed, and appropriate action will be taken. If parents wish, the Governing Body can be contacted at the initial stage of their issues. An email address can be provided through the school </w:t>
                            </w:r>
                            <w:r w:rsidR="00B13549">
                              <w:rPr>
                                <w:rFonts w:ascii="Arial" w:hAnsi="Arial" w:cs="Arial"/>
                                <w:color w:val="002060"/>
                                <w:sz w:val="32"/>
                              </w:rPr>
                              <w:t>for the</w:t>
                            </w:r>
                            <w:r w:rsidRPr="00B12213">
                              <w:rPr>
                                <w:rFonts w:ascii="Arial" w:hAnsi="Arial" w:cs="Arial"/>
                                <w:color w:val="002060"/>
                                <w:sz w:val="32"/>
                              </w:rPr>
                              <w:t xml:space="preserve"> c/o Chair of Governors to the school address. </w:t>
                            </w:r>
                          </w:p>
                          <w:p w14:paraId="07DCCC73" w14:textId="77777777" w:rsidR="00B12213" w:rsidRDefault="00B12213" w:rsidP="00B12213">
                            <w:pPr>
                              <w:jc w:val="center"/>
                              <w:rPr>
                                <w:rFonts w:ascii="Arial" w:hAnsi="Arial" w:cs="Arial"/>
                                <w:color w:val="002060"/>
                                <w:sz w:val="32"/>
                              </w:rPr>
                            </w:pPr>
                            <w:r w:rsidRPr="00B12213">
                              <w:rPr>
                                <w:rFonts w:ascii="Arial" w:hAnsi="Arial" w:cs="Arial"/>
                                <w:color w:val="002060"/>
                                <w:sz w:val="32"/>
                              </w:rPr>
                              <w:sym w:font="Symbol" w:char="F0B7"/>
                            </w:r>
                            <w:r w:rsidRPr="00B12213">
                              <w:rPr>
                                <w:rFonts w:ascii="Arial" w:hAnsi="Arial" w:cs="Arial"/>
                                <w:color w:val="002060"/>
                                <w:sz w:val="32"/>
                              </w:rPr>
                              <w:t xml:space="preserve"> If a complaint or concern is made by a child or parent against a member of staff, then the issues will be dealt with by the Head teacher and the Governing Body in line with school policy. </w:t>
                            </w:r>
                          </w:p>
                          <w:p w14:paraId="3C9C17EB" w14:textId="77777777" w:rsidR="00B12213" w:rsidRPr="00B12213" w:rsidRDefault="00B12213" w:rsidP="00B12213">
                            <w:pPr>
                              <w:jc w:val="center"/>
                              <w:rPr>
                                <w:rFonts w:ascii="Arial" w:hAnsi="Arial" w:cs="Arial"/>
                                <w:color w:val="002060"/>
                                <w:sz w:val="32"/>
                              </w:rPr>
                            </w:pPr>
                            <w:r w:rsidRPr="00B12213">
                              <w:rPr>
                                <w:rFonts w:ascii="Arial" w:hAnsi="Arial" w:cs="Arial"/>
                                <w:color w:val="002060"/>
                                <w:sz w:val="32"/>
                              </w:rPr>
                              <w:sym w:font="Symbol" w:char="F0B7"/>
                            </w:r>
                            <w:r w:rsidRPr="00B12213">
                              <w:rPr>
                                <w:rFonts w:ascii="Arial" w:hAnsi="Arial" w:cs="Arial"/>
                                <w:color w:val="002060"/>
                                <w:sz w:val="32"/>
                              </w:rPr>
                              <w:t xml:space="preserve"> All complaints and comments will be recorded, and a written response of actions will be kept on file and provided to the complainant.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1069E7" id="Rectangle 241" o:spid="_x0000_s1050" style="position:absolute;left:0;text-align:left;margin-left:-30.3pt;margin-top:20.75pt;width:568.7pt;height:416.1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40ckgIAAH0FAAAOAAAAZHJzL2Uyb0RvYy54bWysVE1v2zAMvQ/YfxB0X+0YSdMGdYqgRYcB&#10;RVssHXpWZCkWIIuapMTOfv0o2XGCrthhWA6KZJKP5OPHzW3XaLIXziswJZ1c5JQIw6FSZlvSH68P&#10;X64o8YGZimkwoqQH4ent8vOnm9YuRAE16Eo4giDGL1pb0joEu8gyz2vRMH8BVhgUSnANC/h026xy&#10;rEX0RmdFnl9mLbjKOuDCe/x63wvpMuFLKXh4ltKLQHRJMbaQTpfOTTyz5Q1bbB2zteJDGOwfomiY&#10;Muh0hLpngZGdU39ANYo78CDDBYcmAykVFykHzGaSv8tmXTMrUi5IjrcjTf7/wfKn/dq+OKShtX7h&#10;8Rqz6KRr4j/GR7pE1mEkS3SBcPw4L4piPsXycpTNiqvpdVFEOrOTuXU+fBXQkHgpqcNqJJLY/tGH&#10;XvWoEr0ZeFBap4poQ9qSFlez+SxZeNCqitKo5912c6cd2bNY1LzIL1Md0fGZGr60wWhOaaVbOGgR&#10;MbT5LiRRFSZS9B5ix4kRlnEuTJj0oppVovc2y/E3ZJl6NFqknBNgRJYY5Yg9AHyM3TMw6EdTkRp2&#10;NM7/FlhvPFokz2DCaNwoA+4jAI1ZDZ57/SNJPTWRpdBtOuQGqZlG1fhpA9XhxREH/QR5yx8UFvWR&#10;+fDCHI4MDheugfCMh9SAxYPhRkkN7tdH36M+djJKKWlxBEvqf+6YE5TobwZ7/HoyncaZTY/pbF7g&#10;w51LNucSs2vuABtiggvH8nSN+kEfr9JB84bbYhW9oogZjr5LyoM7Pu5Cvxpw33CxWiU1nFPLwqNZ&#10;Wx7BI9GxaV+7N+bs0NkBh+IJjuPKFu8avNeNlgZWuwBSpe4/8TqUAGc89dKwj+ISOX8nrdPWXP4G&#10;AAD//wMAUEsDBBQABgAIAAAAIQDytmCO4AAAAAsBAAAPAAAAZHJzL2Rvd25yZXYueG1sTI/BTsMw&#10;EETvSPyDtUjcWruldaIQp0IIDggEaoG7G2+TCHsdYqcNf497guNqn2belJvJWXbEIXSeFCzmAhhS&#10;7U1HjYKP98dZDixETUZbT6jgBwNsqsuLUhfGn2iLx11sWAqhUGgFbYx9wXmoW3Q6zH2PlH4HPzgd&#10;0zk03Az6lMKd5UshJHe6o9TQ6h7vW6y/dqNTkL18u4e3p+3q2X5O02G5xlHmr0pdX013t8AiTvEP&#10;hrN+UocqOe39SCYwq2AmhUyogtViDewMiEymMXsFeXaTA69K/n9D9QsAAP//AwBQSwECLQAUAAYA&#10;CAAAACEAtoM4kv4AAADhAQAAEwAAAAAAAAAAAAAAAAAAAAAAW0NvbnRlbnRfVHlwZXNdLnhtbFBL&#10;AQItABQABgAIAAAAIQA4/SH/1gAAAJQBAAALAAAAAAAAAAAAAAAAAC8BAABfcmVscy8ucmVsc1BL&#10;AQItABQABgAIAAAAIQA2240ckgIAAH0FAAAOAAAAAAAAAAAAAAAAAC4CAABkcnMvZTJvRG9jLnht&#10;bFBLAQItABQABgAIAAAAIQDytmCO4AAAAAsBAAAPAAAAAAAAAAAAAAAAAOwEAABkcnMvZG93bnJl&#10;di54bWxQSwUGAAAAAAQABADzAAAA+QUAAAAA&#10;" filled="f" strokecolor="#002060" strokeweight="2.25pt">
                <v:textbox>
                  <w:txbxContent>
                    <w:p w14:paraId="7C85E9D3" w14:textId="77777777" w:rsidR="00B12213" w:rsidRDefault="00B12213" w:rsidP="00B12213">
                      <w:pPr>
                        <w:jc w:val="center"/>
                        <w:rPr>
                          <w:rFonts w:ascii="Arial" w:hAnsi="Arial" w:cs="Arial"/>
                          <w:color w:val="002060"/>
                          <w:sz w:val="32"/>
                        </w:rPr>
                      </w:pPr>
                      <w:r w:rsidRPr="00B12213">
                        <w:rPr>
                          <w:rFonts w:ascii="Arial" w:hAnsi="Arial" w:cs="Arial"/>
                          <w:color w:val="002060"/>
                          <w:sz w:val="32"/>
                        </w:rPr>
                        <w:t xml:space="preserve">In the event of staff, parents or others having comments, concerns or being dissatisfied with our aims, principles and the high standard to which we are committed to provide at our </w:t>
                      </w:r>
                      <w:r>
                        <w:rPr>
                          <w:rFonts w:ascii="Arial" w:hAnsi="Arial" w:cs="Arial"/>
                          <w:color w:val="002060"/>
                          <w:sz w:val="32"/>
                        </w:rPr>
                        <w:t>wrap around care</w:t>
                      </w:r>
                      <w:r w:rsidRPr="00B12213">
                        <w:rPr>
                          <w:rFonts w:ascii="Arial" w:hAnsi="Arial" w:cs="Arial"/>
                          <w:color w:val="002060"/>
                          <w:sz w:val="32"/>
                        </w:rPr>
                        <w:t xml:space="preserve"> club</w:t>
                      </w:r>
                      <w:r>
                        <w:rPr>
                          <w:rFonts w:ascii="Arial" w:hAnsi="Arial" w:cs="Arial"/>
                          <w:color w:val="002060"/>
                          <w:sz w:val="32"/>
                        </w:rPr>
                        <w:t>s</w:t>
                      </w:r>
                      <w:r w:rsidRPr="00B12213">
                        <w:rPr>
                          <w:rFonts w:ascii="Arial" w:hAnsi="Arial" w:cs="Arial"/>
                          <w:color w:val="002060"/>
                          <w:sz w:val="32"/>
                        </w:rPr>
                        <w:t xml:space="preserve">, the following procedure should be adhered to: </w:t>
                      </w:r>
                    </w:p>
                    <w:p w14:paraId="386838B1" w14:textId="77777777" w:rsidR="00B12213" w:rsidRDefault="00B12213" w:rsidP="00B12213">
                      <w:pPr>
                        <w:jc w:val="center"/>
                        <w:rPr>
                          <w:rFonts w:ascii="Arial" w:hAnsi="Arial" w:cs="Arial"/>
                          <w:color w:val="002060"/>
                          <w:sz w:val="32"/>
                        </w:rPr>
                      </w:pPr>
                      <w:r w:rsidRPr="00B12213">
                        <w:rPr>
                          <w:rFonts w:ascii="Arial" w:hAnsi="Arial" w:cs="Arial"/>
                          <w:color w:val="002060"/>
                          <w:sz w:val="32"/>
                        </w:rPr>
                        <w:sym w:font="Symbol" w:char="F0B7"/>
                      </w:r>
                      <w:r w:rsidRPr="00B12213">
                        <w:rPr>
                          <w:rFonts w:ascii="Arial" w:hAnsi="Arial" w:cs="Arial"/>
                          <w:color w:val="002060"/>
                          <w:sz w:val="32"/>
                        </w:rPr>
                        <w:t xml:space="preserve"> Parents should speak to a member of staff who should be responsive to your issues. </w:t>
                      </w:r>
                    </w:p>
                    <w:p w14:paraId="1153ADA7" w14:textId="77777777" w:rsidR="00B12213" w:rsidRDefault="00B12213" w:rsidP="00B12213">
                      <w:pPr>
                        <w:jc w:val="center"/>
                        <w:rPr>
                          <w:rFonts w:ascii="Arial" w:hAnsi="Arial" w:cs="Arial"/>
                          <w:color w:val="002060"/>
                          <w:sz w:val="32"/>
                        </w:rPr>
                      </w:pPr>
                      <w:r w:rsidRPr="00B12213">
                        <w:rPr>
                          <w:rFonts w:ascii="Arial" w:hAnsi="Arial" w:cs="Arial"/>
                          <w:color w:val="002060"/>
                          <w:sz w:val="32"/>
                        </w:rPr>
                        <w:sym w:font="Symbol" w:char="F0B7"/>
                      </w:r>
                      <w:r w:rsidRPr="00B12213">
                        <w:rPr>
                          <w:rFonts w:ascii="Arial" w:hAnsi="Arial" w:cs="Arial"/>
                          <w:color w:val="002060"/>
                          <w:sz w:val="32"/>
                        </w:rPr>
                        <w:t xml:space="preserve"> If parents are unhappy with the action taken by members of staff, contact with the </w:t>
                      </w:r>
                      <w:r w:rsidR="00B13549">
                        <w:rPr>
                          <w:rFonts w:ascii="Arial" w:hAnsi="Arial" w:cs="Arial"/>
                          <w:color w:val="002060"/>
                          <w:sz w:val="32"/>
                        </w:rPr>
                        <w:t>Eager Beaver</w:t>
                      </w:r>
                      <w:r w:rsidRPr="00B12213">
                        <w:rPr>
                          <w:rFonts w:ascii="Arial" w:hAnsi="Arial" w:cs="Arial"/>
                          <w:color w:val="002060"/>
                          <w:sz w:val="32"/>
                        </w:rPr>
                        <w:t xml:space="preserve"> manager should be made, or in their absence the Head teacher. </w:t>
                      </w:r>
                    </w:p>
                    <w:p w14:paraId="5239A0DB" w14:textId="77777777" w:rsidR="00B12213" w:rsidRDefault="00B12213" w:rsidP="00B12213">
                      <w:pPr>
                        <w:jc w:val="center"/>
                        <w:rPr>
                          <w:rFonts w:ascii="Arial" w:hAnsi="Arial" w:cs="Arial"/>
                          <w:color w:val="002060"/>
                          <w:sz w:val="32"/>
                        </w:rPr>
                      </w:pPr>
                      <w:r w:rsidRPr="00B12213">
                        <w:rPr>
                          <w:rFonts w:ascii="Arial" w:hAnsi="Arial" w:cs="Arial"/>
                          <w:color w:val="002060"/>
                          <w:sz w:val="32"/>
                        </w:rPr>
                        <w:sym w:font="Symbol" w:char="F0B7"/>
                      </w:r>
                      <w:r w:rsidRPr="00B12213">
                        <w:rPr>
                          <w:rFonts w:ascii="Arial" w:hAnsi="Arial" w:cs="Arial"/>
                          <w:color w:val="002060"/>
                          <w:sz w:val="32"/>
                        </w:rPr>
                        <w:t xml:space="preserve"> Following this response, the Governing Body will be informed, and appropriate action will be taken. If parents wish, the Governing Body can be contacted at the initial stage of their issues. An email address can be provided through the school </w:t>
                      </w:r>
                      <w:r w:rsidR="00B13549">
                        <w:rPr>
                          <w:rFonts w:ascii="Arial" w:hAnsi="Arial" w:cs="Arial"/>
                          <w:color w:val="002060"/>
                          <w:sz w:val="32"/>
                        </w:rPr>
                        <w:t>for the</w:t>
                      </w:r>
                      <w:r w:rsidRPr="00B12213">
                        <w:rPr>
                          <w:rFonts w:ascii="Arial" w:hAnsi="Arial" w:cs="Arial"/>
                          <w:color w:val="002060"/>
                          <w:sz w:val="32"/>
                        </w:rPr>
                        <w:t xml:space="preserve"> c/o Chair of Governors to the school address. </w:t>
                      </w:r>
                    </w:p>
                    <w:p w14:paraId="07DCCC73" w14:textId="77777777" w:rsidR="00B12213" w:rsidRDefault="00B12213" w:rsidP="00B12213">
                      <w:pPr>
                        <w:jc w:val="center"/>
                        <w:rPr>
                          <w:rFonts w:ascii="Arial" w:hAnsi="Arial" w:cs="Arial"/>
                          <w:color w:val="002060"/>
                          <w:sz w:val="32"/>
                        </w:rPr>
                      </w:pPr>
                      <w:r w:rsidRPr="00B12213">
                        <w:rPr>
                          <w:rFonts w:ascii="Arial" w:hAnsi="Arial" w:cs="Arial"/>
                          <w:color w:val="002060"/>
                          <w:sz w:val="32"/>
                        </w:rPr>
                        <w:sym w:font="Symbol" w:char="F0B7"/>
                      </w:r>
                      <w:r w:rsidRPr="00B12213">
                        <w:rPr>
                          <w:rFonts w:ascii="Arial" w:hAnsi="Arial" w:cs="Arial"/>
                          <w:color w:val="002060"/>
                          <w:sz w:val="32"/>
                        </w:rPr>
                        <w:t xml:space="preserve"> If a complaint or concern is made by a child or parent against a member of staff, then the issues will be dealt with by the Head teacher and the Governing Body in line with school policy. </w:t>
                      </w:r>
                    </w:p>
                    <w:p w14:paraId="3C9C17EB" w14:textId="77777777" w:rsidR="00B12213" w:rsidRPr="00B12213" w:rsidRDefault="00B12213" w:rsidP="00B12213">
                      <w:pPr>
                        <w:jc w:val="center"/>
                        <w:rPr>
                          <w:rFonts w:ascii="Arial" w:hAnsi="Arial" w:cs="Arial"/>
                          <w:color w:val="002060"/>
                          <w:sz w:val="32"/>
                        </w:rPr>
                      </w:pPr>
                      <w:r w:rsidRPr="00B12213">
                        <w:rPr>
                          <w:rFonts w:ascii="Arial" w:hAnsi="Arial" w:cs="Arial"/>
                          <w:color w:val="002060"/>
                          <w:sz w:val="32"/>
                        </w:rPr>
                        <w:sym w:font="Symbol" w:char="F0B7"/>
                      </w:r>
                      <w:r w:rsidRPr="00B12213">
                        <w:rPr>
                          <w:rFonts w:ascii="Arial" w:hAnsi="Arial" w:cs="Arial"/>
                          <w:color w:val="002060"/>
                          <w:sz w:val="32"/>
                        </w:rPr>
                        <w:t xml:space="preserve"> All complaints and comments will be recorded, and a written response of actions will be kept on file and provided to the complainant. </w:t>
                      </w:r>
                    </w:p>
                  </w:txbxContent>
                </v:textbox>
              </v:rect>
            </w:pict>
          </mc:Fallback>
        </mc:AlternateContent>
      </w:r>
    </w:p>
    <w:p w14:paraId="5179116B" w14:textId="77777777" w:rsidR="00FD0153" w:rsidRDefault="00FD0153" w:rsidP="00A972FB">
      <w:pPr>
        <w:spacing w:before="120" w:after="120" w:line="360" w:lineRule="auto"/>
        <w:ind w:left="720" w:right="720"/>
        <w:jc w:val="center"/>
        <w:rPr>
          <w:rFonts w:eastAsia="SimSun"/>
          <w:b/>
          <w:sz w:val="52"/>
          <w:szCs w:val="52"/>
        </w:rPr>
      </w:pPr>
    </w:p>
    <w:p w14:paraId="2C9E2764" w14:textId="77777777" w:rsidR="00FD0153" w:rsidRDefault="00FD0153" w:rsidP="00A972FB">
      <w:pPr>
        <w:spacing w:before="120" w:after="120" w:line="360" w:lineRule="auto"/>
        <w:ind w:left="720" w:right="720"/>
        <w:jc w:val="center"/>
        <w:rPr>
          <w:rFonts w:eastAsia="SimSun"/>
          <w:b/>
          <w:sz w:val="52"/>
          <w:szCs w:val="52"/>
        </w:rPr>
      </w:pPr>
    </w:p>
    <w:p w14:paraId="4A59E1EC" w14:textId="77777777" w:rsidR="00FD0153" w:rsidRDefault="00FD0153" w:rsidP="00A972FB">
      <w:pPr>
        <w:spacing w:before="120" w:after="120" w:line="360" w:lineRule="auto"/>
        <w:ind w:left="720" w:right="720"/>
        <w:jc w:val="center"/>
        <w:rPr>
          <w:rFonts w:eastAsia="SimSun"/>
          <w:b/>
          <w:sz w:val="52"/>
          <w:szCs w:val="52"/>
        </w:rPr>
      </w:pPr>
    </w:p>
    <w:p w14:paraId="753CF638" w14:textId="77777777" w:rsidR="00FD0153" w:rsidRDefault="00FD0153" w:rsidP="00A972FB">
      <w:pPr>
        <w:spacing w:before="120" w:after="120" w:line="360" w:lineRule="auto"/>
        <w:ind w:left="720" w:right="720"/>
        <w:jc w:val="center"/>
        <w:rPr>
          <w:rFonts w:eastAsia="SimSun"/>
          <w:b/>
          <w:sz w:val="52"/>
          <w:szCs w:val="52"/>
        </w:rPr>
      </w:pPr>
    </w:p>
    <w:p w14:paraId="3EBEBA3B" w14:textId="77777777" w:rsidR="00FD0153" w:rsidRDefault="00FD0153" w:rsidP="00A972FB">
      <w:pPr>
        <w:spacing w:before="120" w:after="120" w:line="360" w:lineRule="auto"/>
        <w:ind w:left="720" w:right="720"/>
        <w:jc w:val="center"/>
        <w:rPr>
          <w:rFonts w:eastAsia="SimSun"/>
          <w:b/>
          <w:sz w:val="52"/>
          <w:szCs w:val="52"/>
        </w:rPr>
      </w:pPr>
    </w:p>
    <w:p w14:paraId="35FB34E3" w14:textId="77777777" w:rsidR="00FD0153" w:rsidRDefault="00FD0153" w:rsidP="00A972FB">
      <w:pPr>
        <w:spacing w:before="120" w:after="120" w:line="360" w:lineRule="auto"/>
        <w:ind w:left="720" w:right="720"/>
        <w:jc w:val="center"/>
        <w:rPr>
          <w:rFonts w:eastAsia="SimSun"/>
          <w:b/>
          <w:sz w:val="52"/>
          <w:szCs w:val="52"/>
        </w:rPr>
      </w:pPr>
    </w:p>
    <w:p w14:paraId="0128BEF0" w14:textId="77777777" w:rsidR="00461853" w:rsidRDefault="00461853" w:rsidP="00A972FB">
      <w:pPr>
        <w:spacing w:before="120" w:after="120" w:line="360" w:lineRule="auto"/>
        <w:ind w:left="720" w:right="720"/>
        <w:jc w:val="center"/>
        <w:rPr>
          <w:rFonts w:eastAsia="SimSun"/>
          <w:b/>
          <w:sz w:val="52"/>
          <w:szCs w:val="52"/>
        </w:rPr>
      </w:pPr>
    </w:p>
    <w:p w14:paraId="1331A1D5" w14:textId="77777777" w:rsidR="00B13549" w:rsidRDefault="00BA00F9" w:rsidP="00A972FB">
      <w:pPr>
        <w:spacing w:before="120" w:after="120" w:line="360" w:lineRule="auto"/>
        <w:ind w:left="720" w:right="720"/>
        <w:jc w:val="center"/>
        <w:rPr>
          <w:rFonts w:eastAsia="SimSun"/>
          <w:b/>
          <w:sz w:val="52"/>
          <w:szCs w:val="52"/>
        </w:rPr>
      </w:pPr>
      <w:r>
        <w:rPr>
          <w:noProof/>
          <w:lang w:eastAsia="en-GB"/>
        </w:rPr>
        <w:lastRenderedPageBreak/>
        <mc:AlternateContent>
          <mc:Choice Requires="wps">
            <w:drawing>
              <wp:anchor distT="0" distB="0" distL="114300" distR="114300" simplePos="0" relativeHeight="251781120" behindDoc="0" locked="0" layoutInCell="1" allowOverlap="1" wp14:anchorId="1523D690" wp14:editId="1AEB01AB">
                <wp:simplePos x="0" y="0"/>
                <wp:positionH relativeFrom="column">
                  <wp:posOffset>-246452</wp:posOffset>
                </wp:positionH>
                <wp:positionV relativeFrom="paragraph">
                  <wp:posOffset>224287</wp:posOffset>
                </wp:positionV>
                <wp:extent cx="6958749" cy="4658264"/>
                <wp:effectExtent l="19050" t="19050" r="13970" b="28575"/>
                <wp:wrapNone/>
                <wp:docPr id="4" name="Rectangle 4"/>
                <wp:cNvGraphicFramePr/>
                <a:graphic xmlns:a="http://schemas.openxmlformats.org/drawingml/2006/main">
                  <a:graphicData uri="http://schemas.microsoft.com/office/word/2010/wordprocessingShape">
                    <wps:wsp>
                      <wps:cNvSpPr/>
                      <wps:spPr>
                        <a:xfrm>
                          <a:off x="0" y="0"/>
                          <a:ext cx="6958749" cy="4658264"/>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3476F" w14:textId="77777777" w:rsidR="00BA00F9" w:rsidRDefault="00BA00F9" w:rsidP="00BA00F9">
                            <w:pPr>
                              <w:jc w:val="center"/>
                              <w:rPr>
                                <w:rFonts w:ascii="Arial" w:hAnsi="Arial" w:cs="Arial"/>
                                <w:color w:val="000000" w:themeColor="text1"/>
                                <w:sz w:val="32"/>
                              </w:rPr>
                            </w:pPr>
                            <w:r>
                              <w:rPr>
                                <w:rFonts w:ascii="Arial" w:hAnsi="Arial" w:cs="Arial"/>
                                <w:color w:val="000000" w:themeColor="text1"/>
                                <w:sz w:val="32"/>
                              </w:rPr>
                              <w:t xml:space="preserve">Eager Beavers </w:t>
                            </w:r>
                            <w:r w:rsidRPr="00BA00F9">
                              <w:rPr>
                                <w:rFonts w:ascii="Arial" w:hAnsi="Arial" w:cs="Arial"/>
                                <w:color w:val="000000" w:themeColor="text1"/>
                                <w:sz w:val="32"/>
                              </w:rPr>
                              <w:t xml:space="preserve">will encourage parents and carers to express their views and will value any information shared with staff members. Communication between staff and parents is vital in building a positive and trusting relationship. Staff will regularly talk to parents/carers about their child’s progress and achievements. </w:t>
                            </w:r>
                          </w:p>
                          <w:p w14:paraId="6DF82E22" w14:textId="77777777" w:rsidR="00BA00F9" w:rsidRDefault="00BA00F9" w:rsidP="00BA00F9">
                            <w:pPr>
                              <w:jc w:val="center"/>
                              <w:rPr>
                                <w:rFonts w:ascii="Arial" w:hAnsi="Arial" w:cs="Arial"/>
                                <w:color w:val="000000" w:themeColor="text1"/>
                                <w:sz w:val="32"/>
                              </w:rPr>
                            </w:pPr>
                          </w:p>
                          <w:p w14:paraId="650ED31F" w14:textId="77777777" w:rsidR="00BA00F9" w:rsidRDefault="00BA00F9" w:rsidP="00BA00F9">
                            <w:pPr>
                              <w:jc w:val="center"/>
                              <w:rPr>
                                <w:rFonts w:ascii="Arial" w:hAnsi="Arial" w:cs="Arial"/>
                                <w:color w:val="000000" w:themeColor="text1"/>
                                <w:sz w:val="32"/>
                              </w:rPr>
                            </w:pPr>
                            <w:r w:rsidRPr="00BA00F9">
                              <w:rPr>
                                <w:rFonts w:ascii="Arial" w:hAnsi="Arial" w:cs="Arial"/>
                                <w:color w:val="000000" w:themeColor="text1"/>
                                <w:sz w:val="32"/>
                              </w:rPr>
                              <w:t>It is our policy to contact parents/ carers when there is a concern about a Childs progress, health or behaviour and in turn we hope, that you as parents will discuss any concerns you may have.</w:t>
                            </w:r>
                          </w:p>
                          <w:p w14:paraId="04C6475F" w14:textId="77777777" w:rsidR="00BA00F9" w:rsidRDefault="00BA00F9" w:rsidP="00BA00F9">
                            <w:pPr>
                              <w:jc w:val="center"/>
                              <w:rPr>
                                <w:rFonts w:ascii="Arial" w:hAnsi="Arial" w:cs="Arial"/>
                                <w:color w:val="000000" w:themeColor="text1"/>
                                <w:sz w:val="32"/>
                              </w:rPr>
                            </w:pPr>
                          </w:p>
                          <w:p w14:paraId="45ACCBB2" w14:textId="77777777" w:rsidR="00BA00F9" w:rsidRDefault="00BA00F9" w:rsidP="00BA00F9">
                            <w:pPr>
                              <w:jc w:val="center"/>
                              <w:rPr>
                                <w:rFonts w:ascii="Arial" w:hAnsi="Arial" w:cs="Arial"/>
                                <w:color w:val="000000" w:themeColor="text1"/>
                                <w:sz w:val="32"/>
                              </w:rPr>
                            </w:pPr>
                            <w:r w:rsidRPr="00BA00F9">
                              <w:rPr>
                                <w:rFonts w:ascii="Arial" w:hAnsi="Arial" w:cs="Arial"/>
                                <w:color w:val="000000" w:themeColor="text1"/>
                                <w:sz w:val="32"/>
                              </w:rPr>
                              <w:t xml:space="preserve"> If you do have any queries or problems our staff or manager in charge will be happy to discuss these issues with you as they arise. General comments and feedback are also welcome.</w:t>
                            </w:r>
                          </w:p>
                          <w:p w14:paraId="110F50BF" w14:textId="77777777" w:rsidR="00BA00F9" w:rsidRDefault="00BA00F9" w:rsidP="00BA00F9">
                            <w:pPr>
                              <w:jc w:val="center"/>
                              <w:rPr>
                                <w:rFonts w:ascii="Arial" w:hAnsi="Arial" w:cs="Arial"/>
                                <w:color w:val="000000" w:themeColor="text1"/>
                                <w:sz w:val="32"/>
                              </w:rPr>
                            </w:pPr>
                          </w:p>
                          <w:p w14:paraId="13996424" w14:textId="77777777" w:rsidR="00BA00F9" w:rsidRPr="00BA00F9" w:rsidRDefault="00BA00F9" w:rsidP="00BA00F9">
                            <w:pPr>
                              <w:jc w:val="center"/>
                              <w:rPr>
                                <w:rFonts w:ascii="Arial" w:hAnsi="Arial" w:cs="Arial"/>
                                <w:color w:val="000000" w:themeColor="text1"/>
                                <w:sz w:val="32"/>
                              </w:rPr>
                            </w:pPr>
                            <w:r>
                              <w:rPr>
                                <w:rFonts w:ascii="Arial" w:hAnsi="Arial" w:cs="Arial"/>
                                <w:color w:val="000000" w:themeColor="text1"/>
                                <w:sz w:val="32"/>
                              </w:rPr>
                              <w:t xml:space="preserve">Mrs Anderson (Eager Beavers Manager) will send out a termly </w:t>
                            </w:r>
                            <w:r w:rsidR="00D05FDD">
                              <w:rPr>
                                <w:rFonts w:ascii="Arial" w:hAnsi="Arial" w:cs="Arial"/>
                                <w:color w:val="000000" w:themeColor="text1"/>
                                <w:sz w:val="32"/>
                              </w:rPr>
                              <w:t>questionnaire, we would be grateful for your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23D690" id="Rectangle 4" o:spid="_x0000_s1051" style="position:absolute;left:0;text-align:left;margin-left:-19.4pt;margin-top:17.65pt;width:547.95pt;height:366.8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GckwIAAH0FAAAOAAAAZHJzL2Uyb0RvYy54bWysVE1v2zAMvQ/YfxB0X+0YcZoGdYogRYYB&#10;RVusHXpWZCk2IIuapMTOfv0o2XGCrthhWA6KZJKP5OPH7V3XKHIQ1tWgCzq5SikRmkNZ611Bf7xu&#10;vswpcZ7pkinQoqBH4ejd8vOn29YsRAYVqFJYgiDaLVpT0Mp7s0gSxyvRMHcFRmgUSrAN8/i0u6S0&#10;rEX0RiVZms6SFmxpLHDhHH6974V0GfGlFNw/SemEJ6qgGJuPp43nNpzJ8pYtdpaZquZDGOwfomhY&#10;rdHpCHXPPCN7W/8B1dTcggPprzg0CUhZcxFzwGwm6btsXipmRMwFyXFmpMn9P1j+eHgxzxZpaI1b&#10;OLyGLDppm/CP8ZEuknUcyRKdJxw/zm7y+fX0hhKOsuksn2ezaaAzOZsb6/xXAQ0Jl4JarEYkiR0e&#10;nO9VTyrBm4ZNrVSsiNKkLWg2z6/zaOFA1WWQBj1nd9u1suTAQlHTLJ3FOqLjCzV8KY3RnNOKN39U&#10;ImAo/V1IUpeYSNZ7CB0nRljGudB+0osqVoreW57ib8gy9miwiDlHwIAsMcoRewD4GLtnYNAPpiI2&#10;7Gic/i2w3ni0iJ5B+9G4qTXYjwAUZjV47vVPJPXUBJZ8t+2QG6QmD6rh0xbK47MlFvoJcoZvaizq&#10;A3P+mVkcGRwuXAP+CQ+pAIsHw42SCuyvj74HfexklFLS4ggW1P3cMysoUd809vjNZDoNMxsf0/w6&#10;w4e9lGwvJXrfrAEbYoILx/B4Dfpena7SQvOG22IVvKKIaY6+C8q9PT3Wvl8NuG+4WK2iGs6pYf5B&#10;vxgewAPRoWlfuzdmzdDZHofiEU7jyhbvGrzXDZYaVnsPso7df+Z1KAHOeOylYR+FJXL5jlrnrbn8&#10;DQAA//8DAFBLAwQUAAYACAAAACEAhmDiGuEAAAALAQAADwAAAGRycy9kb3ducmV2LnhtbEyPwU7D&#10;MBBE70j8g7VI3FqnDUlDiFMhBAdEBWqBuxtvkwh7HWKnNX+Pe4LjaEdv31TrYDQ74uh6SwIW8wQY&#10;UmNVT62Aj/enWQHMeUlKakso4AcdrOvLi0qWyp5oi8edb1mEkCulgM77oeTcNR0a6eZ2QIq3gx2N&#10;9DGOLVejPEW40XyZJDk3sqf4oZMDPnTYfO0mI2C1+TaPb8/bmxf9GcJhmeGUF69CXF+F+ztgHoP/&#10;K8NZP6pDHZ32diLlmBYwS4uo7gWkWQrsXEiy1QLYPuLz4hZ4XfH/G+pfAAAA//8DAFBLAQItABQA&#10;BgAIAAAAIQC2gziS/gAAAOEBAAATAAAAAAAAAAAAAAAAAAAAAABbQ29udGVudF9UeXBlc10ueG1s&#10;UEsBAi0AFAAGAAgAAAAhADj9If/WAAAAlAEAAAsAAAAAAAAAAAAAAAAALwEAAF9yZWxzLy5yZWxz&#10;UEsBAi0AFAAGAAgAAAAhALWo4ZyTAgAAfQUAAA4AAAAAAAAAAAAAAAAALgIAAGRycy9lMm9Eb2Mu&#10;eG1sUEsBAi0AFAAGAAgAAAAhAIZg4hrhAAAACwEAAA8AAAAAAAAAAAAAAAAA7QQAAGRycy9kb3du&#10;cmV2LnhtbFBLBQYAAAAABAAEAPMAAAD7BQAAAAA=&#10;" filled="f" strokecolor="#002060" strokeweight="2.25pt">
                <v:textbox>
                  <w:txbxContent>
                    <w:p w14:paraId="17A3476F" w14:textId="77777777" w:rsidR="00BA00F9" w:rsidRDefault="00BA00F9" w:rsidP="00BA00F9">
                      <w:pPr>
                        <w:jc w:val="center"/>
                        <w:rPr>
                          <w:rFonts w:ascii="Arial" w:hAnsi="Arial" w:cs="Arial"/>
                          <w:color w:val="000000" w:themeColor="text1"/>
                          <w:sz w:val="32"/>
                        </w:rPr>
                      </w:pPr>
                      <w:r>
                        <w:rPr>
                          <w:rFonts w:ascii="Arial" w:hAnsi="Arial" w:cs="Arial"/>
                          <w:color w:val="000000" w:themeColor="text1"/>
                          <w:sz w:val="32"/>
                        </w:rPr>
                        <w:t xml:space="preserve">Eager Beavers </w:t>
                      </w:r>
                      <w:r w:rsidRPr="00BA00F9">
                        <w:rPr>
                          <w:rFonts w:ascii="Arial" w:hAnsi="Arial" w:cs="Arial"/>
                          <w:color w:val="000000" w:themeColor="text1"/>
                          <w:sz w:val="32"/>
                        </w:rPr>
                        <w:t xml:space="preserve">will encourage parents and carers to express their views and will value any information shared with staff members. Communication between staff and parents is vital in building a positive and trusting relationship. Staff will regularly talk to parents/carers about their child’s progress and achievements. </w:t>
                      </w:r>
                    </w:p>
                    <w:p w14:paraId="6DF82E22" w14:textId="77777777" w:rsidR="00BA00F9" w:rsidRDefault="00BA00F9" w:rsidP="00BA00F9">
                      <w:pPr>
                        <w:jc w:val="center"/>
                        <w:rPr>
                          <w:rFonts w:ascii="Arial" w:hAnsi="Arial" w:cs="Arial"/>
                          <w:color w:val="000000" w:themeColor="text1"/>
                          <w:sz w:val="32"/>
                        </w:rPr>
                      </w:pPr>
                    </w:p>
                    <w:p w14:paraId="650ED31F" w14:textId="77777777" w:rsidR="00BA00F9" w:rsidRDefault="00BA00F9" w:rsidP="00BA00F9">
                      <w:pPr>
                        <w:jc w:val="center"/>
                        <w:rPr>
                          <w:rFonts w:ascii="Arial" w:hAnsi="Arial" w:cs="Arial"/>
                          <w:color w:val="000000" w:themeColor="text1"/>
                          <w:sz w:val="32"/>
                        </w:rPr>
                      </w:pPr>
                      <w:r w:rsidRPr="00BA00F9">
                        <w:rPr>
                          <w:rFonts w:ascii="Arial" w:hAnsi="Arial" w:cs="Arial"/>
                          <w:color w:val="000000" w:themeColor="text1"/>
                          <w:sz w:val="32"/>
                        </w:rPr>
                        <w:t>It is our policy to contact parents/ carers when there is a concern about a Childs progress, health or behaviour and in turn we hope, that you as parents will discuss any concerns you may have.</w:t>
                      </w:r>
                    </w:p>
                    <w:p w14:paraId="04C6475F" w14:textId="77777777" w:rsidR="00BA00F9" w:rsidRDefault="00BA00F9" w:rsidP="00BA00F9">
                      <w:pPr>
                        <w:jc w:val="center"/>
                        <w:rPr>
                          <w:rFonts w:ascii="Arial" w:hAnsi="Arial" w:cs="Arial"/>
                          <w:color w:val="000000" w:themeColor="text1"/>
                          <w:sz w:val="32"/>
                        </w:rPr>
                      </w:pPr>
                    </w:p>
                    <w:p w14:paraId="45ACCBB2" w14:textId="77777777" w:rsidR="00BA00F9" w:rsidRDefault="00BA00F9" w:rsidP="00BA00F9">
                      <w:pPr>
                        <w:jc w:val="center"/>
                        <w:rPr>
                          <w:rFonts w:ascii="Arial" w:hAnsi="Arial" w:cs="Arial"/>
                          <w:color w:val="000000" w:themeColor="text1"/>
                          <w:sz w:val="32"/>
                        </w:rPr>
                      </w:pPr>
                      <w:r w:rsidRPr="00BA00F9">
                        <w:rPr>
                          <w:rFonts w:ascii="Arial" w:hAnsi="Arial" w:cs="Arial"/>
                          <w:color w:val="000000" w:themeColor="text1"/>
                          <w:sz w:val="32"/>
                        </w:rPr>
                        <w:t xml:space="preserve"> If you do have any queries or problems our staff or manager in charge will be happy to discuss these issues with you as they arise. General comments and feedback are also welcome.</w:t>
                      </w:r>
                    </w:p>
                    <w:p w14:paraId="110F50BF" w14:textId="77777777" w:rsidR="00BA00F9" w:rsidRDefault="00BA00F9" w:rsidP="00BA00F9">
                      <w:pPr>
                        <w:jc w:val="center"/>
                        <w:rPr>
                          <w:rFonts w:ascii="Arial" w:hAnsi="Arial" w:cs="Arial"/>
                          <w:color w:val="000000" w:themeColor="text1"/>
                          <w:sz w:val="32"/>
                        </w:rPr>
                      </w:pPr>
                    </w:p>
                    <w:p w14:paraId="13996424" w14:textId="77777777" w:rsidR="00BA00F9" w:rsidRPr="00BA00F9" w:rsidRDefault="00BA00F9" w:rsidP="00BA00F9">
                      <w:pPr>
                        <w:jc w:val="center"/>
                        <w:rPr>
                          <w:rFonts w:ascii="Arial" w:hAnsi="Arial" w:cs="Arial"/>
                          <w:color w:val="000000" w:themeColor="text1"/>
                          <w:sz w:val="32"/>
                        </w:rPr>
                      </w:pPr>
                      <w:r>
                        <w:rPr>
                          <w:rFonts w:ascii="Arial" w:hAnsi="Arial" w:cs="Arial"/>
                          <w:color w:val="000000" w:themeColor="text1"/>
                          <w:sz w:val="32"/>
                        </w:rPr>
                        <w:t xml:space="preserve">Mrs Anderson (Eager Beavers Manager) will send out a termly </w:t>
                      </w:r>
                      <w:r w:rsidR="00D05FDD">
                        <w:rPr>
                          <w:rFonts w:ascii="Arial" w:hAnsi="Arial" w:cs="Arial"/>
                          <w:color w:val="000000" w:themeColor="text1"/>
                          <w:sz w:val="32"/>
                        </w:rPr>
                        <w:t>questionnaire, we would be grateful for your feedback!</w:t>
                      </w:r>
                    </w:p>
                  </w:txbxContent>
                </v:textbox>
              </v:rect>
            </w:pict>
          </mc:Fallback>
        </mc:AlternateContent>
      </w:r>
      <w:r w:rsidR="00B13549">
        <w:rPr>
          <w:noProof/>
          <w:lang w:eastAsia="en-GB"/>
        </w:rPr>
        <mc:AlternateContent>
          <mc:Choice Requires="wps">
            <w:drawing>
              <wp:anchor distT="0" distB="0" distL="114300" distR="114300" simplePos="0" relativeHeight="251780096" behindDoc="0" locked="0" layoutInCell="1" allowOverlap="1" wp14:anchorId="44ABCF2B" wp14:editId="0E377A7E">
                <wp:simplePos x="0" y="0"/>
                <wp:positionH relativeFrom="margin">
                  <wp:posOffset>-278969</wp:posOffset>
                </wp:positionH>
                <wp:positionV relativeFrom="paragraph">
                  <wp:posOffset>-677330</wp:posOffset>
                </wp:positionV>
                <wp:extent cx="6993558" cy="1828800"/>
                <wp:effectExtent l="0" t="0" r="0" b="7620"/>
                <wp:wrapNone/>
                <wp:docPr id="242" name="Text Box 242"/>
                <wp:cNvGraphicFramePr/>
                <a:graphic xmlns:a="http://schemas.openxmlformats.org/drawingml/2006/main">
                  <a:graphicData uri="http://schemas.microsoft.com/office/word/2010/wordprocessingShape">
                    <wps:wsp>
                      <wps:cNvSpPr txBox="1"/>
                      <wps:spPr>
                        <a:xfrm>
                          <a:off x="0" y="0"/>
                          <a:ext cx="6993558" cy="1828800"/>
                        </a:xfrm>
                        <a:prstGeom prst="rect">
                          <a:avLst/>
                        </a:prstGeom>
                        <a:noFill/>
                        <a:ln>
                          <a:noFill/>
                        </a:ln>
                      </wps:spPr>
                      <wps:txbx>
                        <w:txbxContent>
                          <w:p w14:paraId="5DD05D88" w14:textId="77777777" w:rsidR="00B13549" w:rsidRPr="00B13549" w:rsidRDefault="00B13549" w:rsidP="00B13549">
                            <w:pPr>
                              <w:jc w:val="cente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pPr>
                            <w:r w:rsidRPr="00B13549">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t>Parental Involvement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ABCF2B" id="Text Box 242" o:spid="_x0000_s1052" type="#_x0000_t202" style="position:absolute;left:0;text-align:left;margin-left:-21.95pt;margin-top:-53.35pt;width:550.65pt;height:2in;z-index:251780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fbFwIAACwEAAAOAAAAZHJzL2Uyb0RvYy54bWysU02P2jAQvVfqf7B8LwEKFCLCiu6KqhLa&#10;XYld7dk4Nolke1zbkNBf37HDV7c9Vb0445nJfLz3PL9rtSIH4XwNpqCDXp8SYTiUtdkV9PVl9WlK&#10;iQ/MlEyBEQU9Ck/vFh8/zBubiyFUoErhCBYxPm9sQasQbJ5lnldCM98DKwwGJTjNAl7dLisda7C6&#10;Vtmw359kDbjSOuDCe/Q+dEG6SPWlFDw8SelFIKqgOFtIp0vnNp7ZYs7ynWO2qvlpDPYPU2hWG2x6&#10;KfXAAiN7V/9RStfcgQcZehx0BlLWXKQdcJtB/902m4pZkXZBcLy9wOT/X1n+eNjYZ0dC+xVaJDAC&#10;0life3TGfVrpdPzipATjCOHxAptoA+HonMxmn8djJJpjbDAdTqf9BGx2/d06H74J0CQaBXXIS4KL&#10;HdY+YEtMPafEbgZWtVKJG2V+c2Bi9GTXGaMV2m1L6rKgw8l5gS2UR9zLQUe5t3xVY+818+GZOeQY&#10;V0Hdhic8pIKmoHCyKKnA/fybP+Yj9BilpEHNFNT/2DMnKFHfDZIyG4xGUWTpMhp/GeLF3Ua2txGz&#10;1/eAshzgC7E8mTE/qLMpHeg3lPcydsUQMxx7FzSczfvQKRmfBxfLZUpCWVkW1mZjeSwdwYvIvrRv&#10;zNkT/AGZe4Szulj+joUuN/7p7XIfkItEUQS6Q/WEP0oyMXd6PlHzt/eUdX3ki18AAAD//wMAUEsD&#10;BBQABgAIAAAAIQDEqqP/4AAAAA0BAAAPAAAAZHJzL2Rvd25yZXYueG1sTI+7bsMwDEX3Av0HgQW6&#10;JZKbZx3LQdAH0CFLU3dXLMY2alGGpcTO35eZ2u0SPLg8zLaja8UF+9B40pBMFQik0tuGKg3F1/tk&#10;DSJEQ9a0nlDDFQNs8/u7zKTWD/SJl0OsBJdQSI2GOsYulTKUNToTpr5D4t3J985EHvtK2t4MXO5a&#10;+aTUUjrTEF+oTYcvNZY/h7PTEKPdJdfizYWP73H/OtSqXJhC68eHcbcBEXGMfzDc9FkdcnY6+jPZ&#10;IFoNk/nsmVEOiVquQNwQtVjNQRw5rZMZyDyT/7/IfwEAAP//AwBQSwECLQAUAAYACAAAACEAtoM4&#10;kv4AAADhAQAAEwAAAAAAAAAAAAAAAAAAAAAAW0NvbnRlbnRfVHlwZXNdLnhtbFBLAQItABQABgAI&#10;AAAAIQA4/SH/1gAAAJQBAAALAAAAAAAAAAAAAAAAAC8BAABfcmVscy8ucmVsc1BLAQItABQABgAI&#10;AAAAIQCvoXfbFwIAACwEAAAOAAAAAAAAAAAAAAAAAC4CAABkcnMvZTJvRG9jLnhtbFBLAQItABQA&#10;BgAIAAAAIQDEqqP/4AAAAA0BAAAPAAAAAAAAAAAAAAAAAHEEAABkcnMvZG93bnJldi54bWxQSwUG&#10;AAAAAAQABADzAAAAfgUAAAAA&#10;" filled="f" stroked="f">
                <v:textbox style="mso-fit-shape-to-text:t">
                  <w:txbxContent>
                    <w:p w14:paraId="5DD05D88" w14:textId="77777777" w:rsidR="00B13549" w:rsidRPr="00B13549" w:rsidRDefault="00B13549" w:rsidP="00B13549">
                      <w:pPr>
                        <w:jc w:val="cente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pPr>
                      <w:r w:rsidRPr="00B13549">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t>Parental Involvement Policy</w:t>
                      </w:r>
                    </w:p>
                  </w:txbxContent>
                </v:textbox>
                <w10:wrap anchorx="margin"/>
              </v:shape>
            </w:pict>
          </mc:Fallback>
        </mc:AlternateContent>
      </w:r>
    </w:p>
    <w:p w14:paraId="721A1509" w14:textId="77777777" w:rsidR="00B13549" w:rsidRDefault="00B13549" w:rsidP="00A972FB">
      <w:pPr>
        <w:spacing w:before="120" w:after="120" w:line="360" w:lineRule="auto"/>
        <w:ind w:left="720" w:right="720"/>
        <w:jc w:val="center"/>
        <w:rPr>
          <w:rFonts w:eastAsia="SimSun"/>
          <w:b/>
          <w:sz w:val="52"/>
          <w:szCs w:val="52"/>
        </w:rPr>
      </w:pPr>
    </w:p>
    <w:p w14:paraId="6DA5E980" w14:textId="77777777" w:rsidR="00B13549" w:rsidRDefault="00B13549" w:rsidP="00A972FB">
      <w:pPr>
        <w:spacing w:before="120" w:after="120" w:line="360" w:lineRule="auto"/>
        <w:ind w:left="720" w:right="720"/>
        <w:jc w:val="center"/>
        <w:rPr>
          <w:rFonts w:eastAsia="SimSun"/>
          <w:b/>
          <w:sz w:val="52"/>
          <w:szCs w:val="52"/>
        </w:rPr>
      </w:pPr>
    </w:p>
    <w:p w14:paraId="10FBB309" w14:textId="77777777" w:rsidR="00B13549" w:rsidRDefault="00B13549" w:rsidP="00A972FB">
      <w:pPr>
        <w:spacing w:before="120" w:after="120" w:line="360" w:lineRule="auto"/>
        <w:ind w:left="720" w:right="720"/>
        <w:jc w:val="center"/>
        <w:rPr>
          <w:rFonts w:eastAsia="SimSun"/>
          <w:b/>
          <w:sz w:val="52"/>
          <w:szCs w:val="52"/>
        </w:rPr>
      </w:pPr>
    </w:p>
    <w:p w14:paraId="23102A87" w14:textId="77777777" w:rsidR="00B13549" w:rsidRDefault="00B13549" w:rsidP="00A972FB">
      <w:pPr>
        <w:spacing w:before="120" w:after="120" w:line="360" w:lineRule="auto"/>
        <w:ind w:left="720" w:right="720"/>
        <w:jc w:val="center"/>
        <w:rPr>
          <w:rFonts w:eastAsia="SimSun"/>
          <w:b/>
          <w:sz w:val="52"/>
          <w:szCs w:val="52"/>
        </w:rPr>
      </w:pPr>
    </w:p>
    <w:p w14:paraId="3E3C30BE" w14:textId="77777777" w:rsidR="00B13549" w:rsidRDefault="00B13549" w:rsidP="00A972FB">
      <w:pPr>
        <w:spacing w:before="120" w:after="120" w:line="360" w:lineRule="auto"/>
        <w:ind w:left="720" w:right="720"/>
        <w:jc w:val="center"/>
        <w:rPr>
          <w:rFonts w:eastAsia="SimSun"/>
          <w:b/>
          <w:sz w:val="52"/>
          <w:szCs w:val="52"/>
        </w:rPr>
      </w:pPr>
    </w:p>
    <w:p w14:paraId="2626CF9A" w14:textId="77777777" w:rsidR="00B13549" w:rsidRDefault="00B13549" w:rsidP="00A972FB">
      <w:pPr>
        <w:spacing w:before="120" w:after="120" w:line="360" w:lineRule="auto"/>
        <w:ind w:left="720" w:right="720"/>
        <w:jc w:val="center"/>
        <w:rPr>
          <w:rFonts w:eastAsia="SimSun"/>
          <w:b/>
          <w:sz w:val="52"/>
          <w:szCs w:val="52"/>
        </w:rPr>
      </w:pPr>
    </w:p>
    <w:p w14:paraId="39F713F9" w14:textId="77777777" w:rsidR="00B13549" w:rsidRDefault="00A31031" w:rsidP="00A972FB">
      <w:pPr>
        <w:spacing w:before="120" w:after="120" w:line="360" w:lineRule="auto"/>
        <w:ind w:left="720" w:right="720"/>
        <w:jc w:val="center"/>
        <w:rPr>
          <w:rFonts w:eastAsia="SimSun"/>
          <w:b/>
          <w:sz w:val="52"/>
          <w:szCs w:val="52"/>
        </w:rPr>
      </w:pPr>
      <w:r>
        <w:rPr>
          <w:noProof/>
          <w:lang w:eastAsia="en-GB"/>
        </w:rPr>
        <mc:AlternateContent>
          <mc:Choice Requires="wps">
            <w:drawing>
              <wp:anchor distT="0" distB="0" distL="114300" distR="114300" simplePos="0" relativeHeight="251794432" behindDoc="0" locked="0" layoutInCell="1" allowOverlap="1" wp14:anchorId="0162ED66" wp14:editId="4B3A0951">
                <wp:simplePos x="0" y="0"/>
                <wp:positionH relativeFrom="page">
                  <wp:align>right</wp:align>
                </wp:positionH>
                <wp:positionV relativeFrom="paragraph">
                  <wp:posOffset>387002</wp:posOffset>
                </wp:positionV>
                <wp:extent cx="7547675"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47675" cy="1828800"/>
                        </a:xfrm>
                        <a:prstGeom prst="rect">
                          <a:avLst/>
                        </a:prstGeom>
                        <a:noFill/>
                        <a:ln>
                          <a:noFill/>
                        </a:ln>
                      </wps:spPr>
                      <wps:txbx>
                        <w:txbxContent>
                          <w:p w14:paraId="4A28FD23" w14:textId="77777777" w:rsidR="00A31031" w:rsidRPr="00B12213" w:rsidRDefault="00A31031" w:rsidP="00A31031">
                            <w:pPr>
                              <w:jc w:val="center"/>
                              <w:rPr>
                                <w:rFonts w:ascii="Arial" w:eastAsia="SimSun" w:hAnsi="Arial" w:cs="Arial"/>
                                <w:b/>
                                <w:bCs/>
                                <w:color w:val="0070C0"/>
                                <w:sz w:val="64"/>
                                <w:szCs w:val="64"/>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64"/>
                                <w:szCs w:val="64"/>
                                <w:lang w:val="en-US"/>
                                <w14:textOutline w14:w="11112" w14:cap="flat" w14:cmpd="sng" w14:algn="ctr">
                                  <w14:solidFill>
                                    <w14:srgbClr w14:val="000000"/>
                                  </w14:solidFill>
                                  <w14:prstDash w14:val="solid"/>
                                  <w14:round/>
                                </w14:textOutline>
                              </w:rPr>
                              <w:t>Drop off &amp; Collection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62ED66" id="Text Box 21" o:spid="_x0000_s1053" type="#_x0000_t202" style="position:absolute;left:0;text-align:left;margin-left:543.1pt;margin-top:30.45pt;width:594.3pt;height:2in;z-index:25179443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1B7FgIAACwEAAAOAAAAZHJzL2Uyb0RvYy54bWysU02P2jAQvVfqf7B8LwEEC40IK7orqkpo&#10;dyW22rNxbBIp9rhjQ0J/fcfms9ueql6c8cxkPt57nt13pmF7hb4GW/BBr8+ZshLK2m4L/v11+WnK&#10;mQ/ClqIBqwp+UJ7fzz9+mLUuV0OooCkVMipifd66glchuDzLvKyUEb4HTlkKakAjAl1xm5UoWqpu&#10;mmzY799lLWDpEKTynryPxyCfp/paKxmetfYqsKbgNFtIJ6ZzE89sPhP5FoWrankaQ/zDFEbUlppe&#10;Sj2KINgO6z9KmVoieNChJ8FkoHUtVdqBthn0322zroRTaRcCx7sLTP7/lZVP+7V7QRa6L9ARgRGQ&#10;1vnckzPu02k08UuTMooThIcLbKoLTJJzMh5N7iZjziTFBtPhdNpPwGbX3x368FWBYdEoOBIvCS6x&#10;X/lALSn1nBK7WVjWTZO4aexvDkqMnuw6Y7RCt+lYXRZ8ODkvsIHyQHshHCn3Ti5r6r0SPrwIJI5p&#10;FdJteKZDN9AWHE4WZxXgz7/5Yz5BT1HOWtJMwf2PnUDFWfPNEimfB6NRFFm6jMaTIV3wNrK5jdid&#10;eQCS5YBeiJPJjPmhOZsawbyRvBexK4WEldS74OFsPoSjkul5SLVYpCSSlRNhZddOxtIRvIjsa/cm&#10;0J3gD8TcE5zVJfJ3LBxz45/eLXaBuEgURaCPqJ7wJ0km5k7PJ2r+9p6yro98/gsAAP//AwBQSwME&#10;FAAGAAgAAAAhADCUFKDcAAAACAEAAA8AAABkcnMvZG93bnJldi54bWxMj0tPwzAQhO9I/AdrkbhR&#10;OzyiNGRTVTwkDlwo4b6NTRwR21G8bdJ/j3uC42hGM99Um8UN4mim2AePkK0UCOPboHvfITSfrzcF&#10;iMjkNQ3BG4STibCpLy8qKnWY/Yc57rgTqcTHkhAs81hKGVtrHMVVGI1P3neYHHGSUyf1RHMqd4O8&#10;VSqXjnqfFiyN5sma9md3cAjMepudmhcX376W9+fZqvaBGsTrq2X7CILNwn9hOOMndKgT0z4cvI5i&#10;QEhHGCFXaxBnNyuKHMQe4e6+WIOsK/n/QP0LAAD//wMAUEsBAi0AFAAGAAgAAAAhALaDOJL+AAAA&#10;4QEAABMAAAAAAAAAAAAAAAAAAAAAAFtDb250ZW50X1R5cGVzXS54bWxQSwECLQAUAAYACAAAACEA&#10;OP0h/9YAAACUAQAACwAAAAAAAAAAAAAAAAAvAQAAX3JlbHMvLnJlbHNQSwECLQAUAAYACAAAACEA&#10;dDNQexYCAAAsBAAADgAAAAAAAAAAAAAAAAAuAgAAZHJzL2Uyb0RvYy54bWxQSwECLQAUAAYACAAA&#10;ACEAMJQUoNwAAAAIAQAADwAAAAAAAAAAAAAAAABwBAAAZHJzL2Rvd25yZXYueG1sUEsFBgAAAAAE&#10;AAQA8wAAAHkFAAAAAA==&#10;" filled="f" stroked="f">
                <v:textbox style="mso-fit-shape-to-text:t">
                  <w:txbxContent>
                    <w:p w14:paraId="4A28FD23" w14:textId="77777777" w:rsidR="00A31031" w:rsidRPr="00B12213" w:rsidRDefault="00A31031" w:rsidP="00A31031">
                      <w:pPr>
                        <w:jc w:val="center"/>
                        <w:rPr>
                          <w:rFonts w:ascii="Arial" w:eastAsia="SimSun" w:hAnsi="Arial" w:cs="Arial"/>
                          <w:b/>
                          <w:bCs/>
                          <w:color w:val="0070C0"/>
                          <w:sz w:val="64"/>
                          <w:szCs w:val="64"/>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64"/>
                          <w:szCs w:val="64"/>
                          <w:lang w:val="en-US"/>
                          <w14:textOutline w14:w="11112" w14:cap="flat" w14:cmpd="sng" w14:algn="ctr">
                            <w14:solidFill>
                              <w14:srgbClr w14:val="000000"/>
                            </w14:solidFill>
                            <w14:prstDash w14:val="solid"/>
                            <w14:round/>
                          </w14:textOutline>
                        </w:rPr>
                        <w:t>Drop off &amp; Collection points</w:t>
                      </w:r>
                    </w:p>
                  </w:txbxContent>
                </v:textbox>
                <w10:wrap anchorx="page"/>
              </v:shape>
            </w:pict>
          </mc:Fallback>
        </mc:AlternateContent>
      </w:r>
    </w:p>
    <w:p w14:paraId="56C606CE" w14:textId="77777777" w:rsidR="005E366D" w:rsidRDefault="00A31031" w:rsidP="00A972FB">
      <w:pPr>
        <w:spacing w:before="120" w:after="120" w:line="360" w:lineRule="auto"/>
        <w:ind w:left="720" w:right="720"/>
        <w:jc w:val="center"/>
        <w:rPr>
          <w:rFonts w:eastAsia="SimSun"/>
          <w:b/>
          <w:sz w:val="52"/>
          <w:szCs w:val="52"/>
        </w:rPr>
      </w:pPr>
      <w:r>
        <w:rPr>
          <w:rFonts w:eastAsia="SimSun"/>
          <w:b/>
          <w:noProof/>
          <w:sz w:val="52"/>
          <w:szCs w:val="52"/>
          <w:lang w:eastAsia="en-GB"/>
        </w:rPr>
        <mc:AlternateContent>
          <mc:Choice Requires="wps">
            <w:drawing>
              <wp:anchor distT="0" distB="0" distL="114300" distR="114300" simplePos="0" relativeHeight="251792384" behindDoc="0" locked="0" layoutInCell="1" allowOverlap="1" wp14:anchorId="0C84492A" wp14:editId="49F77BF1">
                <wp:simplePos x="0" y="0"/>
                <wp:positionH relativeFrom="column">
                  <wp:posOffset>-263705</wp:posOffset>
                </wp:positionH>
                <wp:positionV relativeFrom="paragraph">
                  <wp:posOffset>337928</wp:posOffset>
                </wp:positionV>
                <wp:extent cx="6976002" cy="3778370"/>
                <wp:effectExtent l="19050" t="19050" r="15875" b="12700"/>
                <wp:wrapNone/>
                <wp:docPr id="20" name="Rectangle 20"/>
                <wp:cNvGraphicFramePr/>
                <a:graphic xmlns:a="http://schemas.openxmlformats.org/drawingml/2006/main">
                  <a:graphicData uri="http://schemas.microsoft.com/office/word/2010/wordprocessingShape">
                    <wps:wsp>
                      <wps:cNvSpPr/>
                      <wps:spPr>
                        <a:xfrm>
                          <a:off x="0" y="0"/>
                          <a:ext cx="6976002" cy="377837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BA2DB" w14:textId="77777777" w:rsidR="00A31031" w:rsidRDefault="00A31031" w:rsidP="00A31031">
                            <w:pPr>
                              <w:spacing w:before="120" w:after="120" w:line="360" w:lineRule="auto"/>
                              <w:ind w:left="720" w:right="720"/>
                              <w:rPr>
                                <w:rFonts w:ascii="Arial" w:hAnsi="Arial" w:cs="Arial"/>
                                <w:color w:val="000000" w:themeColor="text1"/>
                                <w:sz w:val="32"/>
                                <w:szCs w:val="32"/>
                              </w:rPr>
                            </w:pPr>
                            <w:r w:rsidRPr="00A31031">
                              <w:rPr>
                                <w:rFonts w:ascii="Arial" w:hAnsi="Arial" w:cs="Arial"/>
                                <w:color w:val="000000" w:themeColor="text1"/>
                                <w:sz w:val="32"/>
                                <w:szCs w:val="32"/>
                              </w:rPr>
                              <w:t>For Breakfast club</w:t>
                            </w:r>
                            <w:r>
                              <w:rPr>
                                <w:rFonts w:ascii="Arial" w:hAnsi="Arial" w:cs="Arial"/>
                                <w:color w:val="000000" w:themeColor="text1"/>
                                <w:sz w:val="32"/>
                                <w:szCs w:val="32"/>
                              </w:rPr>
                              <w:t xml:space="preserve">, parents should drop off their children to the main entrance on Barford Road. Ring 07387336817 to inform the staff you have arrived. </w:t>
                            </w:r>
                          </w:p>
                          <w:p w14:paraId="27D3A6F8" w14:textId="77777777" w:rsidR="00A31031" w:rsidRPr="00A31031" w:rsidRDefault="00A31031" w:rsidP="00A31031">
                            <w:pPr>
                              <w:spacing w:before="120" w:after="120" w:line="360" w:lineRule="auto"/>
                              <w:ind w:left="720" w:right="720"/>
                              <w:rPr>
                                <w:rFonts w:ascii="Arial" w:hAnsi="Arial" w:cs="Arial"/>
                                <w:color w:val="000000" w:themeColor="text1"/>
                                <w:sz w:val="32"/>
                                <w:szCs w:val="32"/>
                              </w:rPr>
                            </w:pPr>
                            <w:r>
                              <w:rPr>
                                <w:rFonts w:ascii="Arial" w:hAnsi="Arial" w:cs="Arial"/>
                                <w:color w:val="000000" w:themeColor="text1"/>
                                <w:sz w:val="32"/>
                                <w:szCs w:val="32"/>
                              </w:rPr>
                              <w:t xml:space="preserve">Children should be collected from afterschool from the main entrance on Barford Road. In the event of out of hours activities in the main building, afterschool club will take place in our nursery building, therefore will need to be collected from the nursery entrance on Ickneild Port Road. </w:t>
                            </w:r>
                            <w:r w:rsidR="001D626E">
                              <w:rPr>
                                <w:rFonts w:ascii="Arial" w:hAnsi="Arial" w:cs="Arial"/>
                                <w:color w:val="000000" w:themeColor="text1"/>
                                <w:sz w:val="32"/>
                                <w:szCs w:val="32"/>
                              </w:rPr>
                              <w:t>Parents will be informed in advance if the collection point changes. Please ensure you have access to the Eager Beavers contact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84492A" id="Rectangle 20" o:spid="_x0000_s1054" style="position:absolute;left:0;text-align:left;margin-left:-20.75pt;margin-top:26.6pt;width:549.3pt;height:29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HRkwIAAH0FAAAOAAAAZHJzL2Uyb0RvYy54bWysVN9v2yAQfp+0/wHxvtpxm6SN6lRRq06T&#10;qrZaO/WZYIiRMMeAxM7++h3YcaKu2sM0P2Dg7r7jvvtxfdM1muyE8wpMSSdnOSXCcKiU2ZT0x+v9&#10;l0tKfGCmYhqMKOleeHqz/PzpurULUUANuhKOIIjxi9aWtA7BLrLM81o0zJ+BFQaFElzDAh7dJqsc&#10;axG90VmR57OsBVdZB1x4j7d3vZAuE76UgocnKb0IRJcU3xbS6tK6jmu2vGaLjWO2Vnx4BvuHVzRM&#10;GXQ6Qt2xwMjWqT+gGsUdeJDhjEOTgZSKixQDRjPJ30XzUjMrUixIjrcjTf7/wfLH3Yt9dkhDa/3C&#10;4zZG0UnXxD++j3SJrP1IlugC4Xg5u5rP8ryghKPsfD6/PJ8nOrOjuXU+fBXQkLgpqcNsJJLY7sEH&#10;dImqB5XozcC90jplRBvSlrS4nM6nycKDVlWURj3vNutb7ciOxaTmRT47OD5RQ2xt0MUxrLQLey0i&#10;hjbfhSSqwkCK3kOsODHCMs6FCZNeVLNK9N6mOX6xaBA+1Wi0SKcEGJElvnLEHgA+xu5hBv1oKlLB&#10;jsb53x7WG48WyTOYMBo3yoD7CEBjVIPnXv9AUk9NZCl06w65iQmIqvFqDdX+2REHfQd5y+8VJvWB&#10;+fDMHLYMNheOgfCEi9SAyYNhR0kN7tdH91EfKxmllLTYgiX1P7fMCUr0N4M1fjW5uIg9mw4X03mB&#10;B3cqWZ9KzLa5BSyICQ4cy9M26gd92EoHzRtOi1X0iiJmOPouKQ/ucLgN/WjAecPFapXUsE8tCw/m&#10;xfIIHomORfvavTFnh8oO2BSPcGhXtnhX4L1utDSw2gaQKlX/kdchBdjjqZaGeRSHyOk5aR2n5vI3&#10;AAAA//8DAFBLAwQUAAYACAAAACEADcQ50OEAAAALAQAADwAAAGRycy9kb3ducmV2LnhtbEyPTU+D&#10;QBRF9yb+h8kzcdcOIFBCeTTG6MJoNK12P2VegTgfyAwt/nunK12+3JN7z6s2s1bsRKPrrUGIlxEw&#10;Mo2VvWkRPj+eFgUw54WRQllDCD/kYFNfX1WilPZstnTa+ZaFEuNKgdB5P5Scu6YjLdzSDmRCdrSj&#10;Fj6cY8vlKM6hXCueRFHOtehNWOjEQA8dNV+7SSOsXr/14/vzNn1R+3k+JhlNefGGeHsz36+BeZr9&#10;HwwX/aAOdXA62MlIxxTCIo2zgCJkdwmwCxBlqxjYASFPiwR4XfH/P9S/AAAA//8DAFBLAQItABQA&#10;BgAIAAAAIQC2gziS/gAAAOEBAAATAAAAAAAAAAAAAAAAAAAAAABbQ29udGVudF9UeXBlc10ueG1s&#10;UEsBAi0AFAAGAAgAAAAhADj9If/WAAAAlAEAAAsAAAAAAAAAAAAAAAAALwEAAF9yZWxzLy5yZWxz&#10;UEsBAi0AFAAGAAgAAAAhAMKdUdGTAgAAfQUAAA4AAAAAAAAAAAAAAAAALgIAAGRycy9lMm9Eb2Mu&#10;eG1sUEsBAi0AFAAGAAgAAAAhAA3EOdDhAAAACwEAAA8AAAAAAAAAAAAAAAAA7QQAAGRycy9kb3du&#10;cmV2LnhtbFBLBQYAAAAABAAEAPMAAAD7BQAAAAA=&#10;" filled="f" strokecolor="#002060" strokeweight="2.25pt">
                <v:textbox>
                  <w:txbxContent>
                    <w:p w14:paraId="61EBA2DB" w14:textId="77777777" w:rsidR="00A31031" w:rsidRDefault="00A31031" w:rsidP="00A31031">
                      <w:pPr>
                        <w:spacing w:before="120" w:after="120" w:line="360" w:lineRule="auto"/>
                        <w:ind w:left="720" w:right="720"/>
                        <w:rPr>
                          <w:rFonts w:ascii="Arial" w:hAnsi="Arial" w:cs="Arial"/>
                          <w:color w:val="000000" w:themeColor="text1"/>
                          <w:sz w:val="32"/>
                          <w:szCs w:val="32"/>
                        </w:rPr>
                      </w:pPr>
                      <w:r w:rsidRPr="00A31031">
                        <w:rPr>
                          <w:rFonts w:ascii="Arial" w:hAnsi="Arial" w:cs="Arial"/>
                          <w:color w:val="000000" w:themeColor="text1"/>
                          <w:sz w:val="32"/>
                          <w:szCs w:val="32"/>
                        </w:rPr>
                        <w:t>For Breakfast club</w:t>
                      </w:r>
                      <w:r>
                        <w:rPr>
                          <w:rFonts w:ascii="Arial" w:hAnsi="Arial" w:cs="Arial"/>
                          <w:color w:val="000000" w:themeColor="text1"/>
                          <w:sz w:val="32"/>
                          <w:szCs w:val="32"/>
                        </w:rPr>
                        <w:t xml:space="preserve">, parents should drop off their children to the main entrance on Barford Road. Ring 07387336817 to inform the staff you have arrived. </w:t>
                      </w:r>
                    </w:p>
                    <w:p w14:paraId="27D3A6F8" w14:textId="77777777" w:rsidR="00A31031" w:rsidRPr="00A31031" w:rsidRDefault="00A31031" w:rsidP="00A31031">
                      <w:pPr>
                        <w:spacing w:before="120" w:after="120" w:line="360" w:lineRule="auto"/>
                        <w:ind w:left="720" w:right="720"/>
                        <w:rPr>
                          <w:rFonts w:ascii="Arial" w:hAnsi="Arial" w:cs="Arial"/>
                          <w:color w:val="000000" w:themeColor="text1"/>
                          <w:sz w:val="32"/>
                          <w:szCs w:val="32"/>
                        </w:rPr>
                      </w:pPr>
                      <w:r>
                        <w:rPr>
                          <w:rFonts w:ascii="Arial" w:hAnsi="Arial" w:cs="Arial"/>
                          <w:color w:val="000000" w:themeColor="text1"/>
                          <w:sz w:val="32"/>
                          <w:szCs w:val="32"/>
                        </w:rPr>
                        <w:t xml:space="preserve">Children should be collected from afterschool from the main entrance on Barford Road. In the event of out of hours activities in the main building, afterschool club will take place in our nursery building, therefore will need to be collected from the nursery entrance on </w:t>
                      </w:r>
                      <w:proofErr w:type="spellStart"/>
                      <w:r>
                        <w:rPr>
                          <w:rFonts w:ascii="Arial" w:hAnsi="Arial" w:cs="Arial"/>
                          <w:color w:val="000000" w:themeColor="text1"/>
                          <w:sz w:val="32"/>
                          <w:szCs w:val="32"/>
                        </w:rPr>
                        <w:t>Ickneild</w:t>
                      </w:r>
                      <w:proofErr w:type="spellEnd"/>
                      <w:r>
                        <w:rPr>
                          <w:rFonts w:ascii="Arial" w:hAnsi="Arial" w:cs="Arial"/>
                          <w:color w:val="000000" w:themeColor="text1"/>
                          <w:sz w:val="32"/>
                          <w:szCs w:val="32"/>
                        </w:rPr>
                        <w:t xml:space="preserve"> Port Road. </w:t>
                      </w:r>
                      <w:r w:rsidR="001D626E">
                        <w:rPr>
                          <w:rFonts w:ascii="Arial" w:hAnsi="Arial" w:cs="Arial"/>
                          <w:color w:val="000000" w:themeColor="text1"/>
                          <w:sz w:val="32"/>
                          <w:szCs w:val="32"/>
                        </w:rPr>
                        <w:t>Parents will be informed in advance if the collection point changes. Please ensure you have access to the Eager Beavers contact number.</w:t>
                      </w:r>
                    </w:p>
                  </w:txbxContent>
                </v:textbox>
              </v:rect>
            </w:pict>
          </mc:Fallback>
        </mc:AlternateContent>
      </w:r>
    </w:p>
    <w:p w14:paraId="05FFF464" w14:textId="77777777" w:rsidR="005E366D" w:rsidRDefault="005E366D" w:rsidP="00A972FB">
      <w:pPr>
        <w:spacing w:before="120" w:after="120" w:line="360" w:lineRule="auto"/>
        <w:ind w:left="720" w:right="720"/>
        <w:jc w:val="center"/>
        <w:rPr>
          <w:rFonts w:eastAsia="SimSun"/>
          <w:b/>
          <w:sz w:val="52"/>
          <w:szCs w:val="52"/>
        </w:rPr>
      </w:pPr>
    </w:p>
    <w:p w14:paraId="474F54DA" w14:textId="77777777" w:rsidR="005E366D" w:rsidRDefault="005E366D" w:rsidP="00A972FB">
      <w:pPr>
        <w:spacing w:before="120" w:after="120" w:line="360" w:lineRule="auto"/>
        <w:ind w:left="720" w:right="720"/>
        <w:jc w:val="center"/>
        <w:rPr>
          <w:rFonts w:eastAsia="SimSun"/>
          <w:b/>
          <w:sz w:val="52"/>
          <w:szCs w:val="52"/>
        </w:rPr>
      </w:pPr>
    </w:p>
    <w:p w14:paraId="497715B2" w14:textId="77777777" w:rsidR="005E366D" w:rsidRDefault="005E366D" w:rsidP="00A972FB">
      <w:pPr>
        <w:spacing w:before="120" w:after="120" w:line="360" w:lineRule="auto"/>
        <w:ind w:left="720" w:right="720"/>
        <w:jc w:val="center"/>
        <w:rPr>
          <w:rFonts w:eastAsia="SimSun"/>
          <w:b/>
          <w:sz w:val="52"/>
          <w:szCs w:val="52"/>
        </w:rPr>
      </w:pPr>
    </w:p>
    <w:p w14:paraId="78883A15" w14:textId="77777777" w:rsidR="005E366D" w:rsidRDefault="005E366D" w:rsidP="00A972FB">
      <w:pPr>
        <w:spacing w:before="120" w:after="120" w:line="360" w:lineRule="auto"/>
        <w:ind w:left="720" w:right="720"/>
        <w:jc w:val="center"/>
        <w:rPr>
          <w:rFonts w:eastAsia="SimSun"/>
          <w:b/>
          <w:sz w:val="52"/>
          <w:szCs w:val="52"/>
        </w:rPr>
      </w:pPr>
    </w:p>
    <w:p w14:paraId="1D293177" w14:textId="77777777" w:rsidR="005E366D" w:rsidRDefault="005E366D" w:rsidP="00A972FB">
      <w:pPr>
        <w:spacing w:before="120" w:after="120" w:line="360" w:lineRule="auto"/>
        <w:ind w:left="720" w:right="720"/>
        <w:jc w:val="center"/>
        <w:rPr>
          <w:rFonts w:eastAsia="SimSun"/>
          <w:b/>
          <w:sz w:val="52"/>
          <w:szCs w:val="52"/>
        </w:rPr>
      </w:pPr>
    </w:p>
    <w:p w14:paraId="505B6331" w14:textId="77777777" w:rsidR="00B13549" w:rsidRDefault="005E366D" w:rsidP="00A972FB">
      <w:pPr>
        <w:spacing w:before="120" w:after="120" w:line="360" w:lineRule="auto"/>
        <w:ind w:left="720" w:right="720"/>
        <w:jc w:val="center"/>
        <w:rPr>
          <w:rFonts w:eastAsia="SimSun"/>
          <w:b/>
          <w:sz w:val="52"/>
          <w:szCs w:val="52"/>
        </w:rPr>
      </w:pPr>
      <w:r>
        <w:rPr>
          <w:rFonts w:eastAsia="SimSun"/>
          <w:b/>
          <w:noProof/>
          <w:sz w:val="52"/>
          <w:szCs w:val="52"/>
          <w:lang w:eastAsia="en-GB"/>
        </w:rPr>
        <w:lastRenderedPageBreak/>
        <mc:AlternateContent>
          <mc:Choice Requires="wps">
            <w:drawing>
              <wp:anchor distT="0" distB="0" distL="114300" distR="114300" simplePos="0" relativeHeight="251784192" behindDoc="0" locked="0" layoutInCell="1" allowOverlap="1" wp14:anchorId="365AA26B" wp14:editId="4E15C2DB">
                <wp:simplePos x="0" y="0"/>
                <wp:positionH relativeFrom="margin">
                  <wp:posOffset>-246452</wp:posOffset>
                </wp:positionH>
                <wp:positionV relativeFrom="paragraph">
                  <wp:posOffset>86263</wp:posOffset>
                </wp:positionV>
                <wp:extent cx="6958330" cy="6659593"/>
                <wp:effectExtent l="19050" t="19050" r="13970" b="27305"/>
                <wp:wrapNone/>
                <wp:docPr id="14" name="Rectangle 14"/>
                <wp:cNvGraphicFramePr/>
                <a:graphic xmlns:a="http://schemas.openxmlformats.org/drawingml/2006/main">
                  <a:graphicData uri="http://schemas.microsoft.com/office/word/2010/wordprocessingShape">
                    <wps:wsp>
                      <wps:cNvSpPr/>
                      <wps:spPr>
                        <a:xfrm>
                          <a:off x="0" y="0"/>
                          <a:ext cx="6958330" cy="6659593"/>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7E6FA" w14:textId="77777777" w:rsidR="00D05FDD" w:rsidRDefault="00D05FDD" w:rsidP="00D05FDD">
                            <w:pPr>
                              <w:spacing w:before="120" w:after="120" w:line="360" w:lineRule="auto"/>
                              <w:ind w:left="720" w:right="720"/>
                              <w:jc w:val="center"/>
                              <w:rPr>
                                <w:rFonts w:ascii="Arial" w:hAnsi="Arial" w:cs="Arial"/>
                                <w:color w:val="000000" w:themeColor="text1"/>
                                <w:sz w:val="28"/>
                                <w:szCs w:val="26"/>
                                <w:lang w:eastAsia="en-GB"/>
                              </w:rPr>
                            </w:pPr>
                            <w:r w:rsidRPr="00D05FDD">
                              <w:rPr>
                                <w:rFonts w:ascii="Arial" w:hAnsi="Arial" w:cs="Arial"/>
                                <w:color w:val="000000" w:themeColor="text1"/>
                                <w:sz w:val="28"/>
                                <w:szCs w:val="26"/>
                                <w:lang w:eastAsia="en-GB"/>
                              </w:rPr>
                              <w:t xml:space="preserve">At Barford Primary, we value good behaviour in the classroom and elsewhere in order to promote the school as a learning community and to ensure that </w:t>
                            </w:r>
                            <w:r w:rsidR="005E366D">
                              <w:rPr>
                                <w:rFonts w:ascii="Arial" w:hAnsi="Arial" w:cs="Arial"/>
                                <w:color w:val="000000" w:themeColor="text1"/>
                                <w:sz w:val="28"/>
                                <w:szCs w:val="26"/>
                                <w:lang w:eastAsia="en-GB"/>
                              </w:rPr>
                              <w:t>environments</w:t>
                            </w:r>
                            <w:r w:rsidRPr="00D05FDD">
                              <w:rPr>
                                <w:rFonts w:ascii="Arial" w:hAnsi="Arial" w:cs="Arial"/>
                                <w:color w:val="000000" w:themeColor="text1"/>
                                <w:sz w:val="28"/>
                                <w:szCs w:val="26"/>
                                <w:lang w:eastAsia="en-GB"/>
                              </w:rPr>
                              <w:t xml:space="preserve"> are safe and effective learning environments.</w:t>
                            </w:r>
                            <w:r>
                              <w:rPr>
                                <w:rFonts w:ascii="Arial" w:hAnsi="Arial" w:cs="Arial"/>
                                <w:color w:val="000000" w:themeColor="text1"/>
                                <w:sz w:val="28"/>
                                <w:szCs w:val="26"/>
                                <w:lang w:eastAsia="en-GB"/>
                              </w:rPr>
                              <w:t xml:space="preserve"> </w:t>
                            </w:r>
                          </w:p>
                          <w:p w14:paraId="5E24E181" w14:textId="77777777" w:rsidR="00D05FDD" w:rsidRPr="00D05FDD" w:rsidRDefault="00D05FDD" w:rsidP="00D05FDD">
                            <w:pPr>
                              <w:spacing w:before="120" w:after="120" w:line="360" w:lineRule="auto"/>
                              <w:ind w:left="720" w:right="720"/>
                              <w:jc w:val="center"/>
                              <w:rPr>
                                <w:rFonts w:ascii="Arial" w:hAnsi="Arial" w:cs="Arial"/>
                                <w:b/>
                                <w:color w:val="000000" w:themeColor="text1"/>
                                <w:sz w:val="32"/>
                                <w:szCs w:val="26"/>
                                <w:lang w:eastAsia="en-GB"/>
                              </w:rPr>
                            </w:pPr>
                            <w:r w:rsidRPr="00D05FDD">
                              <w:rPr>
                                <w:rFonts w:ascii="Arial" w:hAnsi="Arial" w:cs="Arial"/>
                                <w:b/>
                                <w:color w:val="000000" w:themeColor="text1"/>
                                <w:sz w:val="32"/>
                                <w:szCs w:val="26"/>
                                <w:lang w:eastAsia="en-GB"/>
                              </w:rPr>
                              <w:t>Rewards &amp; Sanctions</w:t>
                            </w:r>
                          </w:p>
                          <w:p w14:paraId="47EC0627" w14:textId="77777777" w:rsidR="00D05FDD" w:rsidRDefault="00D05FDD" w:rsidP="00D05FDD">
                            <w:pPr>
                              <w:spacing w:before="120" w:after="120" w:line="360" w:lineRule="auto"/>
                              <w:ind w:left="720" w:right="720"/>
                              <w:jc w:val="center"/>
                              <w:rPr>
                                <w:rFonts w:ascii="Arial" w:hAnsi="Arial" w:cs="Arial"/>
                                <w:color w:val="000000" w:themeColor="text1"/>
                                <w:sz w:val="28"/>
                              </w:rPr>
                            </w:pPr>
                            <w:r w:rsidRPr="00D05FDD">
                              <w:rPr>
                                <w:rFonts w:ascii="Arial" w:hAnsi="Arial" w:cs="Arial"/>
                                <w:color w:val="000000" w:themeColor="text1"/>
                                <w:sz w:val="28"/>
                              </w:rPr>
                              <w:t xml:space="preserve">Children are awarded house tokens </w:t>
                            </w:r>
                            <w:r>
                              <w:rPr>
                                <w:rFonts w:ascii="Arial" w:hAnsi="Arial" w:cs="Arial"/>
                                <w:color w:val="000000" w:themeColor="text1"/>
                                <w:sz w:val="28"/>
                              </w:rPr>
                              <w:t xml:space="preserve">for demonstrating the schools values and ethos. </w:t>
                            </w:r>
                          </w:p>
                          <w:p w14:paraId="44B4DC69" w14:textId="77777777" w:rsidR="00D05FDD" w:rsidRDefault="00D05FDD" w:rsidP="00D05FDD">
                            <w:pPr>
                              <w:spacing w:before="120" w:after="120" w:line="360" w:lineRule="auto"/>
                              <w:ind w:left="720" w:right="720"/>
                              <w:jc w:val="center"/>
                              <w:rPr>
                                <w:rFonts w:ascii="Arial" w:hAnsi="Arial" w:cs="Arial"/>
                                <w:color w:val="000000" w:themeColor="text1"/>
                                <w:sz w:val="28"/>
                              </w:rPr>
                            </w:pPr>
                            <w:r>
                              <w:rPr>
                                <w:rFonts w:ascii="Arial" w:hAnsi="Arial" w:cs="Arial"/>
                                <w:color w:val="000000" w:themeColor="text1"/>
                                <w:sz w:val="28"/>
                              </w:rPr>
                              <w:t>The following sanctions are used in Eager Beavers for negative behaviours</w:t>
                            </w:r>
                          </w:p>
                          <w:p w14:paraId="6978849B" w14:textId="77777777" w:rsidR="00D05FDD" w:rsidRDefault="00D05FDD" w:rsidP="00D05FDD">
                            <w:pPr>
                              <w:pStyle w:val="ListParagraph"/>
                              <w:numPr>
                                <w:ilvl w:val="0"/>
                                <w:numId w:val="15"/>
                              </w:numPr>
                              <w:spacing w:before="120" w:after="120" w:line="360" w:lineRule="auto"/>
                              <w:ind w:right="720"/>
                              <w:jc w:val="center"/>
                              <w:rPr>
                                <w:rFonts w:ascii="Arial" w:hAnsi="Arial" w:cs="Arial"/>
                                <w:color w:val="000000" w:themeColor="text1"/>
                                <w:sz w:val="28"/>
                              </w:rPr>
                            </w:pPr>
                            <w:r>
                              <w:rPr>
                                <w:rFonts w:ascii="Arial" w:hAnsi="Arial" w:cs="Arial"/>
                                <w:color w:val="000000" w:themeColor="text1"/>
                                <w:sz w:val="28"/>
                              </w:rPr>
                              <w:t>Verbal warning</w:t>
                            </w:r>
                          </w:p>
                          <w:p w14:paraId="4F840DB1" w14:textId="77777777" w:rsidR="00D05FDD" w:rsidRDefault="00D05FDD" w:rsidP="00D05FDD">
                            <w:pPr>
                              <w:pStyle w:val="ListParagraph"/>
                              <w:numPr>
                                <w:ilvl w:val="0"/>
                                <w:numId w:val="15"/>
                              </w:numPr>
                              <w:spacing w:before="120" w:after="120" w:line="360" w:lineRule="auto"/>
                              <w:ind w:right="720"/>
                              <w:jc w:val="center"/>
                              <w:rPr>
                                <w:rFonts w:ascii="Arial" w:hAnsi="Arial" w:cs="Arial"/>
                                <w:color w:val="000000" w:themeColor="text1"/>
                                <w:sz w:val="28"/>
                              </w:rPr>
                            </w:pPr>
                            <w:r>
                              <w:rPr>
                                <w:rFonts w:ascii="Arial" w:hAnsi="Arial" w:cs="Arial"/>
                                <w:color w:val="000000" w:themeColor="text1"/>
                                <w:sz w:val="28"/>
                              </w:rPr>
                              <w:t>5 minutes time out</w:t>
                            </w:r>
                          </w:p>
                          <w:p w14:paraId="180E21E9" w14:textId="77777777" w:rsidR="00D05FDD" w:rsidRDefault="005E366D" w:rsidP="00D05FDD">
                            <w:pPr>
                              <w:pStyle w:val="ListParagraph"/>
                              <w:numPr>
                                <w:ilvl w:val="0"/>
                                <w:numId w:val="15"/>
                              </w:numPr>
                              <w:spacing w:before="120" w:after="120" w:line="360" w:lineRule="auto"/>
                              <w:ind w:right="720"/>
                              <w:jc w:val="center"/>
                              <w:rPr>
                                <w:rFonts w:ascii="Arial" w:hAnsi="Arial" w:cs="Arial"/>
                                <w:color w:val="000000" w:themeColor="text1"/>
                                <w:sz w:val="28"/>
                              </w:rPr>
                            </w:pPr>
                            <w:r>
                              <w:rPr>
                                <w:rFonts w:ascii="Arial" w:hAnsi="Arial" w:cs="Arial"/>
                                <w:color w:val="000000" w:themeColor="text1"/>
                                <w:sz w:val="28"/>
                              </w:rPr>
                              <w:t>No improvement – conversation with parents</w:t>
                            </w:r>
                          </w:p>
                          <w:p w14:paraId="71379C9E" w14:textId="77777777" w:rsidR="005E366D" w:rsidRDefault="005E366D" w:rsidP="005E366D">
                            <w:pPr>
                              <w:spacing w:before="120" w:after="120" w:line="360" w:lineRule="auto"/>
                              <w:ind w:left="720" w:right="720"/>
                              <w:rPr>
                                <w:rFonts w:ascii="Arial" w:hAnsi="Arial" w:cs="Arial"/>
                                <w:color w:val="000000" w:themeColor="text1"/>
                                <w:sz w:val="28"/>
                              </w:rPr>
                            </w:pPr>
                            <w:r>
                              <w:rPr>
                                <w:rFonts w:ascii="Arial" w:hAnsi="Arial" w:cs="Arial"/>
                                <w:color w:val="000000" w:themeColor="text1"/>
                                <w:sz w:val="28"/>
                              </w:rPr>
                              <w:t>All conversations with parents are recorded in the Eager Beavers behaviour book. If this occurs within 3 times within one month, this may result in your child being removed from the club.</w:t>
                            </w:r>
                          </w:p>
                          <w:p w14:paraId="7D804358" w14:textId="77777777" w:rsidR="005E366D" w:rsidRPr="005E366D" w:rsidRDefault="005E366D" w:rsidP="005E366D">
                            <w:pPr>
                              <w:spacing w:before="120" w:after="120" w:line="360" w:lineRule="auto"/>
                              <w:ind w:left="720" w:right="720"/>
                              <w:rPr>
                                <w:rFonts w:ascii="Arial" w:hAnsi="Arial" w:cs="Arial"/>
                                <w:color w:val="000000" w:themeColor="text1"/>
                                <w:sz w:val="28"/>
                              </w:rPr>
                            </w:pPr>
                            <w:r>
                              <w:rPr>
                                <w:rFonts w:ascii="Arial" w:hAnsi="Arial" w:cs="Arial"/>
                                <w:color w:val="000000" w:themeColor="text1"/>
                                <w:sz w:val="28"/>
                              </w:rPr>
                              <w:t>For any unacceptable behaviours (see behaviour policy) your child may be removed immediately.</w:t>
                            </w:r>
                          </w:p>
                          <w:p w14:paraId="3CA4812D" w14:textId="77777777" w:rsidR="00D05FDD" w:rsidRDefault="00D05FDD" w:rsidP="00D05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AA26B" id="Rectangle 14" o:spid="_x0000_s1055" style="position:absolute;left:0;text-align:left;margin-left:-19.4pt;margin-top:6.8pt;width:547.9pt;height:524.4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zlAIAAH0FAAAOAAAAZHJzL2Uyb0RvYy54bWysVE1v2zAMvQ/YfxB0X+2kddoEdYqgRYcB&#10;RVusHXpWZCkWIIuapMTOfv0o2XGCrthhWA6KZJKP5OPH9U3XaLITziswJZ2c5ZQIw6FSZlPSH6/3&#10;X64o8YGZimkwoqR74enN8vOn69YuxBRq0JVwBEGMX7S2pHUIdpFlnteiYf4MrDAolOAaFvDpNlnl&#10;WIvojc6meT7LWnCVdcCF9/j1rhfSZcKXUvDwJKUXgeiSYmwhnS6d63hmy2u22Dhma8WHMNg/RNEw&#10;ZdDpCHXHAiNbp/6AahR34EGGMw5NBlIqLlIOmM0kf5fNS82sSLkgOd6ONPn/B8sfdy/22SENrfUL&#10;j9eYRSddE/8xPtIlsvYjWaILhOPH2by4Oj9HTjnKZrNiXszPI53Z0dw6H74KaEi8lNRhNRJJbPfg&#10;Q696UIneDNwrrVNFtCFtSadXxWWRLDxoVUVp1PNus77VjuxYLGo+zWepjuj4RA1f2mA0x7TSLey1&#10;iBjafBeSqAoTmfYeYseJEZZxLkyY9KKaVaL3VuT4G7JMPRotUs4JMCJLjHLEHgA+xu4ZGPSjqUgN&#10;OxrnfwusNx4tkmcwYTRulAH3EYDGrAbPvf6BpJ6ayFLo1h1yg9TMo2r8tIZq/+yIg36CvOX3Cov6&#10;wHx4Zg5HBhsB10B4wkNqwOLBcKOkBvfro+9RHzsZpZS0OIIl9T+3zAlK9DeDPT6fXFzEmU2Pi+Jy&#10;ig93KlmfSsy2uQVsiAkuHMvTNeoHfbhKB80bbotV9IoiZjj6LikP7vC4Df1qwH3DxWqV1HBOLQsP&#10;5sXyCB6Jjk372r0xZ4fODjgUj3AYV7Z41+C9brQ0sNoGkCp1/5HXoQQ446mXhn0Ul8jpO2kdt+by&#10;NwAAAP//AwBQSwMEFAAGAAgAAAAhAFw4jBngAAAADAEAAA8AAABkcnMvZG93bnJldi54bWxMj81O&#10;wzAQhO9IvIO1SNxah7RNozROhRAcEAjUQu9uvE0i/BNipzVvz+YEtx3NaPabchuNZmccfOesgLt5&#10;Agxt7VRnGwGfH0+zHJgP0iqpnUUBP+hhW11flbJQ7mJ3eN6HhlGJ9YUU0IbQF5z7ukUj/dz1aMk7&#10;ucHIQHJouBrkhcqN5mmSZNzIztKHVvb40GL9tR+NgPXrt3l8f94tX/QhxlO6wjHL34S4vYn3G2AB&#10;Y/gLw4RP6FAR09GNVnmmBcwWOaEHMhYZsCmQrNa07jhdWboEXpX8/4jqFwAA//8DAFBLAQItABQA&#10;BgAIAAAAIQC2gziS/gAAAOEBAAATAAAAAAAAAAAAAAAAAAAAAABbQ29udGVudF9UeXBlc10ueG1s&#10;UEsBAi0AFAAGAAgAAAAhADj9If/WAAAAlAEAAAsAAAAAAAAAAAAAAAAALwEAAF9yZWxzLy5yZWxz&#10;UEsBAi0AFAAGAAgAAAAhAP85C/OUAgAAfQUAAA4AAAAAAAAAAAAAAAAALgIAAGRycy9lMm9Eb2Mu&#10;eG1sUEsBAi0AFAAGAAgAAAAhAFw4jBngAAAADAEAAA8AAAAAAAAAAAAAAAAA7gQAAGRycy9kb3du&#10;cmV2LnhtbFBLBQYAAAAABAAEAPMAAAD7BQAAAAA=&#10;" filled="f" strokecolor="#002060" strokeweight="2.25pt">
                <v:textbox>
                  <w:txbxContent>
                    <w:p w14:paraId="44B7E6FA" w14:textId="77777777" w:rsidR="00D05FDD" w:rsidRDefault="00D05FDD" w:rsidP="00D05FDD">
                      <w:pPr>
                        <w:spacing w:before="120" w:after="120" w:line="360" w:lineRule="auto"/>
                        <w:ind w:left="720" w:right="720"/>
                        <w:jc w:val="center"/>
                        <w:rPr>
                          <w:rFonts w:ascii="Arial" w:hAnsi="Arial" w:cs="Arial"/>
                          <w:color w:val="000000" w:themeColor="text1"/>
                          <w:sz w:val="28"/>
                          <w:szCs w:val="26"/>
                          <w:lang w:eastAsia="en-GB"/>
                        </w:rPr>
                      </w:pPr>
                      <w:r w:rsidRPr="00D05FDD">
                        <w:rPr>
                          <w:rFonts w:ascii="Arial" w:hAnsi="Arial" w:cs="Arial"/>
                          <w:color w:val="000000" w:themeColor="text1"/>
                          <w:sz w:val="28"/>
                          <w:szCs w:val="26"/>
                          <w:lang w:eastAsia="en-GB"/>
                        </w:rPr>
                        <w:t xml:space="preserve">At Barford Primary, we value good behaviour in the classroom and elsewhere </w:t>
                      </w:r>
                      <w:proofErr w:type="gramStart"/>
                      <w:r w:rsidRPr="00D05FDD">
                        <w:rPr>
                          <w:rFonts w:ascii="Arial" w:hAnsi="Arial" w:cs="Arial"/>
                          <w:color w:val="000000" w:themeColor="text1"/>
                          <w:sz w:val="28"/>
                          <w:szCs w:val="26"/>
                          <w:lang w:eastAsia="en-GB"/>
                        </w:rPr>
                        <w:t>in order to</w:t>
                      </w:r>
                      <w:proofErr w:type="gramEnd"/>
                      <w:r w:rsidRPr="00D05FDD">
                        <w:rPr>
                          <w:rFonts w:ascii="Arial" w:hAnsi="Arial" w:cs="Arial"/>
                          <w:color w:val="000000" w:themeColor="text1"/>
                          <w:sz w:val="28"/>
                          <w:szCs w:val="26"/>
                          <w:lang w:eastAsia="en-GB"/>
                        </w:rPr>
                        <w:t xml:space="preserve"> promote the school as a learning community and to ensure that </w:t>
                      </w:r>
                      <w:r w:rsidR="005E366D">
                        <w:rPr>
                          <w:rFonts w:ascii="Arial" w:hAnsi="Arial" w:cs="Arial"/>
                          <w:color w:val="000000" w:themeColor="text1"/>
                          <w:sz w:val="28"/>
                          <w:szCs w:val="26"/>
                          <w:lang w:eastAsia="en-GB"/>
                        </w:rPr>
                        <w:t>environments</w:t>
                      </w:r>
                      <w:r w:rsidRPr="00D05FDD">
                        <w:rPr>
                          <w:rFonts w:ascii="Arial" w:hAnsi="Arial" w:cs="Arial"/>
                          <w:color w:val="000000" w:themeColor="text1"/>
                          <w:sz w:val="28"/>
                          <w:szCs w:val="26"/>
                          <w:lang w:eastAsia="en-GB"/>
                        </w:rPr>
                        <w:t xml:space="preserve"> are safe and effective learning environments.</w:t>
                      </w:r>
                      <w:r>
                        <w:rPr>
                          <w:rFonts w:ascii="Arial" w:hAnsi="Arial" w:cs="Arial"/>
                          <w:color w:val="000000" w:themeColor="text1"/>
                          <w:sz w:val="28"/>
                          <w:szCs w:val="26"/>
                          <w:lang w:eastAsia="en-GB"/>
                        </w:rPr>
                        <w:t xml:space="preserve"> </w:t>
                      </w:r>
                    </w:p>
                    <w:p w14:paraId="5E24E181" w14:textId="77777777" w:rsidR="00D05FDD" w:rsidRPr="00D05FDD" w:rsidRDefault="00D05FDD" w:rsidP="00D05FDD">
                      <w:pPr>
                        <w:spacing w:before="120" w:after="120" w:line="360" w:lineRule="auto"/>
                        <w:ind w:left="720" w:right="720"/>
                        <w:jc w:val="center"/>
                        <w:rPr>
                          <w:rFonts w:ascii="Arial" w:hAnsi="Arial" w:cs="Arial"/>
                          <w:b/>
                          <w:color w:val="000000" w:themeColor="text1"/>
                          <w:sz w:val="32"/>
                          <w:szCs w:val="26"/>
                          <w:lang w:eastAsia="en-GB"/>
                        </w:rPr>
                      </w:pPr>
                      <w:r w:rsidRPr="00D05FDD">
                        <w:rPr>
                          <w:rFonts w:ascii="Arial" w:hAnsi="Arial" w:cs="Arial"/>
                          <w:b/>
                          <w:color w:val="000000" w:themeColor="text1"/>
                          <w:sz w:val="32"/>
                          <w:szCs w:val="26"/>
                          <w:lang w:eastAsia="en-GB"/>
                        </w:rPr>
                        <w:t>Rewards &amp; Sanctions</w:t>
                      </w:r>
                    </w:p>
                    <w:p w14:paraId="47EC0627" w14:textId="77777777" w:rsidR="00D05FDD" w:rsidRDefault="00D05FDD" w:rsidP="00D05FDD">
                      <w:pPr>
                        <w:spacing w:before="120" w:after="120" w:line="360" w:lineRule="auto"/>
                        <w:ind w:left="720" w:right="720"/>
                        <w:jc w:val="center"/>
                        <w:rPr>
                          <w:rFonts w:ascii="Arial" w:hAnsi="Arial" w:cs="Arial"/>
                          <w:color w:val="000000" w:themeColor="text1"/>
                          <w:sz w:val="28"/>
                        </w:rPr>
                      </w:pPr>
                      <w:r w:rsidRPr="00D05FDD">
                        <w:rPr>
                          <w:rFonts w:ascii="Arial" w:hAnsi="Arial" w:cs="Arial"/>
                          <w:color w:val="000000" w:themeColor="text1"/>
                          <w:sz w:val="28"/>
                        </w:rPr>
                        <w:t xml:space="preserve">Children are awarded house tokens </w:t>
                      </w:r>
                      <w:r>
                        <w:rPr>
                          <w:rFonts w:ascii="Arial" w:hAnsi="Arial" w:cs="Arial"/>
                          <w:color w:val="000000" w:themeColor="text1"/>
                          <w:sz w:val="28"/>
                        </w:rPr>
                        <w:t xml:space="preserve">for demonstrating the </w:t>
                      </w:r>
                      <w:proofErr w:type="gramStart"/>
                      <w:r>
                        <w:rPr>
                          <w:rFonts w:ascii="Arial" w:hAnsi="Arial" w:cs="Arial"/>
                          <w:color w:val="000000" w:themeColor="text1"/>
                          <w:sz w:val="28"/>
                        </w:rPr>
                        <w:t>schools</w:t>
                      </w:r>
                      <w:proofErr w:type="gramEnd"/>
                      <w:r>
                        <w:rPr>
                          <w:rFonts w:ascii="Arial" w:hAnsi="Arial" w:cs="Arial"/>
                          <w:color w:val="000000" w:themeColor="text1"/>
                          <w:sz w:val="28"/>
                        </w:rPr>
                        <w:t xml:space="preserve"> values and ethos. </w:t>
                      </w:r>
                    </w:p>
                    <w:p w14:paraId="44B4DC69" w14:textId="77777777" w:rsidR="00D05FDD" w:rsidRDefault="00D05FDD" w:rsidP="00D05FDD">
                      <w:pPr>
                        <w:spacing w:before="120" w:after="120" w:line="360" w:lineRule="auto"/>
                        <w:ind w:left="720" w:right="720"/>
                        <w:jc w:val="center"/>
                        <w:rPr>
                          <w:rFonts w:ascii="Arial" w:hAnsi="Arial" w:cs="Arial"/>
                          <w:color w:val="000000" w:themeColor="text1"/>
                          <w:sz w:val="28"/>
                        </w:rPr>
                      </w:pPr>
                      <w:r>
                        <w:rPr>
                          <w:rFonts w:ascii="Arial" w:hAnsi="Arial" w:cs="Arial"/>
                          <w:color w:val="000000" w:themeColor="text1"/>
                          <w:sz w:val="28"/>
                        </w:rPr>
                        <w:t>The following sanctions are used in Eager Beavers for negative behaviours</w:t>
                      </w:r>
                    </w:p>
                    <w:p w14:paraId="6978849B" w14:textId="77777777" w:rsidR="00D05FDD" w:rsidRDefault="00D05FDD" w:rsidP="00D05FDD">
                      <w:pPr>
                        <w:pStyle w:val="ListParagraph"/>
                        <w:numPr>
                          <w:ilvl w:val="0"/>
                          <w:numId w:val="15"/>
                        </w:numPr>
                        <w:spacing w:before="120" w:after="120" w:line="360" w:lineRule="auto"/>
                        <w:ind w:right="720"/>
                        <w:jc w:val="center"/>
                        <w:rPr>
                          <w:rFonts w:ascii="Arial" w:hAnsi="Arial" w:cs="Arial"/>
                          <w:color w:val="000000" w:themeColor="text1"/>
                          <w:sz w:val="28"/>
                        </w:rPr>
                      </w:pPr>
                      <w:r>
                        <w:rPr>
                          <w:rFonts w:ascii="Arial" w:hAnsi="Arial" w:cs="Arial"/>
                          <w:color w:val="000000" w:themeColor="text1"/>
                          <w:sz w:val="28"/>
                        </w:rPr>
                        <w:t>Verbal warning</w:t>
                      </w:r>
                    </w:p>
                    <w:p w14:paraId="4F840DB1" w14:textId="77777777" w:rsidR="00D05FDD" w:rsidRDefault="00D05FDD" w:rsidP="00D05FDD">
                      <w:pPr>
                        <w:pStyle w:val="ListParagraph"/>
                        <w:numPr>
                          <w:ilvl w:val="0"/>
                          <w:numId w:val="15"/>
                        </w:numPr>
                        <w:spacing w:before="120" w:after="120" w:line="360" w:lineRule="auto"/>
                        <w:ind w:right="720"/>
                        <w:jc w:val="center"/>
                        <w:rPr>
                          <w:rFonts w:ascii="Arial" w:hAnsi="Arial" w:cs="Arial"/>
                          <w:color w:val="000000" w:themeColor="text1"/>
                          <w:sz w:val="28"/>
                        </w:rPr>
                      </w:pPr>
                      <w:r>
                        <w:rPr>
                          <w:rFonts w:ascii="Arial" w:hAnsi="Arial" w:cs="Arial"/>
                          <w:color w:val="000000" w:themeColor="text1"/>
                          <w:sz w:val="28"/>
                        </w:rPr>
                        <w:t>5 minutes time out</w:t>
                      </w:r>
                    </w:p>
                    <w:p w14:paraId="180E21E9" w14:textId="77777777" w:rsidR="00D05FDD" w:rsidRDefault="005E366D" w:rsidP="00D05FDD">
                      <w:pPr>
                        <w:pStyle w:val="ListParagraph"/>
                        <w:numPr>
                          <w:ilvl w:val="0"/>
                          <w:numId w:val="15"/>
                        </w:numPr>
                        <w:spacing w:before="120" w:after="120" w:line="360" w:lineRule="auto"/>
                        <w:ind w:right="720"/>
                        <w:jc w:val="center"/>
                        <w:rPr>
                          <w:rFonts w:ascii="Arial" w:hAnsi="Arial" w:cs="Arial"/>
                          <w:color w:val="000000" w:themeColor="text1"/>
                          <w:sz w:val="28"/>
                        </w:rPr>
                      </w:pPr>
                      <w:r>
                        <w:rPr>
                          <w:rFonts w:ascii="Arial" w:hAnsi="Arial" w:cs="Arial"/>
                          <w:color w:val="000000" w:themeColor="text1"/>
                          <w:sz w:val="28"/>
                        </w:rPr>
                        <w:t>No improvement – conversation with parents</w:t>
                      </w:r>
                    </w:p>
                    <w:p w14:paraId="71379C9E" w14:textId="77777777" w:rsidR="005E366D" w:rsidRDefault="005E366D" w:rsidP="005E366D">
                      <w:pPr>
                        <w:spacing w:before="120" w:after="120" w:line="360" w:lineRule="auto"/>
                        <w:ind w:left="720" w:right="720"/>
                        <w:rPr>
                          <w:rFonts w:ascii="Arial" w:hAnsi="Arial" w:cs="Arial"/>
                          <w:color w:val="000000" w:themeColor="text1"/>
                          <w:sz w:val="28"/>
                        </w:rPr>
                      </w:pPr>
                      <w:r>
                        <w:rPr>
                          <w:rFonts w:ascii="Arial" w:hAnsi="Arial" w:cs="Arial"/>
                          <w:color w:val="000000" w:themeColor="text1"/>
                          <w:sz w:val="28"/>
                        </w:rPr>
                        <w:t>All conversations with parents are recorded in the Eager Beavers behaviour book. If this occurs within 3 times within one month, this may result in your child being removed from the club.</w:t>
                      </w:r>
                    </w:p>
                    <w:p w14:paraId="7D804358" w14:textId="77777777" w:rsidR="005E366D" w:rsidRPr="005E366D" w:rsidRDefault="005E366D" w:rsidP="005E366D">
                      <w:pPr>
                        <w:spacing w:before="120" w:after="120" w:line="360" w:lineRule="auto"/>
                        <w:ind w:left="720" w:right="720"/>
                        <w:rPr>
                          <w:rFonts w:ascii="Arial" w:hAnsi="Arial" w:cs="Arial"/>
                          <w:color w:val="000000" w:themeColor="text1"/>
                          <w:sz w:val="28"/>
                        </w:rPr>
                      </w:pPr>
                      <w:r>
                        <w:rPr>
                          <w:rFonts w:ascii="Arial" w:hAnsi="Arial" w:cs="Arial"/>
                          <w:color w:val="000000" w:themeColor="text1"/>
                          <w:sz w:val="28"/>
                        </w:rPr>
                        <w:t>For any unacceptable behaviours (see behaviour policy) your child may be removed immediately.</w:t>
                      </w:r>
                    </w:p>
                    <w:p w14:paraId="3CA4812D" w14:textId="77777777" w:rsidR="00D05FDD" w:rsidRDefault="00D05FDD" w:rsidP="00D05FDD">
                      <w:pPr>
                        <w:jc w:val="center"/>
                      </w:pPr>
                    </w:p>
                  </w:txbxContent>
                </v:textbox>
                <w10:wrap anchorx="margin"/>
              </v:rect>
            </w:pict>
          </mc:Fallback>
        </mc:AlternateContent>
      </w:r>
      <w:r>
        <w:rPr>
          <w:noProof/>
          <w:lang w:eastAsia="en-GB"/>
        </w:rPr>
        <mc:AlternateContent>
          <mc:Choice Requires="wps">
            <w:drawing>
              <wp:anchor distT="0" distB="0" distL="114300" distR="114300" simplePos="0" relativeHeight="251783168" behindDoc="0" locked="0" layoutInCell="1" allowOverlap="1" wp14:anchorId="33E1192F" wp14:editId="5D9000CE">
                <wp:simplePos x="0" y="0"/>
                <wp:positionH relativeFrom="margin">
                  <wp:align>center</wp:align>
                </wp:positionH>
                <wp:positionV relativeFrom="paragraph">
                  <wp:posOffset>-614045</wp:posOffset>
                </wp:positionV>
                <wp:extent cx="6993558"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993558" cy="1828800"/>
                        </a:xfrm>
                        <a:prstGeom prst="rect">
                          <a:avLst/>
                        </a:prstGeom>
                        <a:noFill/>
                        <a:ln>
                          <a:noFill/>
                        </a:ln>
                      </wps:spPr>
                      <wps:txbx>
                        <w:txbxContent>
                          <w:p w14:paraId="2AA3F30A" w14:textId="77777777" w:rsidR="00D05FDD" w:rsidRPr="00B13549" w:rsidRDefault="00D05FDD" w:rsidP="00D05FDD">
                            <w:pPr>
                              <w:jc w:val="cente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t>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E1192F" id="Text Box 13" o:spid="_x0000_s1056" type="#_x0000_t202" style="position:absolute;left:0;text-align:left;margin-left:0;margin-top:-48.35pt;width:550.65pt;height:2in;z-index:251783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qJFQIAACwEAAAOAAAAZHJzL2Uyb0RvYy54bWysU01v2zAMvQ/YfxB0X5ykSZcYcYqsRYYB&#10;RVsgHXpWZDk2IIkapcTOfv0o5XPdTsMuMkXS/HjvaXbXGc12Cn0DtuCDXp8zZSWUjd0U/Pvr8tOE&#10;Mx+ELYUGqwq+V57fzT9+mLUuV0OoQZcKGRWxPm9dwesQXJ5lXtbKCN8DpywFK0AjAl1xk5UoWqpu&#10;dDbs92+zFrB0CFJ5T96HQ5DPU/2qUjI8V5VXgemC02whnZjOdTyz+UzkGxSubuRxDPEPUxjRWGp6&#10;LvUggmBbbP4oZRqJ4KEKPQkmg6pqpEo70DaD/rttVrVwKu1C4Hh3hsn/v7LyabdyL8hC9wU6IjAC&#10;0jqfe3LGfboKTfzSpIziBOH+DJvqApPkvJ1Ob8ZjIlpSbDAZTib9BGx2+d2hD18VGBaNgiPxkuAS&#10;u0cfqCWlnlJiNwvLRuvEjba/OSgxerLLjNEK3bpjTVnwm9Q4utZQ7mkvhAPl3sllQ70fhQ8vAolj&#10;WoV0G57pqDS0BYejxVkN+PNv/phP0FOUs5Y0U3D/YytQcaa/WSJlOhiNosjSZTT+PKQLXkfW1xG7&#10;NfdAshzQC3EymTE/6JNZIZg3kvcidqWQsJJ6FzyczPtwUDI9D6kWi5REsnIiPNqVk7F0BC8i+9q9&#10;CXRH+AMx9wQndYn8HQuH3Pind4ttIC4SRRdUj/iTJBNzx+cTNX99T1mXRz7/BQAA//8DAFBLAwQU&#10;AAYACAAAACEAvA6RDNwAAAAJAQAADwAAAGRycy9kb3ducmV2LnhtbEyPzU7DMBCE70i8g7VI3Fo7&#10;IAoNcaqKH4kDF0q4b2OTRMTrKN426duzPcFtVjOa/abYzKFXRz+mLpKFbGlAeaqj66ixUH2+Lh5A&#10;JUZy2EfyFk4+waa8vCgwd3GiD3/ccaOkhFKOFlrmIdc61a0PmJZx8CTedxwDspxjo92Ik5SHXt8Y&#10;s9IBO5IPLQ7+qfX1z+4QLDC7bXaqXkJ6+5rfn6fW1HdYWXt9NW8fQbGf+S8MZ3xBh1KY9vFALqne&#10;ggxhC4v16h7U2c5MdgtqL2otQpeF/r+g/AUAAP//AwBQSwECLQAUAAYACAAAACEAtoM4kv4AAADh&#10;AQAAEwAAAAAAAAAAAAAAAAAAAAAAW0NvbnRlbnRfVHlwZXNdLnhtbFBLAQItABQABgAIAAAAIQA4&#10;/SH/1gAAAJQBAAALAAAAAAAAAAAAAAAAAC8BAABfcmVscy8ucmVsc1BLAQItABQABgAIAAAAIQBx&#10;JSqJFQIAACwEAAAOAAAAAAAAAAAAAAAAAC4CAABkcnMvZTJvRG9jLnhtbFBLAQItABQABgAIAAAA&#10;IQC8DpEM3AAAAAkBAAAPAAAAAAAAAAAAAAAAAG8EAABkcnMvZG93bnJldi54bWxQSwUGAAAAAAQA&#10;BADzAAAAeAUAAAAA&#10;" filled="f" stroked="f">
                <v:textbox style="mso-fit-shape-to-text:t">
                  <w:txbxContent>
                    <w:p w14:paraId="2AA3F30A" w14:textId="77777777" w:rsidR="00D05FDD" w:rsidRPr="00B13549" w:rsidRDefault="00D05FDD" w:rsidP="00D05FDD">
                      <w:pPr>
                        <w:jc w:val="cente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pPr>
                      <w:proofErr w:type="spellStart"/>
                      <w: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t>Behaviour</w:t>
                      </w:r>
                      <w:proofErr w:type="spellEnd"/>
                    </w:p>
                  </w:txbxContent>
                </v:textbox>
                <w10:wrap anchorx="margin"/>
              </v:shape>
            </w:pict>
          </mc:Fallback>
        </mc:AlternateContent>
      </w:r>
    </w:p>
    <w:p w14:paraId="5CF93B25" w14:textId="77777777" w:rsidR="00D05FDD" w:rsidRDefault="00D05FDD" w:rsidP="00A972FB">
      <w:pPr>
        <w:spacing w:before="120" w:after="120" w:line="360" w:lineRule="auto"/>
        <w:ind w:left="720" w:right="720"/>
        <w:jc w:val="center"/>
      </w:pPr>
    </w:p>
    <w:p w14:paraId="605EED4E" w14:textId="77777777" w:rsidR="00D05FDD" w:rsidRDefault="00D05FDD" w:rsidP="00A972FB">
      <w:pPr>
        <w:spacing w:before="120" w:after="120" w:line="360" w:lineRule="auto"/>
        <w:ind w:left="720" w:right="720"/>
        <w:jc w:val="center"/>
      </w:pPr>
    </w:p>
    <w:p w14:paraId="34C2B4A2" w14:textId="77777777" w:rsidR="00D05FDD" w:rsidRDefault="00D05FDD" w:rsidP="00A972FB">
      <w:pPr>
        <w:spacing w:before="120" w:after="120" w:line="360" w:lineRule="auto"/>
        <w:ind w:left="720" w:right="720"/>
        <w:jc w:val="center"/>
        <w:rPr>
          <w:rFonts w:eastAsia="SimSun"/>
          <w:b/>
          <w:sz w:val="52"/>
          <w:szCs w:val="52"/>
        </w:rPr>
      </w:pPr>
    </w:p>
    <w:p w14:paraId="2C9888E3" w14:textId="77777777" w:rsidR="00B13549" w:rsidRDefault="00B13549" w:rsidP="00A972FB">
      <w:pPr>
        <w:spacing w:before="120" w:after="120" w:line="360" w:lineRule="auto"/>
        <w:ind w:left="720" w:right="720"/>
        <w:jc w:val="center"/>
        <w:rPr>
          <w:rFonts w:eastAsia="SimSun"/>
          <w:b/>
          <w:sz w:val="52"/>
          <w:szCs w:val="52"/>
        </w:rPr>
      </w:pPr>
    </w:p>
    <w:p w14:paraId="72C844BA" w14:textId="77777777" w:rsidR="00B13549" w:rsidRDefault="00B13549" w:rsidP="00A972FB">
      <w:pPr>
        <w:spacing w:before="120" w:after="120" w:line="360" w:lineRule="auto"/>
        <w:ind w:left="720" w:right="720"/>
        <w:jc w:val="center"/>
        <w:rPr>
          <w:rFonts w:eastAsia="SimSun"/>
          <w:b/>
          <w:sz w:val="52"/>
          <w:szCs w:val="52"/>
        </w:rPr>
      </w:pPr>
    </w:p>
    <w:p w14:paraId="080192BA" w14:textId="77777777" w:rsidR="00B13549" w:rsidRDefault="00B13549" w:rsidP="00A972FB">
      <w:pPr>
        <w:spacing w:before="120" w:after="120" w:line="360" w:lineRule="auto"/>
        <w:ind w:left="720" w:right="720"/>
        <w:jc w:val="center"/>
        <w:rPr>
          <w:rFonts w:eastAsia="SimSun"/>
          <w:b/>
          <w:sz w:val="52"/>
          <w:szCs w:val="52"/>
        </w:rPr>
      </w:pPr>
    </w:p>
    <w:p w14:paraId="3F66A67D" w14:textId="77777777" w:rsidR="005E366D" w:rsidRDefault="005E366D" w:rsidP="00A972FB">
      <w:pPr>
        <w:spacing w:before="120" w:after="120" w:line="360" w:lineRule="auto"/>
        <w:ind w:left="720" w:right="720"/>
        <w:jc w:val="center"/>
        <w:rPr>
          <w:rFonts w:eastAsia="SimSun"/>
          <w:b/>
          <w:sz w:val="52"/>
          <w:szCs w:val="52"/>
        </w:rPr>
      </w:pPr>
    </w:p>
    <w:p w14:paraId="600DD6BC" w14:textId="77777777" w:rsidR="005E366D" w:rsidRDefault="005E366D" w:rsidP="00A972FB">
      <w:pPr>
        <w:spacing w:before="120" w:after="120" w:line="360" w:lineRule="auto"/>
        <w:ind w:left="720" w:right="720"/>
        <w:jc w:val="center"/>
        <w:rPr>
          <w:rFonts w:eastAsia="SimSun"/>
          <w:b/>
          <w:sz w:val="52"/>
          <w:szCs w:val="52"/>
        </w:rPr>
      </w:pPr>
    </w:p>
    <w:p w14:paraId="0DF3D586" w14:textId="77777777" w:rsidR="005E366D" w:rsidRDefault="005E366D" w:rsidP="00A972FB">
      <w:pPr>
        <w:spacing w:before="120" w:after="120" w:line="360" w:lineRule="auto"/>
        <w:ind w:left="720" w:right="720"/>
        <w:jc w:val="center"/>
        <w:rPr>
          <w:rFonts w:eastAsia="SimSun"/>
          <w:b/>
          <w:sz w:val="52"/>
          <w:szCs w:val="52"/>
        </w:rPr>
      </w:pPr>
    </w:p>
    <w:p w14:paraId="5E532662" w14:textId="77777777" w:rsidR="005E366D" w:rsidRDefault="005E366D" w:rsidP="00A972FB">
      <w:pPr>
        <w:spacing w:before="120" w:after="120" w:line="360" w:lineRule="auto"/>
        <w:ind w:left="720" w:right="720"/>
        <w:jc w:val="center"/>
        <w:rPr>
          <w:rFonts w:eastAsia="SimSun"/>
          <w:b/>
          <w:sz w:val="52"/>
          <w:szCs w:val="52"/>
        </w:rPr>
      </w:pPr>
    </w:p>
    <w:p w14:paraId="36F459FD" w14:textId="77777777" w:rsidR="005E366D" w:rsidRDefault="005E366D" w:rsidP="00A972FB">
      <w:pPr>
        <w:spacing w:before="120" w:after="120" w:line="360" w:lineRule="auto"/>
        <w:ind w:left="720" w:right="720"/>
        <w:jc w:val="center"/>
        <w:rPr>
          <w:rFonts w:eastAsia="SimSun"/>
          <w:b/>
          <w:sz w:val="52"/>
          <w:szCs w:val="52"/>
        </w:rPr>
      </w:pPr>
    </w:p>
    <w:p w14:paraId="572D1753" w14:textId="77777777" w:rsidR="005E366D" w:rsidRDefault="005E366D" w:rsidP="00A972FB">
      <w:pPr>
        <w:spacing w:before="120" w:after="120" w:line="360" w:lineRule="auto"/>
        <w:ind w:left="720" w:right="720"/>
        <w:jc w:val="center"/>
        <w:rPr>
          <w:rFonts w:eastAsia="SimSun"/>
          <w:b/>
          <w:sz w:val="52"/>
          <w:szCs w:val="52"/>
        </w:rPr>
      </w:pPr>
    </w:p>
    <w:p w14:paraId="77E4B1E0" w14:textId="77777777" w:rsidR="005E366D" w:rsidRDefault="005E366D" w:rsidP="00A972FB">
      <w:pPr>
        <w:spacing w:before="120" w:after="120" w:line="360" w:lineRule="auto"/>
        <w:ind w:left="720" w:right="720"/>
        <w:jc w:val="center"/>
        <w:rPr>
          <w:rFonts w:eastAsia="SimSun"/>
          <w:b/>
          <w:sz w:val="52"/>
          <w:szCs w:val="52"/>
        </w:rPr>
      </w:pPr>
    </w:p>
    <w:p w14:paraId="1B88DFB4" w14:textId="77777777" w:rsidR="005E366D" w:rsidRDefault="005E366D" w:rsidP="00A972FB">
      <w:pPr>
        <w:spacing w:before="120" w:after="120" w:line="360" w:lineRule="auto"/>
        <w:ind w:left="720" w:right="720"/>
        <w:jc w:val="center"/>
        <w:rPr>
          <w:rFonts w:eastAsia="SimSun"/>
          <w:b/>
          <w:sz w:val="52"/>
          <w:szCs w:val="52"/>
        </w:rPr>
      </w:pPr>
    </w:p>
    <w:p w14:paraId="6CFAC3A5" w14:textId="77777777" w:rsidR="005E366D" w:rsidRDefault="005E366D" w:rsidP="00A972FB">
      <w:pPr>
        <w:spacing w:before="120" w:after="120" w:line="360" w:lineRule="auto"/>
        <w:ind w:left="720" w:right="720"/>
        <w:jc w:val="center"/>
        <w:rPr>
          <w:rFonts w:eastAsia="SimSun"/>
          <w:b/>
          <w:sz w:val="52"/>
          <w:szCs w:val="52"/>
        </w:rPr>
      </w:pPr>
      <w:r>
        <w:rPr>
          <w:rFonts w:eastAsia="SimSun"/>
          <w:b/>
          <w:noProof/>
          <w:sz w:val="52"/>
          <w:szCs w:val="52"/>
          <w:lang w:eastAsia="en-GB"/>
        </w:rPr>
        <w:lastRenderedPageBreak/>
        <mc:AlternateContent>
          <mc:Choice Requires="wps">
            <w:drawing>
              <wp:anchor distT="0" distB="0" distL="114300" distR="114300" simplePos="0" relativeHeight="251788288" behindDoc="0" locked="0" layoutInCell="1" allowOverlap="1" wp14:anchorId="787BCBC7" wp14:editId="4045958B">
                <wp:simplePos x="0" y="0"/>
                <wp:positionH relativeFrom="margin">
                  <wp:posOffset>-246452</wp:posOffset>
                </wp:positionH>
                <wp:positionV relativeFrom="paragraph">
                  <wp:posOffset>86265</wp:posOffset>
                </wp:positionV>
                <wp:extent cx="6958330" cy="3985404"/>
                <wp:effectExtent l="19050" t="19050" r="13970" b="15240"/>
                <wp:wrapNone/>
                <wp:docPr id="17" name="Rectangle 17"/>
                <wp:cNvGraphicFramePr/>
                <a:graphic xmlns:a="http://schemas.openxmlformats.org/drawingml/2006/main">
                  <a:graphicData uri="http://schemas.microsoft.com/office/word/2010/wordprocessingShape">
                    <wps:wsp>
                      <wps:cNvSpPr/>
                      <wps:spPr>
                        <a:xfrm>
                          <a:off x="0" y="0"/>
                          <a:ext cx="6958330" cy="3985404"/>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2604D" w14:textId="77777777" w:rsidR="005E366D" w:rsidRDefault="005E366D" w:rsidP="005E366D">
                            <w:pPr>
                              <w:jc w:val="center"/>
                              <w:rPr>
                                <w:rFonts w:ascii="Arial" w:hAnsi="Arial" w:cs="Arial"/>
                                <w:color w:val="000000" w:themeColor="text1"/>
                                <w:sz w:val="32"/>
                              </w:rPr>
                            </w:pP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Those responsible for the preparation of food should be fully aware of hygiene and storage regulations. All staff should hold a food hygiene certificate. </w:t>
                            </w:r>
                          </w:p>
                          <w:p w14:paraId="47855798" w14:textId="77777777" w:rsidR="005E366D" w:rsidRDefault="005E366D" w:rsidP="005E366D">
                            <w:pPr>
                              <w:jc w:val="center"/>
                              <w:rPr>
                                <w:rFonts w:ascii="Arial" w:hAnsi="Arial" w:cs="Arial"/>
                                <w:color w:val="000000" w:themeColor="text1"/>
                                <w:sz w:val="32"/>
                              </w:rPr>
                            </w:pP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Tables used for food and drink should be cleaned before and after use. Floors to be hoovered/mopped if any debris is on the floor. </w:t>
                            </w:r>
                          </w:p>
                          <w:p w14:paraId="617E3217" w14:textId="77777777" w:rsidR="005E366D" w:rsidRDefault="005E366D" w:rsidP="005E366D">
                            <w:pPr>
                              <w:jc w:val="center"/>
                              <w:rPr>
                                <w:rFonts w:ascii="Arial" w:hAnsi="Arial" w:cs="Arial"/>
                                <w:color w:val="000000" w:themeColor="text1"/>
                                <w:sz w:val="32"/>
                              </w:rPr>
                            </w:pP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Children should be encouraged to wash their hands on a regular basis and before and after eating food. Hand sanitiser is available at all times.</w:t>
                            </w:r>
                          </w:p>
                          <w:p w14:paraId="41548E52" w14:textId="77777777" w:rsidR="005E366D" w:rsidRDefault="005E366D" w:rsidP="005E366D">
                            <w:pPr>
                              <w:jc w:val="center"/>
                              <w:rPr>
                                <w:rFonts w:ascii="Arial" w:hAnsi="Arial" w:cs="Arial"/>
                                <w:color w:val="000000" w:themeColor="text1"/>
                                <w:sz w:val="32"/>
                              </w:rPr>
                            </w:pPr>
                          </w:p>
                          <w:p w14:paraId="63E4C431" w14:textId="77777777" w:rsidR="005E366D" w:rsidRDefault="005E366D" w:rsidP="005E366D">
                            <w:pPr>
                              <w:jc w:val="center"/>
                              <w:rPr>
                                <w:rFonts w:ascii="Arial" w:hAnsi="Arial" w:cs="Arial"/>
                                <w:color w:val="000000" w:themeColor="text1"/>
                                <w:sz w:val="32"/>
                              </w:rPr>
                            </w:pP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All utensils should be kept clean and stored correctly. </w:t>
                            </w:r>
                          </w:p>
                          <w:p w14:paraId="5A4774ED" w14:textId="77777777" w:rsidR="005E366D" w:rsidRDefault="005E366D" w:rsidP="005E366D">
                            <w:pPr>
                              <w:jc w:val="center"/>
                              <w:rPr>
                                <w:rFonts w:ascii="Arial" w:hAnsi="Arial" w:cs="Arial"/>
                                <w:color w:val="000000" w:themeColor="text1"/>
                                <w:sz w:val="32"/>
                              </w:rPr>
                            </w:pP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A cleaning routine should be in place to ensure the food area, kitchen and utensils are thoroughly cleaned on a morning and afternoon after session. </w:t>
                            </w: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All food and drink should be stored correctly and used within the recommended use by date. </w:t>
                            </w:r>
                          </w:p>
                          <w:p w14:paraId="025D7BDF" w14:textId="77777777" w:rsidR="005E366D" w:rsidRDefault="005E366D" w:rsidP="005E366D">
                            <w:pPr>
                              <w:jc w:val="center"/>
                            </w:pP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Staff preparing food will always adhere to personal hygiene recommendations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7BCBC7" id="Rectangle 17" o:spid="_x0000_s1057" style="position:absolute;left:0;text-align:left;margin-left:-19.4pt;margin-top:6.8pt;width:547.9pt;height:313.8pt;z-index:25178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xbkwIAAH0FAAAOAAAAZHJzL2Uyb0RvYy54bWysVE1v2zAMvQ/YfxB0X+2kSZsGdYqgRYcB&#10;RVusHXpWZCk2IIsapcTJfv0o2XGCrthhWA6KZJKP5OPH9c2uMWyr0NdgCz46yzlTVkJZ23XBf7ze&#10;f5lx5oOwpTBgVcH3yvObxedP162bqzFUYEqFjECsn7eu4FUIbp5lXlaqEf4MnLIk1ICNCPTEdVai&#10;aAm9Mdk4zy+yFrB0CFJ5T1/vOiFfJHytlQxPWnsVmCk4xRbSielcxTNbXIv5GoWratmHIf4hikbU&#10;lpwOUHciCLbB+g+oppYIHnQ4k9BkoHUtVcqBshnl77J5qYRTKRcix7uBJv//YOXj9sU9I9HQOj/3&#10;dI1Z7DQ28Z/iY7tE1n4gS+0Ck/Tx4mo6Oz8nTiXJzq9m00k+iXRmR3OHPnxV0LB4KThSNRJJYvvg&#10;Q6d6UIneLNzXxqSKGMvago9n08tpsvBg6jJKo57H9erWINuKWNR8nF+kOpLjEzV6GUvRHNNKt7A3&#10;KmIY+11pVpeUyLjzEDtODbBCSmXDqBNVolSdt2lOvz7L1KPRIuWcACOypigH7B7gY+yOgV4/mqrU&#10;sINx/rfAOuPBInkGGwbjpraAHwEYyqr33OkfSOqoiSyF3WpH3FBZk2r8tIJy/4wMoZsg7+R9TUV9&#10;ED48C6SRoUagNRCe6NAGqHjQ3zirAH999D3qUyeTlLOWRrDg/udGoOLMfLPU41ejySTObHpMppdj&#10;euCpZHUqsZvmFqghRrRwnEzXqB/M4aoRmjfaFsvolUTCSvJdcBnw8LgN3WqgfSPVcpnUaE6dCA/2&#10;xckIHomOTfu6exPo+s4ONBSPcBhXMX/X4J1utLSw3ATQder+I699CWjGUy/1+ygukdN30jpuzcVv&#10;AAAA//8DAFBLAwQUAAYACAAAACEAL5N3leAAAAALAQAADwAAAGRycy9kb3ducmV2LnhtbEyPT0/C&#10;QBTE7yZ+h80z8QZbCpSmdkuM0YPRYEC4L91H27h/ancL67f3cdLjZCYzvynX0Wh2xsF3zgqYTRNg&#10;aGunOtsI2H++THJgPkirpHYWBfygh3V1e1PKQrmL3eJ5FxpGJdYXUkAbQl9w7usWjfRT16Ml7+QG&#10;IwPJoeFqkBcqN5qnSZJxIztLC63s8anF+ms3GgGr92/z/PG6XbzpQ4yndIljlm+EuL+Ljw/AAsbw&#10;F4YrPqFDRUxHN1rlmRYwmeeEHsiYZ8CugWS5ondHAdlilgKvSv7/Q/ULAAD//wMAUEsBAi0AFAAG&#10;AAgAAAAhALaDOJL+AAAA4QEAABMAAAAAAAAAAAAAAAAAAAAAAFtDb250ZW50X1R5cGVzXS54bWxQ&#10;SwECLQAUAAYACAAAACEAOP0h/9YAAACUAQAACwAAAAAAAAAAAAAAAAAvAQAAX3JlbHMvLnJlbHNQ&#10;SwECLQAUAAYACAAAACEANlxcW5MCAAB9BQAADgAAAAAAAAAAAAAAAAAuAgAAZHJzL2Uyb0RvYy54&#10;bWxQSwECLQAUAAYACAAAACEAL5N3leAAAAALAQAADwAAAAAAAAAAAAAAAADtBAAAZHJzL2Rvd25y&#10;ZXYueG1sUEsFBgAAAAAEAAQA8wAAAPoFAAAAAA==&#10;" filled="f" strokecolor="#002060" strokeweight="2.25pt">
                <v:textbox>
                  <w:txbxContent>
                    <w:p w14:paraId="6192604D" w14:textId="77777777" w:rsidR="005E366D" w:rsidRDefault="005E366D" w:rsidP="005E366D">
                      <w:pPr>
                        <w:jc w:val="center"/>
                        <w:rPr>
                          <w:rFonts w:ascii="Arial" w:hAnsi="Arial" w:cs="Arial"/>
                          <w:color w:val="000000" w:themeColor="text1"/>
                          <w:sz w:val="32"/>
                        </w:rPr>
                      </w:pP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Those responsible for the preparation of food should be fully aware of hygiene and storage regulations. All staff should hold a food hygiene certificate. </w:t>
                      </w:r>
                    </w:p>
                    <w:p w14:paraId="47855798" w14:textId="77777777" w:rsidR="005E366D" w:rsidRDefault="005E366D" w:rsidP="005E366D">
                      <w:pPr>
                        <w:jc w:val="center"/>
                        <w:rPr>
                          <w:rFonts w:ascii="Arial" w:hAnsi="Arial" w:cs="Arial"/>
                          <w:color w:val="000000" w:themeColor="text1"/>
                          <w:sz w:val="32"/>
                        </w:rPr>
                      </w:pP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Tables used for food and drink should be cleaned before and after use. Floors to be hoovered/mopped if any debris is on the floor. </w:t>
                      </w:r>
                    </w:p>
                    <w:p w14:paraId="617E3217" w14:textId="77777777" w:rsidR="005E366D" w:rsidRDefault="005E366D" w:rsidP="005E366D">
                      <w:pPr>
                        <w:jc w:val="center"/>
                        <w:rPr>
                          <w:rFonts w:ascii="Arial" w:hAnsi="Arial" w:cs="Arial"/>
                          <w:color w:val="000000" w:themeColor="text1"/>
                          <w:sz w:val="32"/>
                        </w:rPr>
                      </w:pP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Children should be encouraged to wash their hands on a regular basis and before and after eating food. Hand sanitiser </w:t>
                      </w:r>
                      <w:proofErr w:type="gramStart"/>
                      <w:r w:rsidRPr="005E366D">
                        <w:rPr>
                          <w:rFonts w:ascii="Arial" w:hAnsi="Arial" w:cs="Arial"/>
                          <w:color w:val="000000" w:themeColor="text1"/>
                          <w:sz w:val="32"/>
                        </w:rPr>
                        <w:t>is available at all times</w:t>
                      </w:r>
                      <w:proofErr w:type="gramEnd"/>
                      <w:r w:rsidRPr="005E366D">
                        <w:rPr>
                          <w:rFonts w:ascii="Arial" w:hAnsi="Arial" w:cs="Arial"/>
                          <w:color w:val="000000" w:themeColor="text1"/>
                          <w:sz w:val="32"/>
                        </w:rPr>
                        <w:t>.</w:t>
                      </w:r>
                    </w:p>
                    <w:p w14:paraId="41548E52" w14:textId="77777777" w:rsidR="005E366D" w:rsidRDefault="005E366D" w:rsidP="005E366D">
                      <w:pPr>
                        <w:jc w:val="center"/>
                        <w:rPr>
                          <w:rFonts w:ascii="Arial" w:hAnsi="Arial" w:cs="Arial"/>
                          <w:color w:val="000000" w:themeColor="text1"/>
                          <w:sz w:val="32"/>
                        </w:rPr>
                      </w:pPr>
                    </w:p>
                    <w:p w14:paraId="63E4C431" w14:textId="77777777" w:rsidR="005E366D" w:rsidRDefault="005E366D" w:rsidP="005E366D">
                      <w:pPr>
                        <w:jc w:val="center"/>
                        <w:rPr>
                          <w:rFonts w:ascii="Arial" w:hAnsi="Arial" w:cs="Arial"/>
                          <w:color w:val="000000" w:themeColor="text1"/>
                          <w:sz w:val="32"/>
                        </w:rPr>
                      </w:pP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All utensils should be kept clean and stored correctly. </w:t>
                      </w:r>
                    </w:p>
                    <w:p w14:paraId="5A4774ED" w14:textId="77777777" w:rsidR="005E366D" w:rsidRDefault="005E366D" w:rsidP="005E366D">
                      <w:pPr>
                        <w:jc w:val="center"/>
                        <w:rPr>
                          <w:rFonts w:ascii="Arial" w:hAnsi="Arial" w:cs="Arial"/>
                          <w:color w:val="000000" w:themeColor="text1"/>
                          <w:sz w:val="32"/>
                        </w:rPr>
                      </w:pP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A cleaning routine should be in place to ensure the food area, kitchen and utensils are thoroughly cleaned on a morning and afternoon after session. </w:t>
                      </w: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All food and drink should be stored correctly and used within the recommended use by date. </w:t>
                      </w:r>
                    </w:p>
                    <w:p w14:paraId="025D7BDF" w14:textId="77777777" w:rsidR="005E366D" w:rsidRDefault="005E366D" w:rsidP="005E366D">
                      <w:pPr>
                        <w:jc w:val="center"/>
                      </w:pPr>
                      <w:r w:rsidRPr="005E366D">
                        <w:rPr>
                          <w:rFonts w:ascii="Arial" w:hAnsi="Arial" w:cs="Arial"/>
                          <w:color w:val="000000" w:themeColor="text1"/>
                          <w:sz w:val="32"/>
                        </w:rPr>
                        <w:sym w:font="Symbol" w:char="F0B7"/>
                      </w:r>
                      <w:r w:rsidRPr="005E366D">
                        <w:rPr>
                          <w:rFonts w:ascii="Arial" w:hAnsi="Arial" w:cs="Arial"/>
                          <w:color w:val="000000" w:themeColor="text1"/>
                          <w:sz w:val="32"/>
                        </w:rPr>
                        <w:t xml:space="preserve"> Staff preparing food will always adhere to personal hygiene recommendations</w:t>
                      </w:r>
                      <w:r>
                        <w:t>.</w:t>
                      </w:r>
                    </w:p>
                  </w:txbxContent>
                </v:textbox>
                <w10:wrap anchorx="margin"/>
              </v:rect>
            </w:pict>
          </mc:Fallback>
        </mc:AlternateContent>
      </w:r>
      <w:r>
        <w:rPr>
          <w:noProof/>
          <w:lang w:eastAsia="en-GB"/>
        </w:rPr>
        <mc:AlternateContent>
          <mc:Choice Requires="wps">
            <w:drawing>
              <wp:anchor distT="0" distB="0" distL="114300" distR="114300" simplePos="0" relativeHeight="251786240" behindDoc="0" locked="0" layoutInCell="1" allowOverlap="1" wp14:anchorId="4886BFE6" wp14:editId="747CC28D">
                <wp:simplePos x="0" y="0"/>
                <wp:positionH relativeFrom="margin">
                  <wp:posOffset>-263705</wp:posOffset>
                </wp:positionH>
                <wp:positionV relativeFrom="paragraph">
                  <wp:posOffset>-621102</wp:posOffset>
                </wp:positionV>
                <wp:extent cx="6993558" cy="603849"/>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6993558" cy="603849"/>
                        </a:xfrm>
                        <a:prstGeom prst="rect">
                          <a:avLst/>
                        </a:prstGeom>
                        <a:noFill/>
                        <a:ln>
                          <a:noFill/>
                        </a:ln>
                      </wps:spPr>
                      <wps:txbx>
                        <w:txbxContent>
                          <w:p w14:paraId="77F6412B" w14:textId="77777777" w:rsidR="005E366D" w:rsidRPr="00B13549" w:rsidRDefault="005E366D" w:rsidP="005E366D">
                            <w:pPr>
                              <w:jc w:val="cente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t>Food &amp; Hygiene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BFE6" id="Text Box 15" o:spid="_x0000_s1058" type="#_x0000_t202" style="position:absolute;left:0;text-align:left;margin-left:-20.75pt;margin-top:-48.9pt;width:550.65pt;height:47.5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v/FAIAACsEAAAOAAAAZHJzL2Uyb0RvYy54bWysU8lu2zAQvRfoPxC81/LeWLAcuAlcFDCS&#10;AE6RM02RFgGRw5K0JffrO6S8Ne2p6IUazoxmee9xft/qmhyE8wpMQQe9PiXCcCiV2RX0++vq0x0l&#10;PjBTshqMKOhReHq/+Phh3thcDKGCuhSOYBHj88YWtArB5lnmeSU08z2wwmBQgtMs4NXtstKxBqvr&#10;Ohv2+9OsAVdaB1x4j97HLkgXqb6UgodnKb0IpC4ozhbS6dK5jWe2mLN855itFD+Nwf5hCs2UwaaX&#10;Uo8sMLJ36o9SWnEHHmTocdAZSKm4SDvgNoP+u202FbMi7YLgeHuByf+/svzpsLEvjoT2C7RIYASk&#10;sT736Iz7tNLp+MVJCcYRwuMFNtEGwtE5nc1GkwkSzTE27Y/uxrNYJrv+bZ0PXwVoEo2COqQlocUO&#10;ax+61HNKbGZgpeo6UVOb3xxYM3qy64jRCu22Jaos6Gh4nn8L5RHXctAx7i1fKey9Zj68MIcU4yYo&#10;2/CMh6yhKSicLEoqcD//5o/5iDxGKWlQMgX1P/bMCUrqbwY5mQ3G46ixdBlPPg/x4m4j29uI2esH&#10;QFUO8IFYnsyYH+qzKR3oN1T3MnbFEDMcexc0nM2H0AkZXwcXy2VKQlVZFtZmY3ksHcGLyL62b8zZ&#10;E/wBiXuCs7hY/o6FLreDfbkPIFWiKALdoXrCHxWZSD69nij523vKur7xxS8AAAD//wMAUEsDBBQA&#10;BgAIAAAAIQCk6bbT3gAAAAsBAAAPAAAAZHJzL2Rvd25yZXYueG1sTI9Bb8IwDIXvk/gPkSftBgmI&#10;jrVritCmXYfGYNJuoTFttcapmkC7f485bbdn++n5e/l6dK24YB8aTxrmMwUCqfS2oUrD/vNt+gQi&#10;REPWtJ5Qwy8GWBeTu9xk1g/0gZddrASHUMiMhjrGLpMylDU6E2a+Q+LbyffORB77StreDBzuWrlQ&#10;6lE60xB/qE2HLzWWP7uz03B4P31/LdW2enVJN/hRSXKp1Prhftw8g4g4xj8z3PAZHQpmOvoz2SBa&#10;DdPlPGEri3TFHW4OlaSsjrxarEAWufzfobgCAAD//wMAUEsBAi0AFAAGAAgAAAAhALaDOJL+AAAA&#10;4QEAABMAAAAAAAAAAAAAAAAAAAAAAFtDb250ZW50X1R5cGVzXS54bWxQSwECLQAUAAYACAAAACEA&#10;OP0h/9YAAACUAQAACwAAAAAAAAAAAAAAAAAvAQAAX3JlbHMvLnJlbHNQSwECLQAUAAYACAAAACEA&#10;AiUb/xQCAAArBAAADgAAAAAAAAAAAAAAAAAuAgAAZHJzL2Uyb0RvYy54bWxQSwECLQAUAAYACAAA&#10;ACEApOm2094AAAALAQAADwAAAAAAAAAAAAAAAABuBAAAZHJzL2Rvd25yZXYueG1sUEsFBgAAAAAE&#10;AAQA8wAAAHkFAAAAAA==&#10;" filled="f" stroked="f">
                <v:textbox>
                  <w:txbxContent>
                    <w:p w14:paraId="77F6412B" w14:textId="77777777" w:rsidR="005E366D" w:rsidRPr="00B13549" w:rsidRDefault="005E366D" w:rsidP="005E366D">
                      <w:pPr>
                        <w:jc w:val="cente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t>Food &amp; Hygiene</w:t>
                      </w:r>
                    </w:p>
                  </w:txbxContent>
                </v:textbox>
                <w10:wrap anchorx="margin"/>
              </v:shape>
            </w:pict>
          </mc:Fallback>
        </mc:AlternateContent>
      </w:r>
    </w:p>
    <w:p w14:paraId="6B30872D" w14:textId="77777777" w:rsidR="005E366D" w:rsidRDefault="005E366D" w:rsidP="00A972FB">
      <w:pPr>
        <w:spacing w:before="120" w:after="120" w:line="360" w:lineRule="auto"/>
        <w:ind w:left="720" w:right="720"/>
        <w:jc w:val="center"/>
        <w:rPr>
          <w:rFonts w:eastAsia="SimSun"/>
          <w:b/>
          <w:sz w:val="52"/>
          <w:szCs w:val="52"/>
        </w:rPr>
      </w:pPr>
    </w:p>
    <w:p w14:paraId="3FBEBB77" w14:textId="77777777" w:rsidR="005E366D" w:rsidRDefault="005E366D" w:rsidP="00A972FB">
      <w:pPr>
        <w:spacing w:before="120" w:after="120" w:line="360" w:lineRule="auto"/>
        <w:ind w:left="720" w:right="720"/>
        <w:jc w:val="center"/>
        <w:rPr>
          <w:rFonts w:eastAsia="SimSun"/>
          <w:b/>
          <w:sz w:val="52"/>
          <w:szCs w:val="52"/>
        </w:rPr>
      </w:pPr>
    </w:p>
    <w:p w14:paraId="132A9049" w14:textId="77777777" w:rsidR="005E366D" w:rsidRDefault="005E366D" w:rsidP="00A972FB">
      <w:pPr>
        <w:spacing w:before="120" w:after="120" w:line="360" w:lineRule="auto"/>
        <w:ind w:left="720" w:right="720"/>
        <w:jc w:val="center"/>
        <w:rPr>
          <w:rFonts w:eastAsia="SimSun"/>
          <w:b/>
          <w:sz w:val="52"/>
          <w:szCs w:val="52"/>
        </w:rPr>
      </w:pPr>
    </w:p>
    <w:p w14:paraId="62EE0201" w14:textId="77777777" w:rsidR="005E366D" w:rsidRDefault="005E366D" w:rsidP="00A972FB">
      <w:pPr>
        <w:spacing w:before="120" w:after="120" w:line="360" w:lineRule="auto"/>
        <w:ind w:left="720" w:right="720"/>
        <w:jc w:val="center"/>
        <w:rPr>
          <w:rFonts w:eastAsia="SimSun"/>
          <w:b/>
          <w:sz w:val="52"/>
          <w:szCs w:val="52"/>
        </w:rPr>
      </w:pPr>
    </w:p>
    <w:p w14:paraId="5FCFD71F" w14:textId="77777777" w:rsidR="005E366D" w:rsidRDefault="005E366D" w:rsidP="00A972FB">
      <w:pPr>
        <w:spacing w:before="120" w:after="120" w:line="360" w:lineRule="auto"/>
        <w:ind w:left="720" w:right="720"/>
        <w:jc w:val="center"/>
        <w:rPr>
          <w:rFonts w:eastAsia="SimSun"/>
          <w:b/>
          <w:sz w:val="52"/>
          <w:szCs w:val="52"/>
        </w:rPr>
      </w:pPr>
    </w:p>
    <w:p w14:paraId="437CBCA5" w14:textId="77777777" w:rsidR="005E366D" w:rsidRDefault="005E366D" w:rsidP="00A972FB">
      <w:pPr>
        <w:spacing w:before="120" w:after="120" w:line="360" w:lineRule="auto"/>
        <w:ind w:left="720" w:right="720"/>
        <w:jc w:val="center"/>
        <w:rPr>
          <w:rFonts w:eastAsia="SimSun"/>
          <w:b/>
          <w:sz w:val="52"/>
          <w:szCs w:val="52"/>
        </w:rPr>
      </w:pPr>
    </w:p>
    <w:p w14:paraId="235DCD80" w14:textId="77777777" w:rsidR="005E366D" w:rsidRDefault="005E366D" w:rsidP="00A972FB">
      <w:pPr>
        <w:spacing w:before="120" w:after="120" w:line="360" w:lineRule="auto"/>
        <w:ind w:left="720" w:right="720"/>
        <w:jc w:val="center"/>
        <w:rPr>
          <w:rFonts w:eastAsia="SimSun"/>
          <w:b/>
          <w:sz w:val="52"/>
          <w:szCs w:val="52"/>
        </w:rPr>
      </w:pPr>
    </w:p>
    <w:p w14:paraId="60A16CE2" w14:textId="77777777" w:rsidR="005E366D" w:rsidRDefault="005E366D" w:rsidP="00A972FB">
      <w:pPr>
        <w:spacing w:before="120" w:after="120" w:line="360" w:lineRule="auto"/>
        <w:ind w:left="720" w:right="720"/>
        <w:jc w:val="center"/>
        <w:rPr>
          <w:rFonts w:eastAsia="SimSun"/>
          <w:b/>
          <w:sz w:val="52"/>
          <w:szCs w:val="52"/>
        </w:rPr>
      </w:pPr>
    </w:p>
    <w:p w14:paraId="2BDAFB96" w14:textId="77777777" w:rsidR="005E366D" w:rsidRDefault="005E366D" w:rsidP="00A972FB">
      <w:pPr>
        <w:spacing w:before="120" w:after="120" w:line="360" w:lineRule="auto"/>
        <w:ind w:left="720" w:right="720"/>
        <w:jc w:val="center"/>
        <w:rPr>
          <w:rFonts w:eastAsia="SimSun"/>
          <w:b/>
          <w:sz w:val="52"/>
          <w:szCs w:val="52"/>
        </w:rPr>
      </w:pPr>
    </w:p>
    <w:p w14:paraId="0AF26909" w14:textId="77777777" w:rsidR="005E366D" w:rsidRDefault="005E366D" w:rsidP="00A972FB">
      <w:pPr>
        <w:spacing w:before="120" w:after="120" w:line="360" w:lineRule="auto"/>
        <w:ind w:left="720" w:right="720"/>
        <w:jc w:val="center"/>
        <w:rPr>
          <w:rFonts w:eastAsia="SimSun"/>
          <w:b/>
          <w:sz w:val="52"/>
          <w:szCs w:val="52"/>
        </w:rPr>
      </w:pPr>
    </w:p>
    <w:p w14:paraId="10B432F3" w14:textId="77777777" w:rsidR="005E366D" w:rsidRDefault="005E366D" w:rsidP="00A972FB">
      <w:pPr>
        <w:spacing w:before="120" w:after="120" w:line="360" w:lineRule="auto"/>
        <w:ind w:left="720" w:right="720"/>
        <w:jc w:val="center"/>
        <w:rPr>
          <w:rFonts w:eastAsia="SimSun"/>
          <w:b/>
          <w:sz w:val="52"/>
          <w:szCs w:val="52"/>
        </w:rPr>
      </w:pPr>
    </w:p>
    <w:p w14:paraId="6C133BFD" w14:textId="77777777" w:rsidR="005E366D" w:rsidRDefault="005E366D" w:rsidP="00A972FB">
      <w:pPr>
        <w:spacing w:before="120" w:after="120" w:line="360" w:lineRule="auto"/>
        <w:ind w:left="720" w:right="720"/>
        <w:jc w:val="center"/>
        <w:rPr>
          <w:rFonts w:eastAsia="SimSun"/>
          <w:b/>
          <w:sz w:val="52"/>
          <w:szCs w:val="52"/>
        </w:rPr>
      </w:pPr>
    </w:p>
    <w:p w14:paraId="38F13D17" w14:textId="77777777" w:rsidR="005E366D" w:rsidRDefault="005E366D" w:rsidP="00A972FB">
      <w:pPr>
        <w:spacing w:before="120" w:after="120" w:line="360" w:lineRule="auto"/>
        <w:ind w:left="720" w:right="720"/>
        <w:jc w:val="center"/>
        <w:rPr>
          <w:rFonts w:eastAsia="SimSun"/>
          <w:b/>
          <w:sz w:val="52"/>
          <w:szCs w:val="52"/>
        </w:rPr>
      </w:pPr>
    </w:p>
    <w:p w14:paraId="19C16FA7" w14:textId="77777777" w:rsidR="005E366D" w:rsidRDefault="00501169" w:rsidP="00A972FB">
      <w:pPr>
        <w:spacing w:before="120" w:after="120" w:line="360" w:lineRule="auto"/>
        <w:ind w:left="720" w:right="720"/>
        <w:jc w:val="center"/>
        <w:rPr>
          <w:rFonts w:eastAsia="SimSun"/>
          <w:b/>
          <w:sz w:val="52"/>
          <w:szCs w:val="52"/>
        </w:rPr>
      </w:pPr>
      <w:r>
        <w:rPr>
          <w:noProof/>
          <w:lang w:eastAsia="en-GB"/>
        </w:rPr>
        <w:lastRenderedPageBreak/>
        <mc:AlternateContent>
          <mc:Choice Requires="wps">
            <w:drawing>
              <wp:anchor distT="0" distB="0" distL="114300" distR="114300" simplePos="0" relativeHeight="251791360" behindDoc="0" locked="0" layoutInCell="1" allowOverlap="1" wp14:anchorId="71409FEB" wp14:editId="5743EE95">
                <wp:simplePos x="0" y="0"/>
                <wp:positionH relativeFrom="margin">
                  <wp:posOffset>-414020</wp:posOffset>
                </wp:positionH>
                <wp:positionV relativeFrom="paragraph">
                  <wp:posOffset>-603885</wp:posOffset>
                </wp:positionV>
                <wp:extent cx="6993255" cy="6032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6993255" cy="603250"/>
                        </a:xfrm>
                        <a:prstGeom prst="rect">
                          <a:avLst/>
                        </a:prstGeom>
                        <a:noFill/>
                        <a:ln>
                          <a:noFill/>
                        </a:ln>
                      </wps:spPr>
                      <wps:txbx>
                        <w:txbxContent>
                          <w:p w14:paraId="4E814731" w14:textId="77777777" w:rsidR="00501169" w:rsidRPr="00B13549" w:rsidRDefault="00501169" w:rsidP="00501169">
                            <w:pPr>
                              <w:jc w:val="cente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t>Late &amp; uncollected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09FEB" id="Text Box 19" o:spid="_x0000_s1059" type="#_x0000_t202" style="position:absolute;left:0;text-align:left;margin-left:-32.6pt;margin-top:-47.55pt;width:550.65pt;height:4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W5EwIAACsEAAAOAAAAZHJzL2Uyb0RvYy54bWysU8lu2zAQvRfoPxC81/LeWLAcuAlcFDCS&#10;AE6RM02RFgGRw5K0JffrO6S8Ne2p6IUazoxmee9xft/qmhyE8wpMQQe9PiXCcCiV2RX0++vq0x0l&#10;PjBTshqMKOhReHq/+Phh3thcDKGCuhSOYBHj88YWtArB5lnmeSU08z2wwmBQgtMs4NXtstKxBqvr&#10;Ohv2+9OsAVdaB1x4j97HLkgXqb6UgodnKb0IpC4ozhbS6dK5jWe2mLN855itFD+Nwf5hCs2UwaaX&#10;Uo8sMLJ36o9SWnEHHmTocdAZSKm4SDvgNoP+u202FbMi7YLgeHuByf+/svzpsLEvjoT2C7RIYASk&#10;sT736Iz7tNLp+MVJCcYRwuMFNtEGwtE5nc1Gw8mEEo6xaR/thGt2/ds6H74K0CQaBXVIS0KLHdY+&#10;YEdMPafEZgZWqq4TNbX5zYGJ0ZNdR4xWaLctUWVBR6Pz/Fsoj7iWg45xb/lKYe818+GFOaQYN0HZ&#10;hmc8ZA1NQeFkUVKB+/k3f8xH5DFKSYOSKaj/sWdOUFJ/M8jJbDAeR42ly3jyeYgXdxvZ3kbMXj8A&#10;qnKAD8TyZMb8UJ9N6UC/obqXsSuGmOHYu6DhbD6ETsj4OrhYLlMSqsqysDYby2PpCF5E9rV9Y86e&#10;4A9I3BOcxcXydyx0uR3sy30AqRJFEegO1RP+qMjE3On1RMnf3lPW9Y0vfgEAAP//AwBQSwMEFAAG&#10;AAgAAAAhAHHV63jeAAAACgEAAA8AAABkcnMvZG93bnJldi54bWxMj81OwzAQhO9IfQdrK3Fr7RQS&#10;0RCnqoq4gig/Ejc33iYR8TqK3Sa8PdsTvc3ujGa/LTaT68QZh9B60pAsFQikytuWag0f78+LBxAh&#10;GrKm84QafjHAppzdFCa3fqQ3PO9jLbiEQm40NDH2uZShatCZsPQ9EntHPzgTeRxqaQczcrnr5Eqp&#10;TDrTEl9oTI+7Bquf/clp+Hw5fn/dq9f6yaX96Cclya2l1rfzafsIIuIU/8NwwWd0KJnp4E9kg+g0&#10;LLJ0xVEW6zQBcUmou4zVgVcJyLKQ1y+UfwAAAP//AwBQSwECLQAUAAYACAAAACEAtoM4kv4AAADh&#10;AQAAEwAAAAAAAAAAAAAAAAAAAAAAW0NvbnRlbnRfVHlwZXNdLnhtbFBLAQItABQABgAIAAAAIQA4&#10;/SH/1gAAAJQBAAALAAAAAAAAAAAAAAAAAC8BAABfcmVscy8ucmVsc1BLAQItABQABgAIAAAAIQDz&#10;mQW5EwIAACsEAAAOAAAAAAAAAAAAAAAAAC4CAABkcnMvZTJvRG9jLnhtbFBLAQItABQABgAIAAAA&#10;IQBx1et43gAAAAoBAAAPAAAAAAAAAAAAAAAAAG0EAABkcnMvZG93bnJldi54bWxQSwUGAAAAAAQA&#10;BADzAAAAeAUAAAAA&#10;" filled="f" stroked="f">
                <v:textbox>
                  <w:txbxContent>
                    <w:p w14:paraId="4E814731" w14:textId="77777777" w:rsidR="00501169" w:rsidRPr="00B13549" w:rsidRDefault="00501169" w:rsidP="00501169">
                      <w:pPr>
                        <w:jc w:val="cente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72"/>
                          <w:szCs w:val="72"/>
                          <w:lang w:val="en-US"/>
                          <w14:textOutline w14:w="11112" w14:cap="flat" w14:cmpd="sng" w14:algn="ctr">
                            <w14:solidFill>
                              <w14:srgbClr w14:val="000000"/>
                            </w14:solidFill>
                            <w14:prstDash w14:val="solid"/>
                            <w14:round/>
                          </w14:textOutline>
                        </w:rPr>
                        <w:t>Late &amp; uncollected children</w:t>
                      </w:r>
                    </w:p>
                  </w:txbxContent>
                </v:textbox>
                <w10:wrap anchorx="margin"/>
              </v:shape>
            </w:pict>
          </mc:Fallback>
        </mc:AlternateContent>
      </w:r>
      <w:r>
        <w:rPr>
          <w:rFonts w:eastAsia="SimSun"/>
          <w:b/>
          <w:noProof/>
          <w:sz w:val="52"/>
          <w:szCs w:val="52"/>
          <w:lang w:eastAsia="en-GB"/>
        </w:rPr>
        <mc:AlternateContent>
          <mc:Choice Requires="wps">
            <w:drawing>
              <wp:anchor distT="0" distB="0" distL="114300" distR="114300" simplePos="0" relativeHeight="251789312" behindDoc="0" locked="0" layoutInCell="1" allowOverlap="1" wp14:anchorId="6424BFD7" wp14:editId="70E082A7">
                <wp:simplePos x="0" y="0"/>
                <wp:positionH relativeFrom="column">
                  <wp:posOffset>-246452</wp:posOffset>
                </wp:positionH>
                <wp:positionV relativeFrom="paragraph">
                  <wp:posOffset>224287</wp:posOffset>
                </wp:positionV>
                <wp:extent cx="6958330" cy="6469811"/>
                <wp:effectExtent l="19050" t="19050" r="13970" b="26670"/>
                <wp:wrapNone/>
                <wp:docPr id="18" name="Rectangle 18"/>
                <wp:cNvGraphicFramePr/>
                <a:graphic xmlns:a="http://schemas.openxmlformats.org/drawingml/2006/main">
                  <a:graphicData uri="http://schemas.microsoft.com/office/word/2010/wordprocessingShape">
                    <wps:wsp>
                      <wps:cNvSpPr/>
                      <wps:spPr>
                        <a:xfrm>
                          <a:off x="0" y="0"/>
                          <a:ext cx="6958330" cy="6469811"/>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7EE35" w14:textId="77777777" w:rsidR="00501169" w:rsidRDefault="005E366D" w:rsidP="005E366D">
                            <w:pPr>
                              <w:jc w:val="center"/>
                              <w:rPr>
                                <w:rFonts w:ascii="Arial" w:hAnsi="Arial" w:cs="Arial"/>
                                <w:color w:val="000000" w:themeColor="text1"/>
                                <w:sz w:val="32"/>
                              </w:rPr>
                            </w:pPr>
                            <w:r w:rsidRPr="005E366D">
                              <w:rPr>
                                <w:rFonts w:ascii="Arial" w:hAnsi="Arial" w:cs="Arial"/>
                                <w:color w:val="000000" w:themeColor="text1"/>
                                <w:sz w:val="32"/>
                              </w:rPr>
                              <w:t xml:space="preserve">In the event of any child(ren) being left at </w:t>
                            </w:r>
                            <w:r w:rsidR="00501169">
                              <w:rPr>
                                <w:rFonts w:ascii="Arial" w:hAnsi="Arial" w:cs="Arial"/>
                                <w:color w:val="000000" w:themeColor="text1"/>
                                <w:sz w:val="32"/>
                              </w:rPr>
                              <w:t>Eager Beavers Afterschool club</w:t>
                            </w:r>
                            <w:r w:rsidRPr="005E366D">
                              <w:rPr>
                                <w:rFonts w:ascii="Arial" w:hAnsi="Arial" w:cs="Arial"/>
                                <w:color w:val="000000" w:themeColor="text1"/>
                                <w:sz w:val="32"/>
                              </w:rPr>
                              <w:t xml:space="preserve"> due to unforeseen circumstances, Children’s Services would be contacted.</w:t>
                            </w:r>
                          </w:p>
                          <w:p w14:paraId="083A1603" w14:textId="77777777" w:rsidR="00501169" w:rsidRDefault="00501169" w:rsidP="005E366D">
                            <w:pPr>
                              <w:jc w:val="center"/>
                              <w:rPr>
                                <w:rFonts w:ascii="Arial" w:hAnsi="Arial" w:cs="Arial"/>
                                <w:color w:val="000000" w:themeColor="text1"/>
                                <w:sz w:val="32"/>
                              </w:rPr>
                            </w:pPr>
                          </w:p>
                          <w:p w14:paraId="376B31C2" w14:textId="77777777" w:rsidR="00501169" w:rsidRDefault="005E366D" w:rsidP="005E366D">
                            <w:pPr>
                              <w:jc w:val="center"/>
                              <w:rPr>
                                <w:rFonts w:ascii="Arial" w:hAnsi="Arial" w:cs="Arial"/>
                                <w:color w:val="000000" w:themeColor="text1"/>
                                <w:sz w:val="32"/>
                              </w:rPr>
                            </w:pPr>
                            <w:r w:rsidRPr="005E366D">
                              <w:rPr>
                                <w:rFonts w:ascii="Arial" w:hAnsi="Arial" w:cs="Arial"/>
                                <w:color w:val="000000" w:themeColor="text1"/>
                                <w:sz w:val="32"/>
                              </w:rPr>
                              <w:t xml:space="preserve"> If necessary, the local police would also be contacted. To help prevent this situation arising, when children are registered for an </w:t>
                            </w:r>
                            <w:r w:rsidR="00501169">
                              <w:rPr>
                                <w:rFonts w:ascii="Arial" w:hAnsi="Arial" w:cs="Arial"/>
                                <w:color w:val="000000" w:themeColor="text1"/>
                                <w:sz w:val="32"/>
                              </w:rPr>
                              <w:t>Eager Beaver</w:t>
                            </w:r>
                            <w:r w:rsidRPr="005E366D">
                              <w:rPr>
                                <w:rFonts w:ascii="Arial" w:hAnsi="Arial" w:cs="Arial"/>
                                <w:color w:val="000000" w:themeColor="text1"/>
                                <w:sz w:val="32"/>
                              </w:rPr>
                              <w:t xml:space="preserve"> place we obtain as much information as possible from the parent/carer. We do require at least two contact numbers, being parent and other relatives who can be contacted in emergencies. </w:t>
                            </w:r>
                          </w:p>
                          <w:p w14:paraId="2660A095" w14:textId="77777777" w:rsidR="00501169" w:rsidRDefault="00501169" w:rsidP="005E366D">
                            <w:pPr>
                              <w:jc w:val="center"/>
                              <w:rPr>
                                <w:rFonts w:ascii="Arial" w:hAnsi="Arial" w:cs="Arial"/>
                                <w:color w:val="000000" w:themeColor="text1"/>
                                <w:sz w:val="32"/>
                              </w:rPr>
                            </w:pPr>
                          </w:p>
                          <w:p w14:paraId="63FD38C3" w14:textId="77777777" w:rsidR="00501169" w:rsidRDefault="005E366D" w:rsidP="005E366D">
                            <w:pPr>
                              <w:jc w:val="center"/>
                              <w:rPr>
                                <w:rFonts w:ascii="Arial" w:hAnsi="Arial" w:cs="Arial"/>
                                <w:color w:val="000000" w:themeColor="text1"/>
                                <w:sz w:val="32"/>
                              </w:rPr>
                            </w:pPr>
                            <w:r w:rsidRPr="005E366D">
                              <w:rPr>
                                <w:rFonts w:ascii="Arial" w:hAnsi="Arial" w:cs="Arial"/>
                                <w:color w:val="000000" w:themeColor="text1"/>
                                <w:sz w:val="32"/>
                              </w:rPr>
                              <w:t xml:space="preserve">A child will not be released to anyone other than a parent, without their prior consent and suitable means of identification or recognition. It is required that a parent must inform the </w:t>
                            </w:r>
                            <w:r w:rsidR="00501169">
                              <w:rPr>
                                <w:rFonts w:ascii="Arial" w:hAnsi="Arial" w:cs="Arial"/>
                                <w:color w:val="000000" w:themeColor="text1"/>
                                <w:sz w:val="32"/>
                              </w:rPr>
                              <w:t xml:space="preserve">wrap around care </w:t>
                            </w:r>
                            <w:r w:rsidRPr="005E366D">
                              <w:rPr>
                                <w:rFonts w:ascii="Arial" w:hAnsi="Arial" w:cs="Arial"/>
                                <w:color w:val="000000" w:themeColor="text1"/>
                                <w:sz w:val="32"/>
                              </w:rPr>
                              <w:t xml:space="preserve">staff if their child is to be collected by someone unknown to them and given relevant details. </w:t>
                            </w:r>
                          </w:p>
                          <w:p w14:paraId="0477795E" w14:textId="77777777" w:rsidR="00501169" w:rsidRDefault="00501169" w:rsidP="005E366D">
                            <w:pPr>
                              <w:jc w:val="center"/>
                              <w:rPr>
                                <w:rFonts w:ascii="Arial" w:hAnsi="Arial" w:cs="Arial"/>
                                <w:color w:val="000000" w:themeColor="text1"/>
                                <w:sz w:val="32"/>
                              </w:rPr>
                            </w:pPr>
                          </w:p>
                          <w:p w14:paraId="7677CD88" w14:textId="77777777" w:rsidR="00501169" w:rsidRDefault="005E366D" w:rsidP="005E366D">
                            <w:pPr>
                              <w:jc w:val="center"/>
                              <w:rPr>
                                <w:rFonts w:ascii="Arial" w:hAnsi="Arial" w:cs="Arial"/>
                                <w:color w:val="000000" w:themeColor="text1"/>
                                <w:sz w:val="32"/>
                              </w:rPr>
                            </w:pPr>
                            <w:r w:rsidRPr="005E366D">
                              <w:rPr>
                                <w:rFonts w:ascii="Arial" w:hAnsi="Arial" w:cs="Arial"/>
                                <w:color w:val="000000" w:themeColor="text1"/>
                                <w:sz w:val="32"/>
                              </w:rPr>
                              <w:t xml:space="preserve">Staff will record any late or non-collection of children. If the problem is consistent, staff will work in partnership with parents/carers to address the issue. If parents/carers are unwilling to work with staff on this issue, management will be informed, and a cost may be occurred. Please refer to our </w:t>
                            </w:r>
                            <w:r w:rsidR="00501169">
                              <w:rPr>
                                <w:rFonts w:ascii="Arial" w:hAnsi="Arial" w:cs="Arial"/>
                                <w:color w:val="000000" w:themeColor="text1"/>
                                <w:sz w:val="32"/>
                              </w:rPr>
                              <w:t>charging policy</w:t>
                            </w:r>
                            <w:r w:rsidRPr="005E366D">
                              <w:rPr>
                                <w:rFonts w:ascii="Arial" w:hAnsi="Arial" w:cs="Arial"/>
                                <w:color w:val="000000" w:themeColor="text1"/>
                                <w:sz w:val="32"/>
                              </w:rPr>
                              <w:t xml:space="preserve"> for further information in relation to late charges. </w:t>
                            </w:r>
                          </w:p>
                          <w:p w14:paraId="6D14D80F" w14:textId="77777777" w:rsidR="00501169" w:rsidRDefault="00501169" w:rsidP="005E366D">
                            <w:pPr>
                              <w:jc w:val="center"/>
                              <w:rPr>
                                <w:rFonts w:ascii="Arial" w:hAnsi="Arial" w:cs="Arial"/>
                                <w:color w:val="000000" w:themeColor="text1"/>
                                <w:sz w:val="32"/>
                              </w:rPr>
                            </w:pPr>
                          </w:p>
                          <w:p w14:paraId="53B1A8D1" w14:textId="77777777" w:rsidR="00501169" w:rsidRDefault="00501169" w:rsidP="005E366D">
                            <w:pPr>
                              <w:jc w:val="center"/>
                              <w:rPr>
                                <w:rFonts w:ascii="Arial" w:hAnsi="Arial" w:cs="Arial"/>
                                <w:color w:val="000000" w:themeColor="text1"/>
                                <w:sz w:val="32"/>
                              </w:rPr>
                            </w:pPr>
                          </w:p>
                          <w:p w14:paraId="61A62D05" w14:textId="77777777" w:rsidR="00501169" w:rsidRPr="00501169" w:rsidRDefault="005E366D" w:rsidP="005E366D">
                            <w:pPr>
                              <w:jc w:val="center"/>
                              <w:rPr>
                                <w:rFonts w:ascii="Arial" w:hAnsi="Arial" w:cs="Arial"/>
                                <w:b/>
                                <w:color w:val="000000" w:themeColor="text1"/>
                                <w:sz w:val="32"/>
                              </w:rPr>
                            </w:pPr>
                            <w:r w:rsidRPr="00501169">
                              <w:rPr>
                                <w:rFonts w:ascii="Arial" w:hAnsi="Arial" w:cs="Arial"/>
                                <w:b/>
                                <w:color w:val="000000" w:themeColor="text1"/>
                                <w:sz w:val="32"/>
                              </w:rPr>
                              <w:t xml:space="preserve">Children’s Services on 0300 555 0050 (During office hours 9am-5pm) </w:t>
                            </w:r>
                          </w:p>
                          <w:p w14:paraId="3F1A0384" w14:textId="77777777" w:rsidR="005E366D" w:rsidRPr="00501169" w:rsidRDefault="005E366D" w:rsidP="005E366D">
                            <w:pPr>
                              <w:jc w:val="center"/>
                              <w:rPr>
                                <w:rFonts w:ascii="Arial" w:hAnsi="Arial" w:cs="Arial"/>
                                <w:b/>
                                <w:sz w:val="32"/>
                              </w:rPr>
                            </w:pPr>
                            <w:r w:rsidRPr="00501169">
                              <w:rPr>
                                <w:rFonts w:ascii="Arial" w:hAnsi="Arial" w:cs="Arial"/>
                                <w:b/>
                                <w:color w:val="000000" w:themeColor="text1"/>
                                <w:sz w:val="32"/>
                              </w:rPr>
                              <w:t>Contact the Emergency Duty Team on 0300 555 8574 (Out of hours</w:t>
                            </w:r>
                            <w:r w:rsidR="00501169" w:rsidRPr="00501169">
                              <w:rPr>
                                <w:rFonts w:ascii="Arial" w:hAnsi="Arial" w:cs="Arial"/>
                                <w:b/>
                                <w:color w:val="000000" w:themeColor="text1"/>
                                <w:sz w:val="32"/>
                              </w:rPr>
                              <w:t>)</w:t>
                            </w:r>
                            <w:r w:rsidRPr="00501169">
                              <w:rPr>
                                <w:rFonts w:ascii="Arial" w:hAnsi="Arial" w:cs="Arial"/>
                                <w:b/>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24BFD7" id="Rectangle 18" o:spid="_x0000_s1060" style="position:absolute;left:0;text-align:left;margin-left:-19.4pt;margin-top:17.65pt;width:547.9pt;height:509.4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6JlAIAAH0FAAAOAAAAZHJzL2Uyb0RvYy54bWysVN9v2jAQfp+0/8Hy+0hCgVLUUKFWTJOq&#10;Fq2d+mwcm0RyfJ5tSNhfv7MTAuqqPUzjwdi5u+/uvvtxe9fWihyEdRXonGajlBKhORSV3uX0x+v6&#10;y5wS55kumAItcnoUjt4tP3+6bcxCjKEEVQhLEES7RWNyWnpvFknieClq5kZghEahBFszj0+7SwrL&#10;GkSvVTJO01nSgC2MBS6cw68PnZAuI76UgvtnKZ3wROUUY/PxtPHchjNZ3rLFzjJTVrwPg/1DFDWr&#10;NDodoB6YZ2Rvqz+g6opbcCD9iEOdgJQVFzEHzCZL32XzUjIjYi5IjjMDTe7/wfKnw4vZWKShMW7h&#10;8BqyaKWtwz/GR9pI1nEgS7SecPw4u5nOr66QU46y2WR2M8+yQGdyNjfW+a8CahIuObVYjUgSOzw6&#10;36meVII3DetKqVgRpUmT0/F8ej2NFg5UVQRp0HN2t71XlhxYKGo6Tmexjuj4Qg1fSmM057TizR+V&#10;CBhKfxeSVAUmMu48hI4TAyzjXGifdaKSFaLzNk3x12cZezRYxJwjYECWGOWA3QN8jN0x0OsHUxEb&#10;djBO/xZYZzxYRM+g/WBcVxrsRwAKs+o9d/onkjpqAku+3bbITU6vJkE1fNpCcdxYYqGbIGf4usKi&#10;PjLnN8ziyGAj4Brwz3hIBVg86G+UlGB/ffQ96GMno5SSBkcwp+7nnllBifqmscdvsskkzGx8TKbX&#10;Y3zYS8n2UqL39T1gQ2S4cAyP16Dv1ekqLdRvuC1WwSuKmOboO6fc29Pj3nerAfcNF6tVVMM5Ncw/&#10;6hfDA3ggOjTta/vGrOk72+NQPMFpXNniXYN3usFSw2rvQVax+8+89iXAGY+91O+jsEQu31HrvDWX&#10;vwEAAP//AwBQSwMEFAAGAAgAAAAhACZJlorhAAAADAEAAA8AAABkcnMvZG93bnJldi54bWxMj8FO&#10;wzAQRO9I/IO1SNxah6RpoxCnQggOCFTUAnc33iYR9jrETmv+HpcL3GY1o9k31ToYzY44ut6SgJt5&#10;AgypsaqnVsD72+OsAOa8JCW1JRTwjQ7W9eVFJUtlT7TF4863LJaQK6WAzvuh5Nw1HRrp5nZAit7B&#10;jkb6eI4tV6M8xXKjeZokS25kT/FDJwe877D53E1GwOrlyzy8Pm0Xz/ojhEOa47QsNkJcX4W7W2Ae&#10;g/8Lwxk/okMdmfZ2IuWYFjDLiojuBWR5BuwcSPJVXLf/VYsUeF3x/yPqHwAAAP//AwBQSwECLQAU&#10;AAYACAAAACEAtoM4kv4AAADhAQAAEwAAAAAAAAAAAAAAAAAAAAAAW0NvbnRlbnRfVHlwZXNdLnht&#10;bFBLAQItABQABgAIAAAAIQA4/SH/1gAAAJQBAAALAAAAAAAAAAAAAAAAAC8BAABfcmVscy8ucmVs&#10;c1BLAQItABQABgAIAAAAIQB5cz6JlAIAAH0FAAAOAAAAAAAAAAAAAAAAAC4CAABkcnMvZTJvRG9j&#10;LnhtbFBLAQItABQABgAIAAAAIQAmSZaK4QAAAAwBAAAPAAAAAAAAAAAAAAAAAO4EAABkcnMvZG93&#10;bnJldi54bWxQSwUGAAAAAAQABADzAAAA/AUAAAAA&#10;" filled="f" strokecolor="#002060" strokeweight="2.25pt">
                <v:textbox>
                  <w:txbxContent>
                    <w:p w14:paraId="01B7EE35" w14:textId="77777777" w:rsidR="00501169" w:rsidRDefault="005E366D" w:rsidP="005E366D">
                      <w:pPr>
                        <w:jc w:val="center"/>
                        <w:rPr>
                          <w:rFonts w:ascii="Arial" w:hAnsi="Arial" w:cs="Arial"/>
                          <w:color w:val="000000" w:themeColor="text1"/>
                          <w:sz w:val="32"/>
                        </w:rPr>
                      </w:pPr>
                      <w:r w:rsidRPr="005E366D">
                        <w:rPr>
                          <w:rFonts w:ascii="Arial" w:hAnsi="Arial" w:cs="Arial"/>
                          <w:color w:val="000000" w:themeColor="text1"/>
                          <w:sz w:val="32"/>
                        </w:rPr>
                        <w:t xml:space="preserve">In the event of any child(ren) being left at </w:t>
                      </w:r>
                      <w:r w:rsidR="00501169">
                        <w:rPr>
                          <w:rFonts w:ascii="Arial" w:hAnsi="Arial" w:cs="Arial"/>
                          <w:color w:val="000000" w:themeColor="text1"/>
                          <w:sz w:val="32"/>
                        </w:rPr>
                        <w:t>Eager Beavers Afterschool club</w:t>
                      </w:r>
                      <w:r w:rsidRPr="005E366D">
                        <w:rPr>
                          <w:rFonts w:ascii="Arial" w:hAnsi="Arial" w:cs="Arial"/>
                          <w:color w:val="000000" w:themeColor="text1"/>
                          <w:sz w:val="32"/>
                        </w:rPr>
                        <w:t xml:space="preserve"> due to unforeseen circumstances, Children’s Services would be contacted.</w:t>
                      </w:r>
                    </w:p>
                    <w:p w14:paraId="083A1603" w14:textId="77777777" w:rsidR="00501169" w:rsidRDefault="00501169" w:rsidP="005E366D">
                      <w:pPr>
                        <w:jc w:val="center"/>
                        <w:rPr>
                          <w:rFonts w:ascii="Arial" w:hAnsi="Arial" w:cs="Arial"/>
                          <w:color w:val="000000" w:themeColor="text1"/>
                          <w:sz w:val="32"/>
                        </w:rPr>
                      </w:pPr>
                    </w:p>
                    <w:p w14:paraId="376B31C2" w14:textId="77777777" w:rsidR="00501169" w:rsidRDefault="005E366D" w:rsidP="005E366D">
                      <w:pPr>
                        <w:jc w:val="center"/>
                        <w:rPr>
                          <w:rFonts w:ascii="Arial" w:hAnsi="Arial" w:cs="Arial"/>
                          <w:color w:val="000000" w:themeColor="text1"/>
                          <w:sz w:val="32"/>
                        </w:rPr>
                      </w:pPr>
                      <w:r w:rsidRPr="005E366D">
                        <w:rPr>
                          <w:rFonts w:ascii="Arial" w:hAnsi="Arial" w:cs="Arial"/>
                          <w:color w:val="000000" w:themeColor="text1"/>
                          <w:sz w:val="32"/>
                        </w:rPr>
                        <w:t xml:space="preserve"> If necessary, the local police would also be contacted. To help prevent this situation arising, when children are registered for an </w:t>
                      </w:r>
                      <w:r w:rsidR="00501169">
                        <w:rPr>
                          <w:rFonts w:ascii="Arial" w:hAnsi="Arial" w:cs="Arial"/>
                          <w:color w:val="000000" w:themeColor="text1"/>
                          <w:sz w:val="32"/>
                        </w:rPr>
                        <w:t>Eager Beaver</w:t>
                      </w:r>
                      <w:r w:rsidRPr="005E366D">
                        <w:rPr>
                          <w:rFonts w:ascii="Arial" w:hAnsi="Arial" w:cs="Arial"/>
                          <w:color w:val="000000" w:themeColor="text1"/>
                          <w:sz w:val="32"/>
                        </w:rPr>
                        <w:t xml:space="preserve"> place we obtain as much information as possible from the parent/carer. We do require at least two contact numbers, being parent and other relatives who can be contacted in emergencies. </w:t>
                      </w:r>
                    </w:p>
                    <w:p w14:paraId="2660A095" w14:textId="77777777" w:rsidR="00501169" w:rsidRDefault="00501169" w:rsidP="005E366D">
                      <w:pPr>
                        <w:jc w:val="center"/>
                        <w:rPr>
                          <w:rFonts w:ascii="Arial" w:hAnsi="Arial" w:cs="Arial"/>
                          <w:color w:val="000000" w:themeColor="text1"/>
                          <w:sz w:val="32"/>
                        </w:rPr>
                      </w:pPr>
                    </w:p>
                    <w:p w14:paraId="63FD38C3" w14:textId="77777777" w:rsidR="00501169" w:rsidRDefault="005E366D" w:rsidP="005E366D">
                      <w:pPr>
                        <w:jc w:val="center"/>
                        <w:rPr>
                          <w:rFonts w:ascii="Arial" w:hAnsi="Arial" w:cs="Arial"/>
                          <w:color w:val="000000" w:themeColor="text1"/>
                          <w:sz w:val="32"/>
                        </w:rPr>
                      </w:pPr>
                      <w:r w:rsidRPr="005E366D">
                        <w:rPr>
                          <w:rFonts w:ascii="Arial" w:hAnsi="Arial" w:cs="Arial"/>
                          <w:color w:val="000000" w:themeColor="text1"/>
                          <w:sz w:val="32"/>
                        </w:rPr>
                        <w:t xml:space="preserve">A child will not be released to anyone other than a parent, without their prior consent and suitable means of identification or recognition. It is required that a parent must inform the </w:t>
                      </w:r>
                      <w:r w:rsidR="00501169">
                        <w:rPr>
                          <w:rFonts w:ascii="Arial" w:hAnsi="Arial" w:cs="Arial"/>
                          <w:color w:val="000000" w:themeColor="text1"/>
                          <w:sz w:val="32"/>
                        </w:rPr>
                        <w:t xml:space="preserve">wrap around care </w:t>
                      </w:r>
                      <w:r w:rsidRPr="005E366D">
                        <w:rPr>
                          <w:rFonts w:ascii="Arial" w:hAnsi="Arial" w:cs="Arial"/>
                          <w:color w:val="000000" w:themeColor="text1"/>
                          <w:sz w:val="32"/>
                        </w:rPr>
                        <w:t xml:space="preserve">staff if their child is to be collected by someone unknown to them and given relevant details. </w:t>
                      </w:r>
                    </w:p>
                    <w:p w14:paraId="0477795E" w14:textId="77777777" w:rsidR="00501169" w:rsidRDefault="00501169" w:rsidP="005E366D">
                      <w:pPr>
                        <w:jc w:val="center"/>
                        <w:rPr>
                          <w:rFonts w:ascii="Arial" w:hAnsi="Arial" w:cs="Arial"/>
                          <w:color w:val="000000" w:themeColor="text1"/>
                          <w:sz w:val="32"/>
                        </w:rPr>
                      </w:pPr>
                    </w:p>
                    <w:p w14:paraId="7677CD88" w14:textId="77777777" w:rsidR="00501169" w:rsidRDefault="005E366D" w:rsidP="005E366D">
                      <w:pPr>
                        <w:jc w:val="center"/>
                        <w:rPr>
                          <w:rFonts w:ascii="Arial" w:hAnsi="Arial" w:cs="Arial"/>
                          <w:color w:val="000000" w:themeColor="text1"/>
                          <w:sz w:val="32"/>
                        </w:rPr>
                      </w:pPr>
                      <w:r w:rsidRPr="005E366D">
                        <w:rPr>
                          <w:rFonts w:ascii="Arial" w:hAnsi="Arial" w:cs="Arial"/>
                          <w:color w:val="000000" w:themeColor="text1"/>
                          <w:sz w:val="32"/>
                        </w:rPr>
                        <w:t xml:space="preserve">Staff will record any late or non-collection of children. If the problem is consistent, staff will work in partnership with parents/carers to address the issue. If parents/carers are unwilling to work with staff on this issue, management will be informed, and a cost may be occurred. Please refer to our </w:t>
                      </w:r>
                      <w:r w:rsidR="00501169">
                        <w:rPr>
                          <w:rFonts w:ascii="Arial" w:hAnsi="Arial" w:cs="Arial"/>
                          <w:color w:val="000000" w:themeColor="text1"/>
                          <w:sz w:val="32"/>
                        </w:rPr>
                        <w:t>charging policy</w:t>
                      </w:r>
                      <w:r w:rsidRPr="005E366D">
                        <w:rPr>
                          <w:rFonts w:ascii="Arial" w:hAnsi="Arial" w:cs="Arial"/>
                          <w:color w:val="000000" w:themeColor="text1"/>
                          <w:sz w:val="32"/>
                        </w:rPr>
                        <w:t xml:space="preserve"> for further information in relation to late charges. </w:t>
                      </w:r>
                    </w:p>
                    <w:p w14:paraId="6D14D80F" w14:textId="77777777" w:rsidR="00501169" w:rsidRDefault="00501169" w:rsidP="005E366D">
                      <w:pPr>
                        <w:jc w:val="center"/>
                        <w:rPr>
                          <w:rFonts w:ascii="Arial" w:hAnsi="Arial" w:cs="Arial"/>
                          <w:color w:val="000000" w:themeColor="text1"/>
                          <w:sz w:val="32"/>
                        </w:rPr>
                      </w:pPr>
                    </w:p>
                    <w:p w14:paraId="53B1A8D1" w14:textId="77777777" w:rsidR="00501169" w:rsidRDefault="00501169" w:rsidP="005E366D">
                      <w:pPr>
                        <w:jc w:val="center"/>
                        <w:rPr>
                          <w:rFonts w:ascii="Arial" w:hAnsi="Arial" w:cs="Arial"/>
                          <w:color w:val="000000" w:themeColor="text1"/>
                          <w:sz w:val="32"/>
                        </w:rPr>
                      </w:pPr>
                    </w:p>
                    <w:p w14:paraId="61A62D05" w14:textId="77777777" w:rsidR="00501169" w:rsidRPr="00501169" w:rsidRDefault="005E366D" w:rsidP="005E366D">
                      <w:pPr>
                        <w:jc w:val="center"/>
                        <w:rPr>
                          <w:rFonts w:ascii="Arial" w:hAnsi="Arial" w:cs="Arial"/>
                          <w:b/>
                          <w:color w:val="000000" w:themeColor="text1"/>
                          <w:sz w:val="32"/>
                        </w:rPr>
                      </w:pPr>
                      <w:r w:rsidRPr="00501169">
                        <w:rPr>
                          <w:rFonts w:ascii="Arial" w:hAnsi="Arial" w:cs="Arial"/>
                          <w:b/>
                          <w:color w:val="000000" w:themeColor="text1"/>
                          <w:sz w:val="32"/>
                        </w:rPr>
                        <w:t xml:space="preserve">Children’s Services on 0300 555 0050 (During office hours 9am-5pm) </w:t>
                      </w:r>
                    </w:p>
                    <w:p w14:paraId="3F1A0384" w14:textId="77777777" w:rsidR="005E366D" w:rsidRPr="00501169" w:rsidRDefault="005E366D" w:rsidP="005E366D">
                      <w:pPr>
                        <w:jc w:val="center"/>
                        <w:rPr>
                          <w:rFonts w:ascii="Arial" w:hAnsi="Arial" w:cs="Arial"/>
                          <w:b/>
                          <w:sz w:val="32"/>
                        </w:rPr>
                      </w:pPr>
                      <w:r w:rsidRPr="00501169">
                        <w:rPr>
                          <w:rFonts w:ascii="Arial" w:hAnsi="Arial" w:cs="Arial"/>
                          <w:b/>
                          <w:color w:val="000000" w:themeColor="text1"/>
                          <w:sz w:val="32"/>
                        </w:rPr>
                        <w:t>Contact the Emergency Duty Team on 0300 555 8574 (Out of hours</w:t>
                      </w:r>
                      <w:r w:rsidR="00501169" w:rsidRPr="00501169">
                        <w:rPr>
                          <w:rFonts w:ascii="Arial" w:hAnsi="Arial" w:cs="Arial"/>
                          <w:b/>
                          <w:color w:val="000000" w:themeColor="text1"/>
                          <w:sz w:val="32"/>
                        </w:rPr>
                        <w:t>)</w:t>
                      </w:r>
                      <w:r w:rsidRPr="00501169">
                        <w:rPr>
                          <w:rFonts w:ascii="Arial" w:hAnsi="Arial" w:cs="Arial"/>
                          <w:b/>
                          <w:sz w:val="32"/>
                        </w:rPr>
                        <w:t>)</w:t>
                      </w:r>
                    </w:p>
                  </w:txbxContent>
                </v:textbox>
              </v:rect>
            </w:pict>
          </mc:Fallback>
        </mc:AlternateContent>
      </w:r>
    </w:p>
    <w:p w14:paraId="2CE51A68" w14:textId="77777777" w:rsidR="005E366D" w:rsidRDefault="005E366D" w:rsidP="00A972FB">
      <w:pPr>
        <w:spacing w:before="120" w:after="120" w:line="360" w:lineRule="auto"/>
        <w:ind w:left="720" w:right="720"/>
        <w:jc w:val="center"/>
        <w:rPr>
          <w:rFonts w:eastAsia="SimSun"/>
          <w:b/>
          <w:sz w:val="52"/>
          <w:szCs w:val="52"/>
        </w:rPr>
      </w:pPr>
    </w:p>
    <w:p w14:paraId="6C32DF38" w14:textId="77777777" w:rsidR="005E366D" w:rsidRDefault="005E366D" w:rsidP="00A972FB">
      <w:pPr>
        <w:spacing w:before="120" w:after="120" w:line="360" w:lineRule="auto"/>
        <w:ind w:left="720" w:right="720"/>
        <w:jc w:val="center"/>
        <w:rPr>
          <w:rFonts w:eastAsia="SimSun"/>
          <w:b/>
          <w:sz w:val="52"/>
          <w:szCs w:val="52"/>
        </w:rPr>
      </w:pPr>
    </w:p>
    <w:p w14:paraId="76AA6692" w14:textId="77777777" w:rsidR="005E366D" w:rsidRDefault="005E366D" w:rsidP="00A972FB">
      <w:pPr>
        <w:spacing w:before="120" w:after="120" w:line="360" w:lineRule="auto"/>
        <w:ind w:left="720" w:right="720"/>
        <w:jc w:val="center"/>
        <w:rPr>
          <w:rFonts w:eastAsia="SimSun"/>
          <w:b/>
          <w:sz w:val="52"/>
          <w:szCs w:val="52"/>
        </w:rPr>
      </w:pPr>
    </w:p>
    <w:p w14:paraId="022DD95E" w14:textId="77777777" w:rsidR="005E366D" w:rsidRDefault="005E366D" w:rsidP="00A972FB">
      <w:pPr>
        <w:spacing w:before="120" w:after="120" w:line="360" w:lineRule="auto"/>
        <w:ind w:left="720" w:right="720"/>
        <w:jc w:val="center"/>
        <w:rPr>
          <w:rFonts w:eastAsia="SimSun"/>
          <w:b/>
          <w:sz w:val="52"/>
          <w:szCs w:val="52"/>
        </w:rPr>
      </w:pPr>
    </w:p>
    <w:p w14:paraId="33F89509" w14:textId="77777777" w:rsidR="005E366D" w:rsidRDefault="005E366D" w:rsidP="00A972FB">
      <w:pPr>
        <w:spacing w:before="120" w:after="120" w:line="360" w:lineRule="auto"/>
        <w:ind w:left="720" w:right="720"/>
        <w:jc w:val="center"/>
        <w:rPr>
          <w:rFonts w:eastAsia="SimSun"/>
          <w:b/>
          <w:sz w:val="52"/>
          <w:szCs w:val="52"/>
        </w:rPr>
      </w:pPr>
    </w:p>
    <w:p w14:paraId="627A425A" w14:textId="77777777" w:rsidR="00501169" w:rsidRDefault="00501169" w:rsidP="00A972FB">
      <w:pPr>
        <w:spacing w:before="120" w:after="120" w:line="360" w:lineRule="auto"/>
        <w:ind w:left="720" w:right="720"/>
        <w:jc w:val="center"/>
        <w:rPr>
          <w:rFonts w:eastAsia="SimSun"/>
          <w:b/>
          <w:sz w:val="52"/>
          <w:szCs w:val="52"/>
        </w:rPr>
      </w:pPr>
    </w:p>
    <w:p w14:paraId="07505D80" w14:textId="77777777" w:rsidR="00501169" w:rsidRDefault="00501169" w:rsidP="00A972FB">
      <w:pPr>
        <w:spacing w:before="120" w:after="120" w:line="360" w:lineRule="auto"/>
        <w:ind w:left="720" w:right="720"/>
        <w:jc w:val="center"/>
        <w:rPr>
          <w:rFonts w:eastAsia="SimSun"/>
          <w:b/>
          <w:sz w:val="52"/>
          <w:szCs w:val="52"/>
        </w:rPr>
      </w:pPr>
    </w:p>
    <w:p w14:paraId="311FB312" w14:textId="77777777" w:rsidR="00501169" w:rsidRDefault="00501169" w:rsidP="00A972FB">
      <w:pPr>
        <w:spacing w:before="120" w:after="120" w:line="360" w:lineRule="auto"/>
        <w:ind w:left="720" w:right="720"/>
        <w:jc w:val="center"/>
        <w:rPr>
          <w:rFonts w:eastAsia="SimSun"/>
          <w:b/>
          <w:sz w:val="52"/>
          <w:szCs w:val="52"/>
        </w:rPr>
      </w:pPr>
    </w:p>
    <w:p w14:paraId="28257C87" w14:textId="77777777" w:rsidR="00501169" w:rsidRDefault="00501169" w:rsidP="00A972FB">
      <w:pPr>
        <w:spacing w:before="120" w:after="120" w:line="360" w:lineRule="auto"/>
        <w:ind w:left="720" w:right="720"/>
        <w:jc w:val="center"/>
        <w:rPr>
          <w:rFonts w:eastAsia="SimSun"/>
          <w:b/>
          <w:sz w:val="52"/>
          <w:szCs w:val="52"/>
        </w:rPr>
      </w:pPr>
    </w:p>
    <w:p w14:paraId="4127095B" w14:textId="77777777" w:rsidR="00501169" w:rsidRDefault="00501169" w:rsidP="00A972FB">
      <w:pPr>
        <w:spacing w:before="120" w:after="120" w:line="360" w:lineRule="auto"/>
        <w:ind w:left="720" w:right="720"/>
        <w:jc w:val="center"/>
        <w:rPr>
          <w:rFonts w:eastAsia="SimSun"/>
          <w:b/>
          <w:sz w:val="52"/>
          <w:szCs w:val="52"/>
        </w:rPr>
      </w:pPr>
    </w:p>
    <w:p w14:paraId="119EB863" w14:textId="77777777" w:rsidR="00501169" w:rsidRDefault="00501169" w:rsidP="00A972FB">
      <w:pPr>
        <w:spacing w:before="120" w:after="120" w:line="360" w:lineRule="auto"/>
        <w:ind w:left="720" w:right="720"/>
        <w:jc w:val="center"/>
        <w:rPr>
          <w:rFonts w:eastAsia="SimSun"/>
          <w:b/>
          <w:sz w:val="52"/>
          <w:szCs w:val="52"/>
        </w:rPr>
      </w:pPr>
    </w:p>
    <w:p w14:paraId="111456A7" w14:textId="77777777" w:rsidR="005E366D" w:rsidRDefault="005E366D" w:rsidP="00A972FB">
      <w:pPr>
        <w:spacing w:before="120" w:after="120" w:line="360" w:lineRule="auto"/>
        <w:ind w:left="720" w:right="720"/>
        <w:jc w:val="center"/>
        <w:rPr>
          <w:rFonts w:eastAsia="SimSun"/>
          <w:b/>
          <w:sz w:val="52"/>
          <w:szCs w:val="52"/>
        </w:rPr>
      </w:pPr>
    </w:p>
    <w:p w14:paraId="544D1058" w14:textId="77777777" w:rsidR="005E366D" w:rsidRDefault="005E366D" w:rsidP="00A972FB">
      <w:pPr>
        <w:spacing w:before="120" w:after="120" w:line="360" w:lineRule="auto"/>
        <w:ind w:left="720" w:right="720"/>
        <w:jc w:val="center"/>
        <w:rPr>
          <w:rFonts w:eastAsia="SimSun"/>
          <w:b/>
          <w:sz w:val="52"/>
          <w:szCs w:val="52"/>
        </w:rPr>
      </w:pPr>
    </w:p>
    <w:p w14:paraId="2B78EB58" w14:textId="77777777" w:rsidR="00461853" w:rsidRDefault="00FD0153" w:rsidP="00A972FB">
      <w:pPr>
        <w:spacing w:before="120" w:after="120" w:line="360" w:lineRule="auto"/>
        <w:ind w:left="720" w:right="720"/>
        <w:jc w:val="center"/>
        <w:rPr>
          <w:rFonts w:eastAsia="SimSun"/>
          <w:b/>
          <w:sz w:val="52"/>
          <w:szCs w:val="52"/>
        </w:rPr>
      </w:pPr>
      <w:r>
        <w:rPr>
          <w:rFonts w:eastAsia="SimSun"/>
          <w:b/>
          <w:noProof/>
          <w:sz w:val="52"/>
          <w:szCs w:val="52"/>
          <w:lang w:eastAsia="en-GB"/>
        </w:rPr>
        <w:lastRenderedPageBreak/>
        <mc:AlternateContent>
          <mc:Choice Requires="wps">
            <w:drawing>
              <wp:anchor distT="0" distB="0" distL="114300" distR="114300" simplePos="0" relativeHeight="251770880" behindDoc="0" locked="0" layoutInCell="1" allowOverlap="1" wp14:anchorId="700141EB" wp14:editId="7B4ABAF2">
                <wp:simplePos x="0" y="0"/>
                <wp:positionH relativeFrom="column">
                  <wp:posOffset>-136794</wp:posOffset>
                </wp:positionH>
                <wp:positionV relativeFrom="paragraph">
                  <wp:posOffset>216976</wp:posOffset>
                </wp:positionV>
                <wp:extent cx="6819254" cy="6245817"/>
                <wp:effectExtent l="19050" t="19050" r="20320" b="22225"/>
                <wp:wrapNone/>
                <wp:docPr id="237" name="Rectangle 237"/>
                <wp:cNvGraphicFramePr/>
                <a:graphic xmlns:a="http://schemas.openxmlformats.org/drawingml/2006/main">
                  <a:graphicData uri="http://schemas.microsoft.com/office/word/2010/wordprocessingShape">
                    <wps:wsp>
                      <wps:cNvSpPr/>
                      <wps:spPr>
                        <a:xfrm>
                          <a:off x="0" y="0"/>
                          <a:ext cx="6819254" cy="6245817"/>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52C2E" w14:textId="77777777" w:rsidR="00FD0153" w:rsidRDefault="00FD0153" w:rsidP="00FD0153">
                            <w:pPr>
                              <w:rPr>
                                <w:rFonts w:ascii="Arial" w:hAnsi="Arial" w:cs="Arial"/>
                                <w:color w:val="002060"/>
                                <w:sz w:val="40"/>
                                <w:lang w:val="en-US"/>
                              </w:rPr>
                            </w:pPr>
                          </w:p>
                          <w:p w14:paraId="1DCCB682" w14:textId="77777777" w:rsidR="00FD0153" w:rsidRDefault="00FD0153" w:rsidP="00FD0153">
                            <w:pPr>
                              <w:jc w:val="center"/>
                              <w:rPr>
                                <w:rFonts w:ascii="Arial" w:hAnsi="Arial" w:cs="Arial"/>
                                <w:color w:val="002060"/>
                                <w:sz w:val="40"/>
                                <w:lang w:val="en-US"/>
                              </w:rPr>
                            </w:pPr>
                          </w:p>
                          <w:p w14:paraId="51824BE1" w14:textId="77777777" w:rsidR="00FD0153" w:rsidRDefault="00FD0153" w:rsidP="00FD0153">
                            <w:pPr>
                              <w:jc w:val="center"/>
                              <w:rPr>
                                <w:rFonts w:ascii="Arial" w:hAnsi="Arial" w:cs="Arial"/>
                                <w:color w:val="002060"/>
                                <w:sz w:val="40"/>
                                <w:lang w:val="en-US"/>
                              </w:rPr>
                            </w:pPr>
                          </w:p>
                          <w:p w14:paraId="0EA5C87D" w14:textId="77777777" w:rsidR="00FD0153" w:rsidRDefault="00FD0153" w:rsidP="00FD0153">
                            <w:pPr>
                              <w:jc w:val="center"/>
                              <w:rPr>
                                <w:rFonts w:ascii="Arial" w:hAnsi="Arial" w:cs="Arial"/>
                                <w:color w:val="002060"/>
                                <w:sz w:val="40"/>
                                <w:lang w:val="en-US"/>
                              </w:rPr>
                            </w:pPr>
                          </w:p>
                          <w:p w14:paraId="09091D69" w14:textId="77777777" w:rsidR="00FD0153" w:rsidRDefault="00FD0153" w:rsidP="00FD0153">
                            <w:pPr>
                              <w:jc w:val="center"/>
                              <w:rPr>
                                <w:rFonts w:ascii="Arial" w:hAnsi="Arial" w:cs="Arial"/>
                                <w:color w:val="002060"/>
                                <w:sz w:val="40"/>
                                <w:lang w:val="en-US"/>
                              </w:rPr>
                            </w:pPr>
                          </w:p>
                          <w:p w14:paraId="3DB9E8E3" w14:textId="77777777" w:rsidR="00FD0153" w:rsidRDefault="00FD0153" w:rsidP="00FD0153">
                            <w:pPr>
                              <w:jc w:val="center"/>
                              <w:rPr>
                                <w:rFonts w:ascii="Arial" w:hAnsi="Arial" w:cs="Arial"/>
                                <w:color w:val="002060"/>
                                <w:sz w:val="40"/>
                                <w:lang w:val="en-US"/>
                              </w:rPr>
                            </w:pPr>
                          </w:p>
                          <w:p w14:paraId="20281898" w14:textId="77777777" w:rsidR="00FD0153" w:rsidRDefault="00FD0153" w:rsidP="00FD0153">
                            <w:pPr>
                              <w:jc w:val="center"/>
                              <w:rPr>
                                <w:rFonts w:ascii="Arial" w:hAnsi="Arial" w:cs="Arial"/>
                                <w:color w:val="002060"/>
                                <w:sz w:val="40"/>
                                <w:lang w:val="en-US"/>
                              </w:rPr>
                            </w:pPr>
                          </w:p>
                          <w:p w14:paraId="3D4447AD" w14:textId="77777777" w:rsidR="00FD0153" w:rsidRDefault="00FD0153" w:rsidP="00FD0153">
                            <w:pPr>
                              <w:jc w:val="center"/>
                              <w:rPr>
                                <w:rFonts w:ascii="Arial" w:hAnsi="Arial" w:cs="Arial"/>
                                <w:color w:val="002060"/>
                                <w:sz w:val="40"/>
                                <w:lang w:val="en-US"/>
                              </w:rPr>
                            </w:pPr>
                          </w:p>
                          <w:p w14:paraId="7F7E841F" w14:textId="77777777" w:rsidR="00FD0153" w:rsidRDefault="00FD0153" w:rsidP="00FD0153">
                            <w:pPr>
                              <w:jc w:val="center"/>
                              <w:rPr>
                                <w:rFonts w:ascii="Arial" w:hAnsi="Arial" w:cs="Arial"/>
                                <w:color w:val="002060"/>
                                <w:sz w:val="40"/>
                                <w:lang w:val="en-US"/>
                              </w:rPr>
                            </w:pPr>
                          </w:p>
                          <w:p w14:paraId="339F9605" w14:textId="77777777" w:rsidR="00FD0153" w:rsidRDefault="00FD0153" w:rsidP="00FD0153">
                            <w:pPr>
                              <w:jc w:val="center"/>
                              <w:rPr>
                                <w:rFonts w:ascii="Arial" w:hAnsi="Arial" w:cs="Arial"/>
                                <w:color w:val="002060"/>
                                <w:sz w:val="40"/>
                                <w:lang w:val="en-US"/>
                              </w:rPr>
                            </w:pPr>
                          </w:p>
                          <w:p w14:paraId="0C4B01EE" w14:textId="77777777" w:rsidR="00FD0153" w:rsidRDefault="00FD0153" w:rsidP="00FD0153">
                            <w:pPr>
                              <w:jc w:val="center"/>
                              <w:rPr>
                                <w:rFonts w:ascii="Arial" w:hAnsi="Arial" w:cs="Arial"/>
                                <w:color w:val="002060"/>
                                <w:sz w:val="40"/>
                                <w:lang w:val="en-US"/>
                              </w:rPr>
                            </w:pPr>
                          </w:p>
                          <w:p w14:paraId="3495BF35" w14:textId="77777777" w:rsidR="00FD0153" w:rsidRDefault="00FD0153" w:rsidP="00FD0153">
                            <w:pPr>
                              <w:jc w:val="center"/>
                              <w:rPr>
                                <w:rFonts w:ascii="Arial" w:hAnsi="Arial" w:cs="Arial"/>
                                <w:color w:val="002060"/>
                                <w:sz w:val="40"/>
                                <w:lang w:val="en-US"/>
                              </w:rPr>
                            </w:pPr>
                          </w:p>
                          <w:p w14:paraId="6FD5337C" w14:textId="77777777" w:rsidR="00FD0153" w:rsidRDefault="00FD0153" w:rsidP="00FD0153">
                            <w:pPr>
                              <w:jc w:val="center"/>
                              <w:rPr>
                                <w:rFonts w:ascii="Arial" w:hAnsi="Arial" w:cs="Arial"/>
                                <w:color w:val="002060"/>
                                <w:sz w:val="40"/>
                                <w:lang w:val="en-US"/>
                              </w:rPr>
                            </w:pPr>
                          </w:p>
                          <w:p w14:paraId="61251714" w14:textId="77777777" w:rsidR="00FD0153" w:rsidRDefault="00FD0153" w:rsidP="00FD0153">
                            <w:pPr>
                              <w:jc w:val="center"/>
                              <w:rPr>
                                <w:rFonts w:ascii="Arial" w:hAnsi="Arial" w:cs="Arial"/>
                                <w:color w:val="002060"/>
                                <w:sz w:val="40"/>
                                <w:lang w:val="en-US"/>
                              </w:rPr>
                            </w:pPr>
                          </w:p>
                          <w:p w14:paraId="66F33DFE" w14:textId="77777777" w:rsidR="00FD0153" w:rsidRDefault="00FD0153" w:rsidP="00FD0153">
                            <w:pPr>
                              <w:jc w:val="center"/>
                              <w:rPr>
                                <w:rFonts w:ascii="Arial" w:hAnsi="Arial" w:cs="Arial"/>
                                <w:color w:val="002060"/>
                                <w:sz w:val="40"/>
                                <w:lang w:val="en-US"/>
                              </w:rPr>
                            </w:pPr>
                          </w:p>
                          <w:p w14:paraId="1C9E3069" w14:textId="77777777" w:rsidR="00FD0153" w:rsidRDefault="00FD0153" w:rsidP="00FD0153">
                            <w:pPr>
                              <w:jc w:val="center"/>
                              <w:rPr>
                                <w:rFonts w:ascii="Arial" w:hAnsi="Arial" w:cs="Arial"/>
                                <w:color w:val="002060"/>
                                <w:sz w:val="40"/>
                                <w:lang w:val="en-US"/>
                              </w:rPr>
                            </w:pPr>
                          </w:p>
                          <w:p w14:paraId="7BB3FEA3" w14:textId="77777777" w:rsidR="00FD0153" w:rsidRDefault="00FD0153" w:rsidP="00FD0153">
                            <w:pPr>
                              <w:jc w:val="center"/>
                              <w:rPr>
                                <w:rFonts w:ascii="Arial" w:hAnsi="Arial" w:cs="Arial"/>
                                <w:color w:val="002060"/>
                                <w:sz w:val="40"/>
                                <w:lang w:val="en-US"/>
                              </w:rPr>
                            </w:pPr>
                          </w:p>
                          <w:p w14:paraId="433CB2E5" w14:textId="77777777" w:rsidR="00FD0153" w:rsidRDefault="00FD0153" w:rsidP="00FD0153">
                            <w:pPr>
                              <w:jc w:val="center"/>
                              <w:rPr>
                                <w:rFonts w:ascii="Arial" w:hAnsi="Arial" w:cs="Arial"/>
                                <w:color w:val="002060"/>
                                <w:sz w:val="40"/>
                                <w:lang w:val="en-US"/>
                              </w:rPr>
                            </w:pPr>
                          </w:p>
                          <w:p w14:paraId="0AA7C274" w14:textId="77777777" w:rsidR="00FD0153" w:rsidRDefault="00FD0153" w:rsidP="00FD0153">
                            <w:pPr>
                              <w:jc w:val="center"/>
                              <w:rPr>
                                <w:rFonts w:ascii="Arial" w:hAnsi="Arial" w:cs="Arial"/>
                                <w:color w:val="002060"/>
                                <w:sz w:val="40"/>
                                <w:lang w:val="en-US"/>
                              </w:rPr>
                            </w:pPr>
                          </w:p>
                          <w:p w14:paraId="60DB85A6" w14:textId="77777777" w:rsidR="00FD0153" w:rsidRDefault="00FD0153" w:rsidP="00FD0153">
                            <w:pPr>
                              <w:jc w:val="center"/>
                              <w:rPr>
                                <w:rFonts w:ascii="Arial" w:hAnsi="Arial" w:cs="Arial"/>
                                <w:color w:val="002060"/>
                                <w:sz w:val="40"/>
                                <w:lang w:val="en-US"/>
                              </w:rPr>
                            </w:pPr>
                          </w:p>
                          <w:p w14:paraId="60A32345" w14:textId="77777777" w:rsidR="00FD0153" w:rsidRDefault="00FD0153" w:rsidP="00FD0153">
                            <w:pPr>
                              <w:jc w:val="center"/>
                              <w:rPr>
                                <w:rFonts w:ascii="Arial" w:hAnsi="Arial" w:cs="Arial"/>
                                <w:color w:val="002060"/>
                                <w:sz w:val="40"/>
                                <w:lang w:val="en-US"/>
                              </w:rPr>
                            </w:pPr>
                          </w:p>
                          <w:p w14:paraId="6D8CF278" w14:textId="77777777" w:rsidR="00FD0153" w:rsidRDefault="00FD0153" w:rsidP="00FD0153">
                            <w:pPr>
                              <w:jc w:val="center"/>
                              <w:rPr>
                                <w:rFonts w:ascii="Arial" w:hAnsi="Arial" w:cs="Arial"/>
                                <w:color w:val="002060"/>
                                <w:sz w:val="40"/>
                                <w:lang w:val="en-US"/>
                              </w:rPr>
                            </w:pPr>
                          </w:p>
                          <w:p w14:paraId="533ECEB8" w14:textId="77777777" w:rsidR="00FD0153" w:rsidRDefault="00FD0153" w:rsidP="00FD0153">
                            <w:pPr>
                              <w:jc w:val="center"/>
                              <w:rPr>
                                <w:rFonts w:ascii="Arial" w:hAnsi="Arial" w:cs="Arial"/>
                                <w:color w:val="002060"/>
                                <w:sz w:val="40"/>
                                <w:lang w:val="en-US"/>
                              </w:rPr>
                            </w:pPr>
                          </w:p>
                          <w:p w14:paraId="2B8D3CB1" w14:textId="77777777" w:rsidR="00FD0153" w:rsidRPr="00380D5E" w:rsidRDefault="00FD0153" w:rsidP="00FD0153">
                            <w:pPr>
                              <w:jc w:val="center"/>
                              <w:rPr>
                                <w:rFonts w:ascii="Arial" w:hAnsi="Arial" w:cs="Arial"/>
                                <w:color w:val="002060"/>
                                <w:sz w:val="4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141EB" id="Rectangle 237" o:spid="_x0000_s1061" style="position:absolute;left:0;text-align:left;margin-left:-10.75pt;margin-top:17.1pt;width:536.95pt;height:491.8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YKlAIAAH0FAAAOAAAAZHJzL2Uyb0RvYy54bWysVEtv2zAMvg/YfxB0X/1YnKZBnSJo0WFA&#10;0RVrh54VWYoNyKImKbGzXz9KdpygK3YYloMimeRH8uPj+qZvFdkL6xrQJc0uUkqE5lA1elvSHy/3&#10;nxaUOM90xRRoUdKDcPRm9fHDdWeWIocaVCUsQRDtlp0pae29WSaJ47VombsAIzQKJdiWeXzabVJZ&#10;1iF6q5I8TedJB7YyFrhwDr/eDUK6ivhSCu6/SemEJ6qkGJuPp43nJpzJ6pott5aZuuFjGOwfomhZ&#10;o9HpBHXHPCM72/wB1TbcggPpLzi0CUjZcBFzwGyy9E02zzUzIuaC5Dgz0eT+Hyx/3D+bJ4s0dMYt&#10;HV5DFr20bfjH+EgfyTpMZIneE44f54vsKi9mlHCUzfNZscguA53JydxY578IaEm4lNRiNSJJbP/g&#10;/KB6VAneNNw3SsWKKE26kuaL4rKIFg5UUwVp0HN2u7lVluxZKGqap/NYR3R8poYvpTGaU1rx5g9K&#10;BAylvwtJmgoTyQcPoePEBMs4F9png6hmlRi8FSn+xixjjwaLmHMEDMgSo5ywR4D3sQcGRv1gKmLD&#10;Tsbp3wIbjCeL6Bm0n4zbRoN9D0BhVqPnQf9I0kBNYMn3mx65KennIqiGTxuoDk+WWBgmyBl+32BR&#10;H5jzT8ziyOBw4Rrw3/CQCrB4MN4oqcH+eu970MdORiklHY5gSd3PHbOCEvVVY49fZbNZmNn4mBWX&#10;OT7suWRzLtG79hawITJcOIbHa9D36niVFtpX3Bbr4BVFTHP0XVLu7fFx64fVgPuGi/U6quGcGuYf&#10;9LPhATwQHZr2pX9l1oyd7XEoHuE4rmz5psEH3WCpYb3zIJvY/SdexxLgjMdeGvdRWCLn76h12pqr&#10;3wAAAP//AwBQSwMEFAAGAAgAAAAhAEBbQl/hAAAADAEAAA8AAABkcnMvZG93bnJldi54bWxMj8tO&#10;wzAQRfdI/IM1SOxaJyZpozROhRAsEAjUQvduPE0i/Aix05q/x1nBbkZzdOfcahu0ImccXW8Nh3SZ&#10;AEHTWNmblsPnx9OiAOK8MFIoa5DDDzrY1tdXlSilvZgdnve+JTHEuFJw6LwfSkpd06EWbmkHNPF2&#10;sqMWPq5jS+UoLjFcK8qSZEW16E380IkBHzpsvvaT5rB+/daP78+77EUdQjixHKdV8cb57U243wDx&#10;GPwfDLN+VIc6Oh3tZKQjisOCpXlEOdxlDMgMJDnLgBznKV0XQOuK/i9R/wIAAP//AwBQSwECLQAU&#10;AAYACAAAACEAtoM4kv4AAADhAQAAEwAAAAAAAAAAAAAAAAAAAAAAW0NvbnRlbnRfVHlwZXNdLnht&#10;bFBLAQItABQABgAIAAAAIQA4/SH/1gAAAJQBAAALAAAAAAAAAAAAAAAAAC8BAABfcmVscy8ucmVs&#10;c1BLAQItABQABgAIAAAAIQDZwNYKlAIAAH0FAAAOAAAAAAAAAAAAAAAAAC4CAABkcnMvZTJvRG9j&#10;LnhtbFBLAQItABQABgAIAAAAIQBAW0Jf4QAAAAwBAAAPAAAAAAAAAAAAAAAAAO4EAABkcnMvZG93&#10;bnJldi54bWxQSwUGAAAAAAQABADzAAAA/AUAAAAA&#10;" filled="f" strokecolor="#002060" strokeweight="2.25pt">
                <v:textbox>
                  <w:txbxContent>
                    <w:p w14:paraId="48952C2E" w14:textId="77777777" w:rsidR="00FD0153" w:rsidRDefault="00FD0153" w:rsidP="00FD0153">
                      <w:pPr>
                        <w:rPr>
                          <w:rFonts w:ascii="Arial" w:hAnsi="Arial" w:cs="Arial"/>
                          <w:color w:val="002060"/>
                          <w:sz w:val="40"/>
                          <w:lang w:val="en-US"/>
                        </w:rPr>
                      </w:pPr>
                    </w:p>
                    <w:p w14:paraId="1DCCB682" w14:textId="77777777" w:rsidR="00FD0153" w:rsidRDefault="00FD0153" w:rsidP="00FD0153">
                      <w:pPr>
                        <w:jc w:val="center"/>
                        <w:rPr>
                          <w:rFonts w:ascii="Arial" w:hAnsi="Arial" w:cs="Arial"/>
                          <w:color w:val="002060"/>
                          <w:sz w:val="40"/>
                          <w:lang w:val="en-US"/>
                        </w:rPr>
                      </w:pPr>
                    </w:p>
                    <w:p w14:paraId="51824BE1" w14:textId="77777777" w:rsidR="00FD0153" w:rsidRDefault="00FD0153" w:rsidP="00FD0153">
                      <w:pPr>
                        <w:jc w:val="center"/>
                        <w:rPr>
                          <w:rFonts w:ascii="Arial" w:hAnsi="Arial" w:cs="Arial"/>
                          <w:color w:val="002060"/>
                          <w:sz w:val="40"/>
                          <w:lang w:val="en-US"/>
                        </w:rPr>
                      </w:pPr>
                    </w:p>
                    <w:p w14:paraId="0EA5C87D" w14:textId="77777777" w:rsidR="00FD0153" w:rsidRDefault="00FD0153" w:rsidP="00FD0153">
                      <w:pPr>
                        <w:jc w:val="center"/>
                        <w:rPr>
                          <w:rFonts w:ascii="Arial" w:hAnsi="Arial" w:cs="Arial"/>
                          <w:color w:val="002060"/>
                          <w:sz w:val="40"/>
                          <w:lang w:val="en-US"/>
                        </w:rPr>
                      </w:pPr>
                    </w:p>
                    <w:p w14:paraId="09091D69" w14:textId="77777777" w:rsidR="00FD0153" w:rsidRDefault="00FD0153" w:rsidP="00FD0153">
                      <w:pPr>
                        <w:jc w:val="center"/>
                        <w:rPr>
                          <w:rFonts w:ascii="Arial" w:hAnsi="Arial" w:cs="Arial"/>
                          <w:color w:val="002060"/>
                          <w:sz w:val="40"/>
                          <w:lang w:val="en-US"/>
                        </w:rPr>
                      </w:pPr>
                    </w:p>
                    <w:p w14:paraId="3DB9E8E3" w14:textId="77777777" w:rsidR="00FD0153" w:rsidRDefault="00FD0153" w:rsidP="00FD0153">
                      <w:pPr>
                        <w:jc w:val="center"/>
                        <w:rPr>
                          <w:rFonts w:ascii="Arial" w:hAnsi="Arial" w:cs="Arial"/>
                          <w:color w:val="002060"/>
                          <w:sz w:val="40"/>
                          <w:lang w:val="en-US"/>
                        </w:rPr>
                      </w:pPr>
                    </w:p>
                    <w:p w14:paraId="20281898" w14:textId="77777777" w:rsidR="00FD0153" w:rsidRDefault="00FD0153" w:rsidP="00FD0153">
                      <w:pPr>
                        <w:jc w:val="center"/>
                        <w:rPr>
                          <w:rFonts w:ascii="Arial" w:hAnsi="Arial" w:cs="Arial"/>
                          <w:color w:val="002060"/>
                          <w:sz w:val="40"/>
                          <w:lang w:val="en-US"/>
                        </w:rPr>
                      </w:pPr>
                    </w:p>
                    <w:p w14:paraId="3D4447AD" w14:textId="77777777" w:rsidR="00FD0153" w:rsidRDefault="00FD0153" w:rsidP="00FD0153">
                      <w:pPr>
                        <w:jc w:val="center"/>
                        <w:rPr>
                          <w:rFonts w:ascii="Arial" w:hAnsi="Arial" w:cs="Arial"/>
                          <w:color w:val="002060"/>
                          <w:sz w:val="40"/>
                          <w:lang w:val="en-US"/>
                        </w:rPr>
                      </w:pPr>
                    </w:p>
                    <w:p w14:paraId="7F7E841F" w14:textId="77777777" w:rsidR="00FD0153" w:rsidRDefault="00FD0153" w:rsidP="00FD0153">
                      <w:pPr>
                        <w:jc w:val="center"/>
                        <w:rPr>
                          <w:rFonts w:ascii="Arial" w:hAnsi="Arial" w:cs="Arial"/>
                          <w:color w:val="002060"/>
                          <w:sz w:val="40"/>
                          <w:lang w:val="en-US"/>
                        </w:rPr>
                      </w:pPr>
                    </w:p>
                    <w:p w14:paraId="339F9605" w14:textId="77777777" w:rsidR="00FD0153" w:rsidRDefault="00FD0153" w:rsidP="00FD0153">
                      <w:pPr>
                        <w:jc w:val="center"/>
                        <w:rPr>
                          <w:rFonts w:ascii="Arial" w:hAnsi="Arial" w:cs="Arial"/>
                          <w:color w:val="002060"/>
                          <w:sz w:val="40"/>
                          <w:lang w:val="en-US"/>
                        </w:rPr>
                      </w:pPr>
                    </w:p>
                    <w:p w14:paraId="0C4B01EE" w14:textId="77777777" w:rsidR="00FD0153" w:rsidRDefault="00FD0153" w:rsidP="00FD0153">
                      <w:pPr>
                        <w:jc w:val="center"/>
                        <w:rPr>
                          <w:rFonts w:ascii="Arial" w:hAnsi="Arial" w:cs="Arial"/>
                          <w:color w:val="002060"/>
                          <w:sz w:val="40"/>
                          <w:lang w:val="en-US"/>
                        </w:rPr>
                      </w:pPr>
                    </w:p>
                    <w:p w14:paraId="3495BF35" w14:textId="77777777" w:rsidR="00FD0153" w:rsidRDefault="00FD0153" w:rsidP="00FD0153">
                      <w:pPr>
                        <w:jc w:val="center"/>
                        <w:rPr>
                          <w:rFonts w:ascii="Arial" w:hAnsi="Arial" w:cs="Arial"/>
                          <w:color w:val="002060"/>
                          <w:sz w:val="40"/>
                          <w:lang w:val="en-US"/>
                        </w:rPr>
                      </w:pPr>
                    </w:p>
                    <w:p w14:paraId="6FD5337C" w14:textId="77777777" w:rsidR="00FD0153" w:rsidRDefault="00FD0153" w:rsidP="00FD0153">
                      <w:pPr>
                        <w:jc w:val="center"/>
                        <w:rPr>
                          <w:rFonts w:ascii="Arial" w:hAnsi="Arial" w:cs="Arial"/>
                          <w:color w:val="002060"/>
                          <w:sz w:val="40"/>
                          <w:lang w:val="en-US"/>
                        </w:rPr>
                      </w:pPr>
                    </w:p>
                    <w:p w14:paraId="61251714" w14:textId="77777777" w:rsidR="00FD0153" w:rsidRDefault="00FD0153" w:rsidP="00FD0153">
                      <w:pPr>
                        <w:jc w:val="center"/>
                        <w:rPr>
                          <w:rFonts w:ascii="Arial" w:hAnsi="Arial" w:cs="Arial"/>
                          <w:color w:val="002060"/>
                          <w:sz w:val="40"/>
                          <w:lang w:val="en-US"/>
                        </w:rPr>
                      </w:pPr>
                    </w:p>
                    <w:p w14:paraId="66F33DFE" w14:textId="77777777" w:rsidR="00FD0153" w:rsidRDefault="00FD0153" w:rsidP="00FD0153">
                      <w:pPr>
                        <w:jc w:val="center"/>
                        <w:rPr>
                          <w:rFonts w:ascii="Arial" w:hAnsi="Arial" w:cs="Arial"/>
                          <w:color w:val="002060"/>
                          <w:sz w:val="40"/>
                          <w:lang w:val="en-US"/>
                        </w:rPr>
                      </w:pPr>
                    </w:p>
                    <w:p w14:paraId="1C9E3069" w14:textId="77777777" w:rsidR="00FD0153" w:rsidRDefault="00FD0153" w:rsidP="00FD0153">
                      <w:pPr>
                        <w:jc w:val="center"/>
                        <w:rPr>
                          <w:rFonts w:ascii="Arial" w:hAnsi="Arial" w:cs="Arial"/>
                          <w:color w:val="002060"/>
                          <w:sz w:val="40"/>
                          <w:lang w:val="en-US"/>
                        </w:rPr>
                      </w:pPr>
                    </w:p>
                    <w:p w14:paraId="7BB3FEA3" w14:textId="77777777" w:rsidR="00FD0153" w:rsidRDefault="00FD0153" w:rsidP="00FD0153">
                      <w:pPr>
                        <w:jc w:val="center"/>
                        <w:rPr>
                          <w:rFonts w:ascii="Arial" w:hAnsi="Arial" w:cs="Arial"/>
                          <w:color w:val="002060"/>
                          <w:sz w:val="40"/>
                          <w:lang w:val="en-US"/>
                        </w:rPr>
                      </w:pPr>
                    </w:p>
                    <w:p w14:paraId="433CB2E5" w14:textId="77777777" w:rsidR="00FD0153" w:rsidRDefault="00FD0153" w:rsidP="00FD0153">
                      <w:pPr>
                        <w:jc w:val="center"/>
                        <w:rPr>
                          <w:rFonts w:ascii="Arial" w:hAnsi="Arial" w:cs="Arial"/>
                          <w:color w:val="002060"/>
                          <w:sz w:val="40"/>
                          <w:lang w:val="en-US"/>
                        </w:rPr>
                      </w:pPr>
                    </w:p>
                    <w:p w14:paraId="0AA7C274" w14:textId="77777777" w:rsidR="00FD0153" w:rsidRDefault="00FD0153" w:rsidP="00FD0153">
                      <w:pPr>
                        <w:jc w:val="center"/>
                        <w:rPr>
                          <w:rFonts w:ascii="Arial" w:hAnsi="Arial" w:cs="Arial"/>
                          <w:color w:val="002060"/>
                          <w:sz w:val="40"/>
                          <w:lang w:val="en-US"/>
                        </w:rPr>
                      </w:pPr>
                    </w:p>
                    <w:p w14:paraId="60DB85A6" w14:textId="77777777" w:rsidR="00FD0153" w:rsidRDefault="00FD0153" w:rsidP="00FD0153">
                      <w:pPr>
                        <w:jc w:val="center"/>
                        <w:rPr>
                          <w:rFonts w:ascii="Arial" w:hAnsi="Arial" w:cs="Arial"/>
                          <w:color w:val="002060"/>
                          <w:sz w:val="40"/>
                          <w:lang w:val="en-US"/>
                        </w:rPr>
                      </w:pPr>
                    </w:p>
                    <w:p w14:paraId="60A32345" w14:textId="77777777" w:rsidR="00FD0153" w:rsidRDefault="00FD0153" w:rsidP="00FD0153">
                      <w:pPr>
                        <w:jc w:val="center"/>
                        <w:rPr>
                          <w:rFonts w:ascii="Arial" w:hAnsi="Arial" w:cs="Arial"/>
                          <w:color w:val="002060"/>
                          <w:sz w:val="40"/>
                          <w:lang w:val="en-US"/>
                        </w:rPr>
                      </w:pPr>
                    </w:p>
                    <w:p w14:paraId="6D8CF278" w14:textId="77777777" w:rsidR="00FD0153" w:rsidRDefault="00FD0153" w:rsidP="00FD0153">
                      <w:pPr>
                        <w:jc w:val="center"/>
                        <w:rPr>
                          <w:rFonts w:ascii="Arial" w:hAnsi="Arial" w:cs="Arial"/>
                          <w:color w:val="002060"/>
                          <w:sz w:val="40"/>
                          <w:lang w:val="en-US"/>
                        </w:rPr>
                      </w:pPr>
                    </w:p>
                    <w:p w14:paraId="533ECEB8" w14:textId="77777777" w:rsidR="00FD0153" w:rsidRDefault="00FD0153" w:rsidP="00FD0153">
                      <w:pPr>
                        <w:jc w:val="center"/>
                        <w:rPr>
                          <w:rFonts w:ascii="Arial" w:hAnsi="Arial" w:cs="Arial"/>
                          <w:color w:val="002060"/>
                          <w:sz w:val="40"/>
                          <w:lang w:val="en-US"/>
                        </w:rPr>
                      </w:pPr>
                    </w:p>
                    <w:p w14:paraId="2B8D3CB1" w14:textId="77777777" w:rsidR="00FD0153" w:rsidRPr="00380D5E" w:rsidRDefault="00FD0153" w:rsidP="00FD0153">
                      <w:pPr>
                        <w:jc w:val="center"/>
                        <w:rPr>
                          <w:rFonts w:ascii="Arial" w:hAnsi="Arial" w:cs="Arial"/>
                          <w:color w:val="002060"/>
                          <w:sz w:val="40"/>
                          <w:lang w:val="en-US"/>
                        </w:rPr>
                      </w:pPr>
                    </w:p>
                  </w:txbxContent>
                </v:textbox>
              </v:rect>
            </w:pict>
          </mc:Fallback>
        </mc:AlternateContent>
      </w:r>
      <w:r w:rsidR="00461853">
        <w:rPr>
          <w:rFonts w:eastAsia="SimSun"/>
          <w:b/>
          <w:noProof/>
          <w:sz w:val="52"/>
          <w:szCs w:val="52"/>
          <w:lang w:eastAsia="en-GB"/>
        </w:rPr>
        <w:drawing>
          <wp:anchor distT="0" distB="0" distL="114300" distR="114300" simplePos="0" relativeHeight="251763712" behindDoc="0" locked="0" layoutInCell="1" allowOverlap="1" wp14:anchorId="7CF2C960" wp14:editId="092464A2">
            <wp:simplePos x="0" y="0"/>
            <wp:positionH relativeFrom="margin">
              <wp:align>center</wp:align>
            </wp:positionH>
            <wp:positionV relativeFrom="paragraph">
              <wp:posOffset>449268</wp:posOffset>
            </wp:positionV>
            <wp:extent cx="9252488" cy="5470902"/>
            <wp:effectExtent l="0" t="0" r="0" b="15875"/>
            <wp:wrapNone/>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461853">
        <w:rPr>
          <w:noProof/>
          <w:lang w:eastAsia="en-GB"/>
        </w:rPr>
        <mc:AlternateContent>
          <mc:Choice Requires="wps">
            <w:drawing>
              <wp:anchor distT="0" distB="0" distL="114300" distR="114300" simplePos="0" relativeHeight="251762688" behindDoc="0" locked="0" layoutInCell="1" allowOverlap="1" wp14:anchorId="54355EF6" wp14:editId="1E88E17B">
                <wp:simplePos x="0" y="0"/>
                <wp:positionH relativeFrom="margin">
                  <wp:posOffset>-194547</wp:posOffset>
                </wp:positionH>
                <wp:positionV relativeFrom="paragraph">
                  <wp:posOffset>-663263</wp:posOffset>
                </wp:positionV>
                <wp:extent cx="6993558" cy="1828800"/>
                <wp:effectExtent l="0" t="0" r="0" b="7620"/>
                <wp:wrapNone/>
                <wp:docPr id="232" name="Text Box 232"/>
                <wp:cNvGraphicFramePr/>
                <a:graphic xmlns:a="http://schemas.openxmlformats.org/drawingml/2006/main">
                  <a:graphicData uri="http://schemas.microsoft.com/office/word/2010/wordprocessingShape">
                    <wps:wsp>
                      <wps:cNvSpPr txBox="1"/>
                      <wps:spPr>
                        <a:xfrm>
                          <a:off x="0" y="0"/>
                          <a:ext cx="6993558" cy="1828800"/>
                        </a:xfrm>
                        <a:prstGeom prst="rect">
                          <a:avLst/>
                        </a:prstGeom>
                        <a:noFill/>
                        <a:ln>
                          <a:noFill/>
                        </a:ln>
                      </wps:spPr>
                      <wps:txbx>
                        <w:txbxContent>
                          <w:p w14:paraId="07890407" w14:textId="77777777" w:rsidR="00461853" w:rsidRPr="00234C34" w:rsidRDefault="00461853" w:rsidP="00461853">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Application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355EF6" id="Text Box 232" o:spid="_x0000_s1062" type="#_x0000_t202" style="position:absolute;left:0;text-align:left;margin-left:-15.3pt;margin-top:-52.25pt;width:550.65pt;height:2in;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gbFwIAACwEAAAOAAAAZHJzL2Uyb0RvYy54bWysU02P2jAQvVfqf7B8LwEWKESEFd0VVSW0&#10;uxJb7dk4Nolke1zbkNBf37EJH932VPXijGcm8/He8/y+1YochPM1mIIOen1KhOFQ1mZX0O+vq09T&#10;SnxgpmQKjCjoUXh6v/j4Yd7YXAyhAlUKR7CI8XljC1qFYPMs87wSmvkeWGEwKMFpFvDqdlnpWIPV&#10;tcqG/f4ka8CV1gEX3qP38RSki1RfSsHDs5ReBKIKirOFdLp0buOZLeYs3zlmq5p3Y7B/mEKz2mDT&#10;S6lHFhjZu/qPUrrmDjzI0OOgM5Cy5iLtgNsM+u+22VTMirQLguPtBSb//8ryp8PGvjgS2i/QIoER&#10;kMb63KMz7tNKp+MXJyUYRwiPF9hEGwhH52Q2uxuPkWiOscF0OJ32E7DZ9XfrfPgqQJNoFNQhLwku&#10;dlj7gC0x9ZwSuxlY1UolbpT5zYGJ0ZNdZ4xWaLctqcuC3k3OC2yhPOJeDk6Ue8tXNfZeMx9emEOO&#10;cRXUbXjGQypoCgqdRUkF7uff/DEfoccoJQ1qpqD+x545QYn6ZpCU2WA0iiJLl9H48xAv7jayvY2Y&#10;vX4AlOUAX4jlyYz5QZ1N6UC/obyXsSuGmOHYu6DhbD6Ek5LxeXCxXKYklJVlYW02lsfSEbyI7Gv7&#10;xpzt4A/I3BOc1cXydyyccuOf3i73AblIFEWgT6h2+KMkE3Pd84mav72nrOsjX/wCAAD//wMAUEsD&#10;BBQABgAIAAAAIQCSJb2b4AAAAA0BAAAPAAAAZHJzL2Rvd25yZXYueG1sTI9Nb8IwDIbvk/YfIk/a&#10;DZKOFVDXFKF9SDvsMtbdTWPaiiapmkDLv585jdtr+dHrx/lmsp040xBa7zQkcwWCXOVN62oN5c/H&#10;bA0iRHQGO+9Iw4UCbIr7uxwz40f3TeddrAWXuJChhibGPpMyVA1ZDHPfk+PdwQ8WI49DLc2AI5fb&#10;Tj4ptZQWW8cXGuzptaHquDtZDTGabXIp3234/J2+3sZGVSmWWj8+TNsXEJGm+A/DVZ/VoWCnvT85&#10;E0SnYbZQS0Y5JOo5BXFF1EqtQOw5rRcpyCKXt18UfwAAAP//AwBQSwECLQAUAAYACAAAACEAtoM4&#10;kv4AAADhAQAAEwAAAAAAAAAAAAAAAAAAAAAAW0NvbnRlbnRfVHlwZXNdLnhtbFBLAQItABQABgAI&#10;AAAAIQA4/SH/1gAAAJQBAAALAAAAAAAAAAAAAAAAAC8BAABfcmVscy8ucmVsc1BLAQItABQABgAI&#10;AAAAIQCwghgbFwIAACwEAAAOAAAAAAAAAAAAAAAAAC4CAABkcnMvZTJvRG9jLnhtbFBLAQItABQA&#10;BgAIAAAAIQCSJb2b4AAAAA0BAAAPAAAAAAAAAAAAAAAAAHEEAABkcnMvZG93bnJldi54bWxQSwUG&#10;AAAAAAQABADzAAAAfgUAAAAA&#10;" filled="f" stroked="f">
                <v:textbox style="mso-fit-shape-to-text:t">
                  <w:txbxContent>
                    <w:p w14:paraId="07890407" w14:textId="77777777" w:rsidR="00461853" w:rsidRPr="00234C34" w:rsidRDefault="00461853" w:rsidP="00461853">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Application Process</w:t>
                      </w:r>
                    </w:p>
                  </w:txbxContent>
                </v:textbox>
                <w10:wrap anchorx="margin"/>
              </v:shape>
            </w:pict>
          </mc:Fallback>
        </mc:AlternateContent>
      </w:r>
    </w:p>
    <w:p w14:paraId="58E94D9C" w14:textId="77777777" w:rsidR="00461853" w:rsidRDefault="00461853" w:rsidP="00A972FB">
      <w:pPr>
        <w:spacing w:before="120" w:after="120" w:line="360" w:lineRule="auto"/>
        <w:ind w:left="720" w:right="720"/>
        <w:jc w:val="center"/>
        <w:rPr>
          <w:rFonts w:eastAsia="SimSun"/>
          <w:b/>
          <w:sz w:val="52"/>
          <w:szCs w:val="52"/>
        </w:rPr>
      </w:pPr>
    </w:p>
    <w:p w14:paraId="09532DD2" w14:textId="77777777" w:rsidR="00461853" w:rsidRDefault="00461853" w:rsidP="00A972FB">
      <w:pPr>
        <w:spacing w:before="120" w:after="120" w:line="360" w:lineRule="auto"/>
        <w:ind w:left="720" w:right="720"/>
        <w:jc w:val="center"/>
        <w:rPr>
          <w:rFonts w:eastAsia="SimSun"/>
          <w:b/>
          <w:sz w:val="52"/>
          <w:szCs w:val="52"/>
        </w:rPr>
      </w:pPr>
    </w:p>
    <w:p w14:paraId="57118417" w14:textId="77777777" w:rsidR="00461853" w:rsidRDefault="00461853" w:rsidP="00A972FB">
      <w:pPr>
        <w:spacing w:before="120" w:after="120" w:line="360" w:lineRule="auto"/>
        <w:ind w:left="720" w:right="720"/>
        <w:jc w:val="center"/>
        <w:rPr>
          <w:rFonts w:eastAsia="SimSun"/>
          <w:b/>
          <w:sz w:val="52"/>
          <w:szCs w:val="52"/>
        </w:rPr>
      </w:pPr>
    </w:p>
    <w:p w14:paraId="5605460A" w14:textId="77777777" w:rsidR="00461853" w:rsidRDefault="00461853" w:rsidP="00A972FB">
      <w:pPr>
        <w:spacing w:before="120" w:after="120" w:line="360" w:lineRule="auto"/>
        <w:ind w:left="720" w:right="720"/>
        <w:jc w:val="center"/>
        <w:rPr>
          <w:rFonts w:eastAsia="SimSun"/>
          <w:b/>
          <w:sz w:val="52"/>
          <w:szCs w:val="52"/>
        </w:rPr>
      </w:pPr>
    </w:p>
    <w:p w14:paraId="235CC5C0" w14:textId="77777777" w:rsidR="00461853" w:rsidRDefault="00461853" w:rsidP="00A972FB">
      <w:pPr>
        <w:spacing w:before="120" w:after="120" w:line="360" w:lineRule="auto"/>
        <w:ind w:left="720" w:right="720"/>
        <w:jc w:val="center"/>
        <w:rPr>
          <w:rFonts w:eastAsia="SimSun"/>
          <w:b/>
          <w:sz w:val="52"/>
          <w:szCs w:val="52"/>
        </w:rPr>
      </w:pPr>
    </w:p>
    <w:p w14:paraId="391B219B" w14:textId="77777777" w:rsidR="00461853" w:rsidRDefault="00461853" w:rsidP="00A972FB">
      <w:pPr>
        <w:spacing w:before="120" w:after="120" w:line="360" w:lineRule="auto"/>
        <w:ind w:left="720" w:right="720"/>
        <w:jc w:val="center"/>
        <w:rPr>
          <w:rFonts w:eastAsia="SimSun"/>
          <w:b/>
          <w:sz w:val="52"/>
          <w:szCs w:val="52"/>
        </w:rPr>
      </w:pPr>
    </w:p>
    <w:p w14:paraId="60E4FC64" w14:textId="77777777" w:rsidR="00461853" w:rsidRDefault="00461853" w:rsidP="00A972FB">
      <w:pPr>
        <w:spacing w:before="120" w:after="120" w:line="360" w:lineRule="auto"/>
        <w:ind w:left="720" w:right="720"/>
        <w:jc w:val="center"/>
        <w:rPr>
          <w:rFonts w:eastAsia="SimSun"/>
          <w:b/>
          <w:sz w:val="52"/>
          <w:szCs w:val="52"/>
        </w:rPr>
      </w:pPr>
    </w:p>
    <w:p w14:paraId="4BB3744D" w14:textId="77777777" w:rsidR="00461853" w:rsidRDefault="00461853" w:rsidP="00A972FB">
      <w:pPr>
        <w:spacing w:before="120" w:after="120" w:line="360" w:lineRule="auto"/>
        <w:ind w:left="720" w:right="720"/>
        <w:jc w:val="center"/>
        <w:rPr>
          <w:rFonts w:eastAsia="SimSun"/>
          <w:b/>
          <w:sz w:val="52"/>
          <w:szCs w:val="52"/>
        </w:rPr>
      </w:pPr>
    </w:p>
    <w:p w14:paraId="3E817DFF" w14:textId="77777777" w:rsidR="00461853" w:rsidRDefault="00461853" w:rsidP="00A972FB">
      <w:pPr>
        <w:spacing w:before="120" w:after="120" w:line="360" w:lineRule="auto"/>
        <w:ind w:left="720" w:right="720"/>
        <w:jc w:val="center"/>
        <w:rPr>
          <w:rFonts w:eastAsia="SimSun"/>
          <w:b/>
          <w:sz w:val="52"/>
          <w:szCs w:val="52"/>
        </w:rPr>
      </w:pPr>
    </w:p>
    <w:p w14:paraId="08CB792E" w14:textId="77777777" w:rsidR="00461853" w:rsidRDefault="00461853" w:rsidP="00A972FB">
      <w:pPr>
        <w:spacing w:before="120" w:after="120" w:line="360" w:lineRule="auto"/>
        <w:ind w:left="720" w:right="720"/>
        <w:jc w:val="center"/>
        <w:rPr>
          <w:rFonts w:eastAsia="SimSun"/>
          <w:b/>
          <w:sz w:val="52"/>
          <w:szCs w:val="52"/>
        </w:rPr>
      </w:pPr>
    </w:p>
    <w:p w14:paraId="00F48F83" w14:textId="77777777" w:rsidR="00147655" w:rsidRDefault="00147655" w:rsidP="00A972FB">
      <w:pPr>
        <w:spacing w:before="120" w:after="120" w:line="360" w:lineRule="auto"/>
        <w:ind w:left="720" w:right="720"/>
        <w:jc w:val="center"/>
        <w:rPr>
          <w:rFonts w:eastAsia="SimSun"/>
          <w:b/>
          <w:sz w:val="52"/>
          <w:szCs w:val="52"/>
        </w:rPr>
      </w:pPr>
    </w:p>
    <w:p w14:paraId="4132581A" w14:textId="77777777" w:rsidR="00147655" w:rsidRDefault="00147655" w:rsidP="00A972FB">
      <w:pPr>
        <w:spacing w:before="120" w:after="120" w:line="360" w:lineRule="auto"/>
        <w:ind w:left="720" w:right="720"/>
        <w:jc w:val="center"/>
        <w:rPr>
          <w:rFonts w:eastAsia="SimSun"/>
          <w:b/>
          <w:sz w:val="52"/>
          <w:szCs w:val="52"/>
        </w:rPr>
      </w:pPr>
    </w:p>
    <w:p w14:paraId="436AAA2C" w14:textId="77777777" w:rsidR="00147655" w:rsidRDefault="00147655" w:rsidP="00A972FB">
      <w:pPr>
        <w:spacing w:before="120" w:after="120" w:line="360" w:lineRule="auto"/>
        <w:ind w:left="720" w:right="720"/>
        <w:jc w:val="center"/>
        <w:rPr>
          <w:rFonts w:eastAsia="SimSun"/>
          <w:b/>
          <w:sz w:val="52"/>
          <w:szCs w:val="52"/>
        </w:rPr>
      </w:pPr>
    </w:p>
    <w:p w14:paraId="6E0F3F49" w14:textId="77777777" w:rsidR="00147655" w:rsidRDefault="00380D5E" w:rsidP="00A972FB">
      <w:pPr>
        <w:spacing w:before="120" w:after="120" w:line="360" w:lineRule="auto"/>
        <w:ind w:left="720" w:right="720"/>
        <w:jc w:val="center"/>
        <w:rPr>
          <w:rFonts w:eastAsia="SimSun"/>
          <w:b/>
          <w:sz w:val="52"/>
          <w:szCs w:val="52"/>
        </w:rPr>
      </w:pPr>
      <w:r>
        <w:rPr>
          <w:rFonts w:eastAsia="SimSun"/>
          <w:b/>
          <w:noProof/>
          <w:sz w:val="52"/>
          <w:szCs w:val="52"/>
          <w:lang w:eastAsia="en-GB"/>
        </w:rPr>
        <w:lastRenderedPageBreak/>
        <mc:AlternateContent>
          <mc:Choice Requires="wps">
            <w:drawing>
              <wp:anchor distT="0" distB="0" distL="114300" distR="114300" simplePos="0" relativeHeight="251766784" behindDoc="0" locked="0" layoutInCell="1" allowOverlap="1" wp14:anchorId="043EE48F" wp14:editId="7BD2F040">
                <wp:simplePos x="0" y="0"/>
                <wp:positionH relativeFrom="column">
                  <wp:posOffset>-90299</wp:posOffset>
                </wp:positionH>
                <wp:positionV relativeFrom="paragraph">
                  <wp:posOffset>232475</wp:posOffset>
                </wp:positionV>
                <wp:extent cx="6819254" cy="8090115"/>
                <wp:effectExtent l="19050" t="19050" r="20320" b="25400"/>
                <wp:wrapNone/>
                <wp:docPr id="235" name="Rectangle 235"/>
                <wp:cNvGraphicFramePr/>
                <a:graphic xmlns:a="http://schemas.openxmlformats.org/drawingml/2006/main">
                  <a:graphicData uri="http://schemas.microsoft.com/office/word/2010/wordprocessingShape">
                    <wps:wsp>
                      <wps:cNvSpPr/>
                      <wps:spPr>
                        <a:xfrm>
                          <a:off x="0" y="0"/>
                          <a:ext cx="6819254" cy="809011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8DB0E" w14:textId="1733EA5F" w:rsidR="00147655" w:rsidRDefault="00380D5E" w:rsidP="00147655">
                            <w:pPr>
                              <w:jc w:val="center"/>
                              <w:rPr>
                                <w:rFonts w:ascii="Arial" w:hAnsi="Arial" w:cs="Arial"/>
                                <w:color w:val="002060"/>
                                <w:sz w:val="40"/>
                                <w:lang w:val="en-US"/>
                              </w:rPr>
                            </w:pPr>
                            <w:r w:rsidRPr="00380D5E">
                              <w:rPr>
                                <w:rFonts w:ascii="Arial" w:hAnsi="Arial" w:cs="Arial"/>
                                <w:color w:val="002060"/>
                                <w:sz w:val="40"/>
                                <w:lang w:val="en-US"/>
                              </w:rPr>
                              <w:t xml:space="preserve">We currently have </w:t>
                            </w:r>
                            <w:r w:rsidR="005D375A">
                              <w:rPr>
                                <w:rFonts w:ascii="Arial" w:hAnsi="Arial" w:cs="Arial"/>
                                <w:color w:val="002060"/>
                                <w:sz w:val="40"/>
                                <w:lang w:val="en-US"/>
                              </w:rPr>
                              <w:t>3</w:t>
                            </w:r>
                            <w:r w:rsidRPr="00380D5E">
                              <w:rPr>
                                <w:rFonts w:ascii="Arial" w:hAnsi="Arial" w:cs="Arial"/>
                                <w:color w:val="002060"/>
                                <w:sz w:val="40"/>
                                <w:lang w:val="en-US"/>
                              </w:rPr>
                              <w:t>0 places in breakfast club and 30 places in afterschool club.</w:t>
                            </w:r>
                            <w:r>
                              <w:rPr>
                                <w:rFonts w:ascii="Arial" w:hAnsi="Arial" w:cs="Arial"/>
                                <w:color w:val="002060"/>
                                <w:sz w:val="40"/>
                                <w:lang w:val="en-US"/>
                              </w:rPr>
                              <w:t xml:space="preserve"> If we don’t have a place for your child at that time, they will be placed on our waiting list.</w:t>
                            </w:r>
                          </w:p>
                          <w:p w14:paraId="0E184C81" w14:textId="77777777" w:rsidR="00380D5E" w:rsidRDefault="00380D5E" w:rsidP="00147655">
                            <w:pPr>
                              <w:jc w:val="center"/>
                              <w:rPr>
                                <w:rFonts w:ascii="Arial" w:hAnsi="Arial" w:cs="Arial"/>
                                <w:color w:val="002060"/>
                                <w:sz w:val="40"/>
                                <w:lang w:val="en-US"/>
                              </w:rPr>
                            </w:pPr>
                            <w:r>
                              <w:rPr>
                                <w:rFonts w:ascii="Arial" w:hAnsi="Arial" w:cs="Arial"/>
                                <w:color w:val="002060"/>
                                <w:sz w:val="40"/>
                                <w:lang w:val="en-US"/>
                              </w:rPr>
                              <w:t xml:space="preserve">Parents/Carers will be contacted if we do have a place that has become available. </w:t>
                            </w:r>
                          </w:p>
                          <w:p w14:paraId="553BAEFA" w14:textId="77777777" w:rsidR="00380D5E" w:rsidRDefault="00380D5E" w:rsidP="00147655">
                            <w:pPr>
                              <w:jc w:val="center"/>
                              <w:rPr>
                                <w:rFonts w:ascii="Arial" w:hAnsi="Arial" w:cs="Arial"/>
                                <w:color w:val="002060"/>
                                <w:sz w:val="40"/>
                                <w:lang w:val="en-US"/>
                              </w:rPr>
                            </w:pPr>
                          </w:p>
                          <w:p w14:paraId="6DB49CE9" w14:textId="77777777" w:rsidR="00380D5E" w:rsidRDefault="00380D5E" w:rsidP="00147655">
                            <w:pPr>
                              <w:jc w:val="center"/>
                              <w:rPr>
                                <w:rFonts w:ascii="Arial" w:hAnsi="Arial" w:cs="Arial"/>
                                <w:color w:val="002060"/>
                                <w:sz w:val="40"/>
                                <w:lang w:val="en-US"/>
                              </w:rPr>
                            </w:pPr>
                            <w:r>
                              <w:rPr>
                                <w:rFonts w:ascii="Arial" w:hAnsi="Arial" w:cs="Arial"/>
                                <w:color w:val="002060"/>
                                <w:sz w:val="40"/>
                                <w:lang w:val="en-US"/>
                              </w:rPr>
                              <w:t>Places are allocated on the following basis;</w:t>
                            </w:r>
                          </w:p>
                          <w:p w14:paraId="44F48CA8" w14:textId="77777777" w:rsidR="00380D5E" w:rsidRDefault="00380D5E" w:rsidP="00147655">
                            <w:pPr>
                              <w:jc w:val="center"/>
                              <w:rPr>
                                <w:rFonts w:ascii="Arial" w:hAnsi="Arial" w:cs="Arial"/>
                                <w:color w:val="002060"/>
                                <w:sz w:val="40"/>
                                <w:lang w:val="en-US"/>
                              </w:rPr>
                            </w:pPr>
                          </w:p>
                          <w:p w14:paraId="74C4E62A" w14:textId="77777777" w:rsidR="00380D5E" w:rsidRDefault="00380D5E" w:rsidP="00147655">
                            <w:pPr>
                              <w:jc w:val="center"/>
                              <w:rPr>
                                <w:rFonts w:ascii="Arial" w:hAnsi="Arial" w:cs="Arial"/>
                                <w:color w:val="002060"/>
                                <w:sz w:val="40"/>
                                <w:lang w:val="en-US"/>
                              </w:rPr>
                            </w:pPr>
                          </w:p>
                          <w:p w14:paraId="40BED0FE" w14:textId="77777777" w:rsidR="00380D5E" w:rsidRDefault="00380D5E" w:rsidP="00147655">
                            <w:pPr>
                              <w:jc w:val="center"/>
                              <w:rPr>
                                <w:rFonts w:ascii="Arial" w:hAnsi="Arial" w:cs="Arial"/>
                                <w:color w:val="002060"/>
                                <w:sz w:val="40"/>
                                <w:lang w:val="en-US"/>
                              </w:rPr>
                            </w:pPr>
                          </w:p>
                          <w:p w14:paraId="7364844D" w14:textId="77777777" w:rsidR="00380D5E" w:rsidRDefault="00380D5E" w:rsidP="00147655">
                            <w:pPr>
                              <w:jc w:val="center"/>
                              <w:rPr>
                                <w:rFonts w:ascii="Arial" w:hAnsi="Arial" w:cs="Arial"/>
                                <w:color w:val="002060"/>
                                <w:sz w:val="40"/>
                                <w:lang w:val="en-US"/>
                              </w:rPr>
                            </w:pPr>
                          </w:p>
                          <w:p w14:paraId="72346A9E" w14:textId="77777777" w:rsidR="00380D5E" w:rsidRDefault="00380D5E" w:rsidP="00147655">
                            <w:pPr>
                              <w:jc w:val="center"/>
                              <w:rPr>
                                <w:rFonts w:ascii="Arial" w:hAnsi="Arial" w:cs="Arial"/>
                                <w:color w:val="002060"/>
                                <w:sz w:val="40"/>
                                <w:lang w:val="en-US"/>
                              </w:rPr>
                            </w:pPr>
                          </w:p>
                          <w:p w14:paraId="5FEB17EC" w14:textId="77777777" w:rsidR="00380D5E" w:rsidRDefault="00380D5E" w:rsidP="00147655">
                            <w:pPr>
                              <w:jc w:val="center"/>
                              <w:rPr>
                                <w:rFonts w:ascii="Arial" w:hAnsi="Arial" w:cs="Arial"/>
                                <w:color w:val="002060"/>
                                <w:sz w:val="40"/>
                                <w:lang w:val="en-US"/>
                              </w:rPr>
                            </w:pPr>
                          </w:p>
                          <w:p w14:paraId="5901A18F" w14:textId="77777777" w:rsidR="00380D5E" w:rsidRDefault="00380D5E" w:rsidP="00147655">
                            <w:pPr>
                              <w:jc w:val="center"/>
                              <w:rPr>
                                <w:rFonts w:ascii="Arial" w:hAnsi="Arial" w:cs="Arial"/>
                                <w:color w:val="002060"/>
                                <w:sz w:val="40"/>
                                <w:lang w:val="en-US"/>
                              </w:rPr>
                            </w:pPr>
                          </w:p>
                          <w:p w14:paraId="2E9FC936" w14:textId="77777777" w:rsidR="00380D5E" w:rsidRDefault="00380D5E" w:rsidP="00147655">
                            <w:pPr>
                              <w:jc w:val="center"/>
                              <w:rPr>
                                <w:rFonts w:ascii="Arial" w:hAnsi="Arial" w:cs="Arial"/>
                                <w:color w:val="002060"/>
                                <w:sz w:val="40"/>
                                <w:lang w:val="en-US"/>
                              </w:rPr>
                            </w:pPr>
                          </w:p>
                          <w:p w14:paraId="42F6E36D" w14:textId="77777777" w:rsidR="00380D5E" w:rsidRDefault="00380D5E" w:rsidP="00147655">
                            <w:pPr>
                              <w:jc w:val="center"/>
                              <w:rPr>
                                <w:rFonts w:ascii="Arial" w:hAnsi="Arial" w:cs="Arial"/>
                                <w:color w:val="002060"/>
                                <w:sz w:val="40"/>
                                <w:lang w:val="en-US"/>
                              </w:rPr>
                            </w:pPr>
                          </w:p>
                          <w:p w14:paraId="147F9907" w14:textId="77777777" w:rsidR="00380D5E" w:rsidRDefault="00380D5E" w:rsidP="00147655">
                            <w:pPr>
                              <w:jc w:val="center"/>
                              <w:rPr>
                                <w:rFonts w:ascii="Arial" w:hAnsi="Arial" w:cs="Arial"/>
                                <w:color w:val="002060"/>
                                <w:sz w:val="40"/>
                                <w:lang w:val="en-US"/>
                              </w:rPr>
                            </w:pPr>
                          </w:p>
                          <w:p w14:paraId="7E1E5F81" w14:textId="77777777" w:rsidR="00380D5E" w:rsidRDefault="00380D5E" w:rsidP="00147655">
                            <w:pPr>
                              <w:jc w:val="center"/>
                              <w:rPr>
                                <w:rFonts w:ascii="Arial" w:hAnsi="Arial" w:cs="Arial"/>
                                <w:color w:val="002060"/>
                                <w:sz w:val="40"/>
                                <w:lang w:val="en-US"/>
                              </w:rPr>
                            </w:pPr>
                          </w:p>
                          <w:p w14:paraId="6E42E061" w14:textId="77777777" w:rsidR="00380D5E" w:rsidRDefault="00380D5E" w:rsidP="00147655">
                            <w:pPr>
                              <w:jc w:val="center"/>
                              <w:rPr>
                                <w:rFonts w:ascii="Arial" w:hAnsi="Arial" w:cs="Arial"/>
                                <w:color w:val="002060"/>
                                <w:sz w:val="40"/>
                                <w:lang w:val="en-US"/>
                              </w:rPr>
                            </w:pPr>
                          </w:p>
                          <w:p w14:paraId="16A6E7A5" w14:textId="77777777" w:rsidR="00380D5E" w:rsidRDefault="00380D5E" w:rsidP="00147655">
                            <w:pPr>
                              <w:jc w:val="center"/>
                              <w:rPr>
                                <w:rFonts w:ascii="Arial" w:hAnsi="Arial" w:cs="Arial"/>
                                <w:color w:val="002060"/>
                                <w:sz w:val="40"/>
                                <w:lang w:val="en-US"/>
                              </w:rPr>
                            </w:pPr>
                          </w:p>
                          <w:p w14:paraId="1C1168E7" w14:textId="77777777" w:rsidR="00380D5E" w:rsidRDefault="00380D5E" w:rsidP="00147655">
                            <w:pPr>
                              <w:jc w:val="center"/>
                              <w:rPr>
                                <w:rFonts w:ascii="Arial" w:hAnsi="Arial" w:cs="Arial"/>
                                <w:color w:val="002060"/>
                                <w:sz w:val="40"/>
                                <w:lang w:val="en-US"/>
                              </w:rPr>
                            </w:pPr>
                          </w:p>
                          <w:p w14:paraId="62F23617" w14:textId="77777777" w:rsidR="00380D5E" w:rsidRDefault="00380D5E" w:rsidP="00147655">
                            <w:pPr>
                              <w:jc w:val="center"/>
                              <w:rPr>
                                <w:rFonts w:ascii="Arial" w:hAnsi="Arial" w:cs="Arial"/>
                                <w:color w:val="002060"/>
                                <w:sz w:val="40"/>
                                <w:lang w:val="en-US"/>
                              </w:rPr>
                            </w:pPr>
                          </w:p>
                          <w:p w14:paraId="0111F7D6" w14:textId="77777777" w:rsidR="00380D5E" w:rsidRDefault="00380D5E" w:rsidP="00147655">
                            <w:pPr>
                              <w:jc w:val="center"/>
                              <w:rPr>
                                <w:rFonts w:ascii="Arial" w:hAnsi="Arial" w:cs="Arial"/>
                                <w:color w:val="002060"/>
                                <w:sz w:val="40"/>
                                <w:lang w:val="en-US"/>
                              </w:rPr>
                            </w:pPr>
                          </w:p>
                          <w:p w14:paraId="295D7A4D" w14:textId="77777777" w:rsidR="00380D5E" w:rsidRDefault="00380D5E" w:rsidP="00147655">
                            <w:pPr>
                              <w:jc w:val="center"/>
                              <w:rPr>
                                <w:rFonts w:ascii="Arial" w:hAnsi="Arial" w:cs="Arial"/>
                                <w:color w:val="002060"/>
                                <w:sz w:val="40"/>
                                <w:lang w:val="en-US"/>
                              </w:rPr>
                            </w:pPr>
                          </w:p>
                          <w:p w14:paraId="0229A03D" w14:textId="77777777" w:rsidR="00380D5E" w:rsidRDefault="00380D5E" w:rsidP="00147655">
                            <w:pPr>
                              <w:jc w:val="center"/>
                              <w:rPr>
                                <w:rFonts w:ascii="Arial" w:hAnsi="Arial" w:cs="Arial"/>
                                <w:color w:val="002060"/>
                                <w:sz w:val="40"/>
                                <w:lang w:val="en-US"/>
                              </w:rPr>
                            </w:pPr>
                          </w:p>
                          <w:p w14:paraId="11F4EEFC" w14:textId="77777777" w:rsidR="00380D5E" w:rsidRDefault="00380D5E" w:rsidP="00147655">
                            <w:pPr>
                              <w:jc w:val="center"/>
                              <w:rPr>
                                <w:rFonts w:ascii="Arial" w:hAnsi="Arial" w:cs="Arial"/>
                                <w:color w:val="002060"/>
                                <w:sz w:val="40"/>
                                <w:lang w:val="en-US"/>
                              </w:rPr>
                            </w:pPr>
                          </w:p>
                          <w:p w14:paraId="7C80F8D3" w14:textId="77777777" w:rsidR="00380D5E" w:rsidRDefault="00380D5E" w:rsidP="00147655">
                            <w:pPr>
                              <w:jc w:val="center"/>
                              <w:rPr>
                                <w:rFonts w:ascii="Arial" w:hAnsi="Arial" w:cs="Arial"/>
                                <w:color w:val="002060"/>
                                <w:sz w:val="40"/>
                                <w:lang w:val="en-US"/>
                              </w:rPr>
                            </w:pPr>
                          </w:p>
                          <w:p w14:paraId="7AD6A37C" w14:textId="77777777" w:rsidR="00380D5E" w:rsidRDefault="00380D5E" w:rsidP="00147655">
                            <w:pPr>
                              <w:jc w:val="center"/>
                              <w:rPr>
                                <w:rFonts w:ascii="Arial" w:hAnsi="Arial" w:cs="Arial"/>
                                <w:color w:val="002060"/>
                                <w:sz w:val="40"/>
                                <w:lang w:val="en-US"/>
                              </w:rPr>
                            </w:pPr>
                          </w:p>
                          <w:p w14:paraId="174AB2C7" w14:textId="77777777" w:rsidR="00380D5E" w:rsidRDefault="00380D5E" w:rsidP="00147655">
                            <w:pPr>
                              <w:jc w:val="center"/>
                              <w:rPr>
                                <w:rFonts w:ascii="Arial" w:hAnsi="Arial" w:cs="Arial"/>
                                <w:color w:val="002060"/>
                                <w:sz w:val="40"/>
                                <w:lang w:val="en-US"/>
                              </w:rPr>
                            </w:pPr>
                          </w:p>
                          <w:p w14:paraId="27B930F8" w14:textId="77777777" w:rsidR="00380D5E" w:rsidRPr="00380D5E" w:rsidRDefault="00380D5E" w:rsidP="00147655">
                            <w:pPr>
                              <w:jc w:val="center"/>
                              <w:rPr>
                                <w:rFonts w:ascii="Arial" w:hAnsi="Arial" w:cs="Arial"/>
                                <w:color w:val="002060"/>
                                <w:sz w:val="4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EE48F" id="Rectangle 235" o:spid="_x0000_s1063" style="position:absolute;left:0;text-align:left;margin-left:-7.1pt;margin-top:18.3pt;width:536.95pt;height:637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UPlAIAAH0FAAAOAAAAZHJzL2Uyb0RvYy54bWysVEtv2zAMvg/YfxB0X/1Y0qZBnSJI0WFA&#10;0RZth54VWYoNyKImKbGzXz9KdpygC3YYloMimeRH8uPj5rZrFNkJ62rQBc0uUkqE5lDWelPQH2/3&#10;X2aUOM90yRRoUdC9cPR28fnTTWvmIocKVCksQRDt5q0paOW9mSeJ45VomLsAIzQKJdiGeXzaTVJa&#10;1iJ6o5I8TS+TFmxpLHDhHH6964V0EfGlFNw/SemEJ6qgGJuPp43nOpzJ4obNN5aZquZDGOwfomhY&#10;rdHpCHXHPCNbW/8B1dTcggPpLzg0CUhZcxFzwGyy9EM2rxUzIuaC5Dgz0uT+Hyx/3L2aZ4s0tMbN&#10;HV5DFp20TfjH+EgXydqPZInOE44fL2fZdT6dUMJRNkuv0yybBjqTo7mxzn8T0JBwKajFakSS2O7B&#10;+V71oBK8abivlYoVUZq0Bc1n06tptHCg6jJIg56zm/VKWbJjoahpnl7GOqLjEzV8KY3RHNOKN79X&#10;ImAo/SIkqUtMJO89hI4TIyzjXGif9aKKlaL3Nk3xN2QZezRYxJwjYECWGOWIPQCcx+4ZGPSDqYgN&#10;OxqnfwusNx4tomfQfjRuag32HIDCrAbPvf6BpJ6awJLv1h1yU9CvV0E1fFpDuX+2xEI/Qc7w+xqL&#10;+sCcf2YWRwaHC9eAf8JDKsDiwXCjpAL769z3oI+djFJKWhzBgrqfW2YFJeq7xh6/ziaTMLPxMZle&#10;5fiwp5L1qURvmxVgQ2S4cAyP16Dv1eEqLTTvuC2WwSuKmObou6Dc28Nj5fvVgPuGi+UyquGcGuYf&#10;9KvhATwQHZr2rXtn1gyd7XEoHuEwrmz+ocF73WCpYbn1IOvY/UdehxLgjMdeGvZRWCKn76h13JqL&#10;3wAAAP//AwBQSwMEFAAGAAgAAAAhAPgCgOriAAAADAEAAA8AAABkcnMvZG93bnJldi54bWxMj8tO&#10;wzAQRfdI/IM1SOxaO2nrlhCnQggWCARqafduPE0i/Aix05q/x13BbkZzdOfcch2NJiccfOesgGzK&#10;gKCtnepsI2D3+TxZAfFBWiW1syjgBz2sq+urUhbKne0GT9vQkBRifSEFtCH0BaW+btFIP3U92nQ7&#10;usHIkNahoWqQ5xRuNM0Z49TIzqYPrezxscX6azsaAcu3b/P08bKZv+p9jMd8gSNfvQtxexMf7oEE&#10;jOEPhot+UocqOR3caJUnWsAkm+cJFTDjHMgFYIu7JZBDmmYZ40Crkv4vUf0CAAD//wMAUEsBAi0A&#10;FAAGAAgAAAAhALaDOJL+AAAA4QEAABMAAAAAAAAAAAAAAAAAAAAAAFtDb250ZW50X1R5cGVzXS54&#10;bWxQSwECLQAUAAYACAAAACEAOP0h/9YAAACUAQAACwAAAAAAAAAAAAAAAAAvAQAAX3JlbHMvLnJl&#10;bHNQSwECLQAUAAYACAAAACEAIQqlD5QCAAB9BQAADgAAAAAAAAAAAAAAAAAuAgAAZHJzL2Uyb0Rv&#10;Yy54bWxQSwECLQAUAAYACAAAACEA+AKA6uIAAAAMAQAADwAAAAAAAAAAAAAAAADuBAAAZHJzL2Rv&#10;d25yZXYueG1sUEsFBgAAAAAEAAQA8wAAAP0FAAAAAA==&#10;" filled="f" strokecolor="#002060" strokeweight="2.25pt">
                <v:textbox>
                  <w:txbxContent>
                    <w:p w14:paraId="0798DB0E" w14:textId="1733EA5F" w:rsidR="00147655" w:rsidRDefault="00380D5E" w:rsidP="00147655">
                      <w:pPr>
                        <w:jc w:val="center"/>
                        <w:rPr>
                          <w:rFonts w:ascii="Arial" w:hAnsi="Arial" w:cs="Arial"/>
                          <w:color w:val="002060"/>
                          <w:sz w:val="40"/>
                          <w:lang w:val="en-US"/>
                        </w:rPr>
                      </w:pPr>
                      <w:r w:rsidRPr="00380D5E">
                        <w:rPr>
                          <w:rFonts w:ascii="Arial" w:hAnsi="Arial" w:cs="Arial"/>
                          <w:color w:val="002060"/>
                          <w:sz w:val="40"/>
                          <w:lang w:val="en-US"/>
                        </w:rPr>
                        <w:t xml:space="preserve">We currently have </w:t>
                      </w:r>
                      <w:r w:rsidR="005D375A">
                        <w:rPr>
                          <w:rFonts w:ascii="Arial" w:hAnsi="Arial" w:cs="Arial"/>
                          <w:color w:val="002060"/>
                          <w:sz w:val="40"/>
                          <w:lang w:val="en-US"/>
                        </w:rPr>
                        <w:t>3</w:t>
                      </w:r>
                      <w:r w:rsidRPr="00380D5E">
                        <w:rPr>
                          <w:rFonts w:ascii="Arial" w:hAnsi="Arial" w:cs="Arial"/>
                          <w:color w:val="002060"/>
                          <w:sz w:val="40"/>
                          <w:lang w:val="en-US"/>
                        </w:rPr>
                        <w:t>0 places in breakfast club and 30 places in afterschool club.</w:t>
                      </w:r>
                      <w:r>
                        <w:rPr>
                          <w:rFonts w:ascii="Arial" w:hAnsi="Arial" w:cs="Arial"/>
                          <w:color w:val="002060"/>
                          <w:sz w:val="40"/>
                          <w:lang w:val="en-US"/>
                        </w:rPr>
                        <w:t xml:space="preserve"> If we don’t have a place for your child at that time, they will be placed on our waiting list.</w:t>
                      </w:r>
                    </w:p>
                    <w:p w14:paraId="0E184C81" w14:textId="77777777" w:rsidR="00380D5E" w:rsidRDefault="00380D5E" w:rsidP="00147655">
                      <w:pPr>
                        <w:jc w:val="center"/>
                        <w:rPr>
                          <w:rFonts w:ascii="Arial" w:hAnsi="Arial" w:cs="Arial"/>
                          <w:color w:val="002060"/>
                          <w:sz w:val="40"/>
                          <w:lang w:val="en-US"/>
                        </w:rPr>
                      </w:pPr>
                      <w:r>
                        <w:rPr>
                          <w:rFonts w:ascii="Arial" w:hAnsi="Arial" w:cs="Arial"/>
                          <w:color w:val="002060"/>
                          <w:sz w:val="40"/>
                          <w:lang w:val="en-US"/>
                        </w:rPr>
                        <w:t xml:space="preserve">Parents/Carers will be contacted if we do have a place that has become available. </w:t>
                      </w:r>
                    </w:p>
                    <w:p w14:paraId="553BAEFA" w14:textId="77777777" w:rsidR="00380D5E" w:rsidRDefault="00380D5E" w:rsidP="00147655">
                      <w:pPr>
                        <w:jc w:val="center"/>
                        <w:rPr>
                          <w:rFonts w:ascii="Arial" w:hAnsi="Arial" w:cs="Arial"/>
                          <w:color w:val="002060"/>
                          <w:sz w:val="40"/>
                          <w:lang w:val="en-US"/>
                        </w:rPr>
                      </w:pPr>
                    </w:p>
                    <w:p w14:paraId="6DB49CE9" w14:textId="77777777" w:rsidR="00380D5E" w:rsidRDefault="00380D5E" w:rsidP="00147655">
                      <w:pPr>
                        <w:jc w:val="center"/>
                        <w:rPr>
                          <w:rFonts w:ascii="Arial" w:hAnsi="Arial" w:cs="Arial"/>
                          <w:color w:val="002060"/>
                          <w:sz w:val="40"/>
                          <w:lang w:val="en-US"/>
                        </w:rPr>
                      </w:pPr>
                      <w:r>
                        <w:rPr>
                          <w:rFonts w:ascii="Arial" w:hAnsi="Arial" w:cs="Arial"/>
                          <w:color w:val="002060"/>
                          <w:sz w:val="40"/>
                          <w:lang w:val="en-US"/>
                        </w:rPr>
                        <w:t xml:space="preserve">Places are allocated on the following </w:t>
                      </w:r>
                      <w:proofErr w:type="gramStart"/>
                      <w:r>
                        <w:rPr>
                          <w:rFonts w:ascii="Arial" w:hAnsi="Arial" w:cs="Arial"/>
                          <w:color w:val="002060"/>
                          <w:sz w:val="40"/>
                          <w:lang w:val="en-US"/>
                        </w:rPr>
                        <w:t>basis;</w:t>
                      </w:r>
                      <w:proofErr w:type="gramEnd"/>
                    </w:p>
                    <w:p w14:paraId="44F48CA8" w14:textId="77777777" w:rsidR="00380D5E" w:rsidRDefault="00380D5E" w:rsidP="00147655">
                      <w:pPr>
                        <w:jc w:val="center"/>
                        <w:rPr>
                          <w:rFonts w:ascii="Arial" w:hAnsi="Arial" w:cs="Arial"/>
                          <w:color w:val="002060"/>
                          <w:sz w:val="40"/>
                          <w:lang w:val="en-US"/>
                        </w:rPr>
                      </w:pPr>
                    </w:p>
                    <w:p w14:paraId="74C4E62A" w14:textId="77777777" w:rsidR="00380D5E" w:rsidRDefault="00380D5E" w:rsidP="00147655">
                      <w:pPr>
                        <w:jc w:val="center"/>
                        <w:rPr>
                          <w:rFonts w:ascii="Arial" w:hAnsi="Arial" w:cs="Arial"/>
                          <w:color w:val="002060"/>
                          <w:sz w:val="40"/>
                          <w:lang w:val="en-US"/>
                        </w:rPr>
                      </w:pPr>
                    </w:p>
                    <w:p w14:paraId="40BED0FE" w14:textId="77777777" w:rsidR="00380D5E" w:rsidRDefault="00380D5E" w:rsidP="00147655">
                      <w:pPr>
                        <w:jc w:val="center"/>
                        <w:rPr>
                          <w:rFonts w:ascii="Arial" w:hAnsi="Arial" w:cs="Arial"/>
                          <w:color w:val="002060"/>
                          <w:sz w:val="40"/>
                          <w:lang w:val="en-US"/>
                        </w:rPr>
                      </w:pPr>
                    </w:p>
                    <w:p w14:paraId="7364844D" w14:textId="77777777" w:rsidR="00380D5E" w:rsidRDefault="00380D5E" w:rsidP="00147655">
                      <w:pPr>
                        <w:jc w:val="center"/>
                        <w:rPr>
                          <w:rFonts w:ascii="Arial" w:hAnsi="Arial" w:cs="Arial"/>
                          <w:color w:val="002060"/>
                          <w:sz w:val="40"/>
                          <w:lang w:val="en-US"/>
                        </w:rPr>
                      </w:pPr>
                    </w:p>
                    <w:p w14:paraId="72346A9E" w14:textId="77777777" w:rsidR="00380D5E" w:rsidRDefault="00380D5E" w:rsidP="00147655">
                      <w:pPr>
                        <w:jc w:val="center"/>
                        <w:rPr>
                          <w:rFonts w:ascii="Arial" w:hAnsi="Arial" w:cs="Arial"/>
                          <w:color w:val="002060"/>
                          <w:sz w:val="40"/>
                          <w:lang w:val="en-US"/>
                        </w:rPr>
                      </w:pPr>
                    </w:p>
                    <w:p w14:paraId="5FEB17EC" w14:textId="77777777" w:rsidR="00380D5E" w:rsidRDefault="00380D5E" w:rsidP="00147655">
                      <w:pPr>
                        <w:jc w:val="center"/>
                        <w:rPr>
                          <w:rFonts w:ascii="Arial" w:hAnsi="Arial" w:cs="Arial"/>
                          <w:color w:val="002060"/>
                          <w:sz w:val="40"/>
                          <w:lang w:val="en-US"/>
                        </w:rPr>
                      </w:pPr>
                    </w:p>
                    <w:p w14:paraId="5901A18F" w14:textId="77777777" w:rsidR="00380D5E" w:rsidRDefault="00380D5E" w:rsidP="00147655">
                      <w:pPr>
                        <w:jc w:val="center"/>
                        <w:rPr>
                          <w:rFonts w:ascii="Arial" w:hAnsi="Arial" w:cs="Arial"/>
                          <w:color w:val="002060"/>
                          <w:sz w:val="40"/>
                          <w:lang w:val="en-US"/>
                        </w:rPr>
                      </w:pPr>
                    </w:p>
                    <w:p w14:paraId="2E9FC936" w14:textId="77777777" w:rsidR="00380D5E" w:rsidRDefault="00380D5E" w:rsidP="00147655">
                      <w:pPr>
                        <w:jc w:val="center"/>
                        <w:rPr>
                          <w:rFonts w:ascii="Arial" w:hAnsi="Arial" w:cs="Arial"/>
                          <w:color w:val="002060"/>
                          <w:sz w:val="40"/>
                          <w:lang w:val="en-US"/>
                        </w:rPr>
                      </w:pPr>
                    </w:p>
                    <w:p w14:paraId="42F6E36D" w14:textId="77777777" w:rsidR="00380D5E" w:rsidRDefault="00380D5E" w:rsidP="00147655">
                      <w:pPr>
                        <w:jc w:val="center"/>
                        <w:rPr>
                          <w:rFonts w:ascii="Arial" w:hAnsi="Arial" w:cs="Arial"/>
                          <w:color w:val="002060"/>
                          <w:sz w:val="40"/>
                          <w:lang w:val="en-US"/>
                        </w:rPr>
                      </w:pPr>
                    </w:p>
                    <w:p w14:paraId="147F9907" w14:textId="77777777" w:rsidR="00380D5E" w:rsidRDefault="00380D5E" w:rsidP="00147655">
                      <w:pPr>
                        <w:jc w:val="center"/>
                        <w:rPr>
                          <w:rFonts w:ascii="Arial" w:hAnsi="Arial" w:cs="Arial"/>
                          <w:color w:val="002060"/>
                          <w:sz w:val="40"/>
                          <w:lang w:val="en-US"/>
                        </w:rPr>
                      </w:pPr>
                    </w:p>
                    <w:p w14:paraId="7E1E5F81" w14:textId="77777777" w:rsidR="00380D5E" w:rsidRDefault="00380D5E" w:rsidP="00147655">
                      <w:pPr>
                        <w:jc w:val="center"/>
                        <w:rPr>
                          <w:rFonts w:ascii="Arial" w:hAnsi="Arial" w:cs="Arial"/>
                          <w:color w:val="002060"/>
                          <w:sz w:val="40"/>
                          <w:lang w:val="en-US"/>
                        </w:rPr>
                      </w:pPr>
                    </w:p>
                    <w:p w14:paraId="6E42E061" w14:textId="77777777" w:rsidR="00380D5E" w:rsidRDefault="00380D5E" w:rsidP="00147655">
                      <w:pPr>
                        <w:jc w:val="center"/>
                        <w:rPr>
                          <w:rFonts w:ascii="Arial" w:hAnsi="Arial" w:cs="Arial"/>
                          <w:color w:val="002060"/>
                          <w:sz w:val="40"/>
                          <w:lang w:val="en-US"/>
                        </w:rPr>
                      </w:pPr>
                    </w:p>
                    <w:p w14:paraId="16A6E7A5" w14:textId="77777777" w:rsidR="00380D5E" w:rsidRDefault="00380D5E" w:rsidP="00147655">
                      <w:pPr>
                        <w:jc w:val="center"/>
                        <w:rPr>
                          <w:rFonts w:ascii="Arial" w:hAnsi="Arial" w:cs="Arial"/>
                          <w:color w:val="002060"/>
                          <w:sz w:val="40"/>
                          <w:lang w:val="en-US"/>
                        </w:rPr>
                      </w:pPr>
                    </w:p>
                    <w:p w14:paraId="1C1168E7" w14:textId="77777777" w:rsidR="00380D5E" w:rsidRDefault="00380D5E" w:rsidP="00147655">
                      <w:pPr>
                        <w:jc w:val="center"/>
                        <w:rPr>
                          <w:rFonts w:ascii="Arial" w:hAnsi="Arial" w:cs="Arial"/>
                          <w:color w:val="002060"/>
                          <w:sz w:val="40"/>
                          <w:lang w:val="en-US"/>
                        </w:rPr>
                      </w:pPr>
                    </w:p>
                    <w:p w14:paraId="62F23617" w14:textId="77777777" w:rsidR="00380D5E" w:rsidRDefault="00380D5E" w:rsidP="00147655">
                      <w:pPr>
                        <w:jc w:val="center"/>
                        <w:rPr>
                          <w:rFonts w:ascii="Arial" w:hAnsi="Arial" w:cs="Arial"/>
                          <w:color w:val="002060"/>
                          <w:sz w:val="40"/>
                          <w:lang w:val="en-US"/>
                        </w:rPr>
                      </w:pPr>
                    </w:p>
                    <w:p w14:paraId="0111F7D6" w14:textId="77777777" w:rsidR="00380D5E" w:rsidRDefault="00380D5E" w:rsidP="00147655">
                      <w:pPr>
                        <w:jc w:val="center"/>
                        <w:rPr>
                          <w:rFonts w:ascii="Arial" w:hAnsi="Arial" w:cs="Arial"/>
                          <w:color w:val="002060"/>
                          <w:sz w:val="40"/>
                          <w:lang w:val="en-US"/>
                        </w:rPr>
                      </w:pPr>
                    </w:p>
                    <w:p w14:paraId="295D7A4D" w14:textId="77777777" w:rsidR="00380D5E" w:rsidRDefault="00380D5E" w:rsidP="00147655">
                      <w:pPr>
                        <w:jc w:val="center"/>
                        <w:rPr>
                          <w:rFonts w:ascii="Arial" w:hAnsi="Arial" w:cs="Arial"/>
                          <w:color w:val="002060"/>
                          <w:sz w:val="40"/>
                          <w:lang w:val="en-US"/>
                        </w:rPr>
                      </w:pPr>
                    </w:p>
                    <w:p w14:paraId="0229A03D" w14:textId="77777777" w:rsidR="00380D5E" w:rsidRDefault="00380D5E" w:rsidP="00147655">
                      <w:pPr>
                        <w:jc w:val="center"/>
                        <w:rPr>
                          <w:rFonts w:ascii="Arial" w:hAnsi="Arial" w:cs="Arial"/>
                          <w:color w:val="002060"/>
                          <w:sz w:val="40"/>
                          <w:lang w:val="en-US"/>
                        </w:rPr>
                      </w:pPr>
                    </w:p>
                    <w:p w14:paraId="11F4EEFC" w14:textId="77777777" w:rsidR="00380D5E" w:rsidRDefault="00380D5E" w:rsidP="00147655">
                      <w:pPr>
                        <w:jc w:val="center"/>
                        <w:rPr>
                          <w:rFonts w:ascii="Arial" w:hAnsi="Arial" w:cs="Arial"/>
                          <w:color w:val="002060"/>
                          <w:sz w:val="40"/>
                          <w:lang w:val="en-US"/>
                        </w:rPr>
                      </w:pPr>
                    </w:p>
                    <w:p w14:paraId="7C80F8D3" w14:textId="77777777" w:rsidR="00380D5E" w:rsidRDefault="00380D5E" w:rsidP="00147655">
                      <w:pPr>
                        <w:jc w:val="center"/>
                        <w:rPr>
                          <w:rFonts w:ascii="Arial" w:hAnsi="Arial" w:cs="Arial"/>
                          <w:color w:val="002060"/>
                          <w:sz w:val="40"/>
                          <w:lang w:val="en-US"/>
                        </w:rPr>
                      </w:pPr>
                    </w:p>
                    <w:p w14:paraId="7AD6A37C" w14:textId="77777777" w:rsidR="00380D5E" w:rsidRDefault="00380D5E" w:rsidP="00147655">
                      <w:pPr>
                        <w:jc w:val="center"/>
                        <w:rPr>
                          <w:rFonts w:ascii="Arial" w:hAnsi="Arial" w:cs="Arial"/>
                          <w:color w:val="002060"/>
                          <w:sz w:val="40"/>
                          <w:lang w:val="en-US"/>
                        </w:rPr>
                      </w:pPr>
                    </w:p>
                    <w:p w14:paraId="174AB2C7" w14:textId="77777777" w:rsidR="00380D5E" w:rsidRDefault="00380D5E" w:rsidP="00147655">
                      <w:pPr>
                        <w:jc w:val="center"/>
                        <w:rPr>
                          <w:rFonts w:ascii="Arial" w:hAnsi="Arial" w:cs="Arial"/>
                          <w:color w:val="002060"/>
                          <w:sz w:val="40"/>
                          <w:lang w:val="en-US"/>
                        </w:rPr>
                      </w:pPr>
                    </w:p>
                    <w:p w14:paraId="27B930F8" w14:textId="77777777" w:rsidR="00380D5E" w:rsidRPr="00380D5E" w:rsidRDefault="00380D5E" w:rsidP="00147655">
                      <w:pPr>
                        <w:jc w:val="center"/>
                        <w:rPr>
                          <w:rFonts w:ascii="Arial" w:hAnsi="Arial" w:cs="Arial"/>
                          <w:color w:val="002060"/>
                          <w:sz w:val="40"/>
                          <w:lang w:val="en-US"/>
                        </w:rPr>
                      </w:pPr>
                    </w:p>
                  </w:txbxContent>
                </v:textbox>
              </v:rect>
            </w:pict>
          </mc:Fallback>
        </mc:AlternateContent>
      </w:r>
      <w:r>
        <w:rPr>
          <w:noProof/>
          <w:lang w:eastAsia="en-GB"/>
        </w:rPr>
        <mc:AlternateContent>
          <mc:Choice Requires="wps">
            <w:drawing>
              <wp:anchor distT="0" distB="0" distL="114300" distR="114300" simplePos="0" relativeHeight="251765760" behindDoc="0" locked="0" layoutInCell="1" allowOverlap="1" wp14:anchorId="6657D131" wp14:editId="52012E13">
                <wp:simplePos x="0" y="0"/>
                <wp:positionH relativeFrom="margin">
                  <wp:posOffset>-334031</wp:posOffset>
                </wp:positionH>
                <wp:positionV relativeFrom="paragraph">
                  <wp:posOffset>-713547</wp:posOffset>
                </wp:positionV>
                <wp:extent cx="6993558" cy="1828800"/>
                <wp:effectExtent l="0" t="0" r="0" b="7620"/>
                <wp:wrapNone/>
                <wp:docPr id="234" name="Text Box 234"/>
                <wp:cNvGraphicFramePr/>
                <a:graphic xmlns:a="http://schemas.openxmlformats.org/drawingml/2006/main">
                  <a:graphicData uri="http://schemas.microsoft.com/office/word/2010/wordprocessingShape">
                    <wps:wsp>
                      <wps:cNvSpPr txBox="1"/>
                      <wps:spPr>
                        <a:xfrm>
                          <a:off x="0" y="0"/>
                          <a:ext cx="6993558" cy="1828800"/>
                        </a:xfrm>
                        <a:prstGeom prst="rect">
                          <a:avLst/>
                        </a:prstGeom>
                        <a:noFill/>
                        <a:ln>
                          <a:noFill/>
                        </a:ln>
                      </wps:spPr>
                      <wps:txbx>
                        <w:txbxContent>
                          <w:p w14:paraId="1FE11DCD" w14:textId="77777777" w:rsidR="00147655" w:rsidRPr="00234C34" w:rsidRDefault="00147655" w:rsidP="00147655">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Admission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57D131" id="Text Box 234" o:spid="_x0000_s1064" type="#_x0000_t202" style="position:absolute;left:0;text-align:left;margin-left:-26.3pt;margin-top:-56.2pt;width:550.65pt;height:2in;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KVFwIAACwEAAAOAAAAZHJzL2Uyb0RvYy54bWysU01v2zAMvQ/YfxB0X5ykSZcYcYqsRYYB&#10;RVsgHXpWZDk2IIkapcTOfv0o5XPdTsMuMkXS/HjvaXbXGc12Cn0DtuCDXp8zZSWUjd0U/Pvr8tOE&#10;Mx+ELYUGqwq+V57fzT9+mLUuV0OoQZcKGRWxPm9dwesQXJ5lXtbKCN8DpywFK0AjAl1xk5UoWqpu&#10;dDbs92+zFrB0CFJ5T96HQ5DPU/2qUjI8V5VXgemC02whnZjOdTyz+UzkGxSubuRxDPEPUxjRWGp6&#10;LvUggmBbbP4oZRqJ4KEKPQkmg6pqpEo70DaD/rttVrVwKu1C4Hh3hsn/v7LyabdyL8hC9wU6IjAC&#10;0jqfe3LGfboKTfzSpIziBOH+DJvqApPkvJ1Ob8ZjIlpSbDAZTib9BGx2+d2hD18VGBaNgiPxkuAS&#10;u0cfqCWlnlJiNwvLRuvEjba/OSgxerLLjNEK3bpjTVnwm8lpgTWUe9oL4UC5d3LZUO9H4cOLQOKY&#10;ViHdhmc6Kg1tweFocVYD/vybP+YT9BTlrCXNFNz/2ApUnOlvlkiZDkajKLJ0GY0/D+mC15H1dcRu&#10;zT2QLAf0QpxMZswP+mRWCOaN5L2IXSkkrKTeBQ8n8z4clEzPQ6rFIiWRrJwIj3blZCwdwYvIvnZv&#10;At0R/kDMPcFJXSJ/x8IhN/7p3WIbiItEUQT6gOoRf5JkYu74fKLmr+8p6/LI578AAAD//wMAUEsD&#10;BBQABgAIAAAAIQCrAa4v4AAAAA0BAAAPAAAAZHJzL2Rvd25yZXYueG1sTI/LboMwEEX3lfoP1lTq&#10;LrFBgUQUE0V9SF1004TuJ3iCUbCNsBPI39dZtbs7mqM7Z8rtbHp2pdF3zkpIlgIY2capzrYS6sPH&#10;YgPMB7QKe2dJwo08bKvHhxIL5Sb7Tdd9aFkssb5ACTqEoeDcN5oM+qUbyMbdyY0GQxzHlqsRp1hu&#10;ep4KkXODnY0XNA70qqk57y9GQghql9zqd+M/f+avt0mLJsNayuenefcCLNAc/mC460d1qKLT0V2s&#10;8qyXsMjSPKIxJEm6AnZHxGqzBnaMaZ3lwKuS//+i+gUAAP//AwBQSwECLQAUAAYACAAAACEAtoM4&#10;kv4AAADhAQAAEwAAAAAAAAAAAAAAAAAAAAAAW0NvbnRlbnRfVHlwZXNdLnhtbFBLAQItABQABgAI&#10;AAAAIQA4/SH/1gAAAJQBAAALAAAAAAAAAAAAAAAAAC8BAABfcmVscy8ucmVsc1BLAQItABQABgAI&#10;AAAAIQDMqeKVFwIAACwEAAAOAAAAAAAAAAAAAAAAAC4CAABkcnMvZTJvRG9jLnhtbFBLAQItABQA&#10;BgAIAAAAIQCrAa4v4AAAAA0BAAAPAAAAAAAAAAAAAAAAAHEEAABkcnMvZG93bnJldi54bWxQSwUG&#10;AAAAAAQABADzAAAAfgUAAAAA&#10;" filled="f" stroked="f">
                <v:textbox style="mso-fit-shape-to-text:t">
                  <w:txbxContent>
                    <w:p w14:paraId="1FE11DCD" w14:textId="77777777" w:rsidR="00147655" w:rsidRPr="00234C34" w:rsidRDefault="00147655" w:rsidP="00147655">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Admission Policy</w:t>
                      </w:r>
                    </w:p>
                  </w:txbxContent>
                </v:textbox>
                <w10:wrap anchorx="margin"/>
              </v:shape>
            </w:pict>
          </mc:Fallback>
        </mc:AlternateContent>
      </w:r>
    </w:p>
    <w:p w14:paraId="59FBC389" w14:textId="77777777" w:rsidR="00147655" w:rsidRDefault="00147655" w:rsidP="00A972FB">
      <w:pPr>
        <w:spacing w:before="120" w:after="120" w:line="360" w:lineRule="auto"/>
        <w:ind w:left="720" w:right="720"/>
        <w:jc w:val="center"/>
        <w:rPr>
          <w:rFonts w:eastAsia="SimSun"/>
          <w:b/>
          <w:sz w:val="52"/>
          <w:szCs w:val="52"/>
        </w:rPr>
      </w:pPr>
    </w:p>
    <w:p w14:paraId="2A894DE4" w14:textId="77777777" w:rsidR="00147655" w:rsidRDefault="00147655" w:rsidP="00A972FB">
      <w:pPr>
        <w:spacing w:before="120" w:after="120" w:line="360" w:lineRule="auto"/>
        <w:ind w:left="720" w:right="720"/>
        <w:jc w:val="center"/>
        <w:rPr>
          <w:rFonts w:eastAsia="SimSun"/>
          <w:b/>
          <w:sz w:val="52"/>
          <w:szCs w:val="52"/>
        </w:rPr>
      </w:pPr>
    </w:p>
    <w:p w14:paraId="707DE59D" w14:textId="77777777" w:rsidR="00147655" w:rsidRDefault="00147655" w:rsidP="00A972FB">
      <w:pPr>
        <w:spacing w:before="120" w:after="120" w:line="360" w:lineRule="auto"/>
        <w:ind w:left="720" w:right="720"/>
        <w:jc w:val="center"/>
        <w:rPr>
          <w:rFonts w:eastAsia="SimSun"/>
          <w:b/>
          <w:sz w:val="52"/>
          <w:szCs w:val="52"/>
        </w:rPr>
      </w:pPr>
    </w:p>
    <w:p w14:paraId="28DEA44F" w14:textId="77777777" w:rsidR="00147655" w:rsidRDefault="00380D5E" w:rsidP="00A972FB">
      <w:pPr>
        <w:spacing w:before="120" w:after="120" w:line="360" w:lineRule="auto"/>
        <w:ind w:left="720" w:right="720"/>
        <w:jc w:val="center"/>
        <w:rPr>
          <w:rFonts w:eastAsia="SimSun"/>
          <w:b/>
          <w:sz w:val="52"/>
          <w:szCs w:val="52"/>
        </w:rPr>
      </w:pPr>
      <w:r>
        <w:rPr>
          <w:rFonts w:eastAsia="SimSun"/>
          <w:b/>
          <w:noProof/>
          <w:sz w:val="52"/>
          <w:szCs w:val="52"/>
          <w:lang w:eastAsia="en-GB"/>
        </w:rPr>
        <w:drawing>
          <wp:anchor distT="0" distB="0" distL="114300" distR="114300" simplePos="0" relativeHeight="251768832" behindDoc="0" locked="0" layoutInCell="1" allowOverlap="1" wp14:anchorId="1251709D" wp14:editId="5959E51D">
            <wp:simplePos x="0" y="0"/>
            <wp:positionH relativeFrom="margin">
              <wp:align>right</wp:align>
            </wp:positionH>
            <wp:positionV relativeFrom="paragraph">
              <wp:posOffset>128388</wp:posOffset>
            </wp:positionV>
            <wp:extent cx="6478270" cy="5191932"/>
            <wp:effectExtent l="0" t="0" r="0" b="27940"/>
            <wp:wrapNone/>
            <wp:docPr id="236" name="Diagram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14:paraId="00523050" w14:textId="77777777" w:rsidR="00147655" w:rsidRDefault="00147655" w:rsidP="00A972FB">
      <w:pPr>
        <w:spacing w:before="120" w:after="120" w:line="360" w:lineRule="auto"/>
        <w:ind w:left="720" w:right="720"/>
        <w:jc w:val="center"/>
        <w:rPr>
          <w:rFonts w:eastAsia="SimSun"/>
          <w:b/>
          <w:sz w:val="52"/>
          <w:szCs w:val="52"/>
        </w:rPr>
      </w:pPr>
    </w:p>
    <w:p w14:paraId="6C1416B8" w14:textId="77777777" w:rsidR="00147655" w:rsidRDefault="00147655" w:rsidP="00A972FB">
      <w:pPr>
        <w:spacing w:before="120" w:after="120" w:line="360" w:lineRule="auto"/>
        <w:ind w:left="720" w:right="720"/>
        <w:jc w:val="center"/>
        <w:rPr>
          <w:rFonts w:eastAsia="SimSun"/>
          <w:b/>
          <w:sz w:val="52"/>
          <w:szCs w:val="52"/>
        </w:rPr>
      </w:pPr>
    </w:p>
    <w:p w14:paraId="59B890BF" w14:textId="77777777" w:rsidR="00147655" w:rsidRDefault="00147655" w:rsidP="00A972FB">
      <w:pPr>
        <w:spacing w:before="120" w:after="120" w:line="360" w:lineRule="auto"/>
        <w:ind w:left="720" w:right="720"/>
        <w:jc w:val="center"/>
        <w:rPr>
          <w:rFonts w:eastAsia="SimSun"/>
          <w:b/>
          <w:sz w:val="52"/>
          <w:szCs w:val="52"/>
        </w:rPr>
      </w:pPr>
    </w:p>
    <w:p w14:paraId="1895DA03" w14:textId="77777777" w:rsidR="00147655" w:rsidRDefault="00147655" w:rsidP="00A972FB">
      <w:pPr>
        <w:spacing w:before="120" w:after="120" w:line="360" w:lineRule="auto"/>
        <w:ind w:left="720" w:right="720"/>
        <w:jc w:val="center"/>
        <w:rPr>
          <w:rFonts w:eastAsia="SimSun"/>
          <w:b/>
          <w:sz w:val="52"/>
          <w:szCs w:val="52"/>
        </w:rPr>
      </w:pPr>
    </w:p>
    <w:p w14:paraId="47D96AC6" w14:textId="77777777" w:rsidR="00147655" w:rsidRDefault="00147655" w:rsidP="00A972FB">
      <w:pPr>
        <w:spacing w:before="120" w:after="120" w:line="360" w:lineRule="auto"/>
        <w:ind w:left="720" w:right="720"/>
        <w:jc w:val="center"/>
        <w:rPr>
          <w:rFonts w:eastAsia="SimSun"/>
          <w:b/>
          <w:sz w:val="52"/>
          <w:szCs w:val="52"/>
        </w:rPr>
      </w:pPr>
    </w:p>
    <w:p w14:paraId="7AE204EB" w14:textId="77777777" w:rsidR="00147655" w:rsidRDefault="00147655" w:rsidP="00380D5E">
      <w:pPr>
        <w:spacing w:before="120" w:after="120" w:line="360" w:lineRule="auto"/>
        <w:ind w:right="720"/>
        <w:rPr>
          <w:rFonts w:eastAsia="SimSun"/>
          <w:b/>
          <w:sz w:val="52"/>
          <w:szCs w:val="52"/>
        </w:rPr>
      </w:pPr>
    </w:p>
    <w:p w14:paraId="4BE3A727" w14:textId="77777777" w:rsidR="00864EEE" w:rsidRDefault="00864EEE" w:rsidP="00380D5E">
      <w:pPr>
        <w:pStyle w:val="ListParagraph"/>
        <w:spacing w:before="120" w:after="120" w:line="360" w:lineRule="auto"/>
        <w:ind w:right="720"/>
        <w:rPr>
          <w:sz w:val="32"/>
          <w:szCs w:val="32"/>
        </w:rPr>
      </w:pPr>
    </w:p>
    <w:p w14:paraId="77905FB4" w14:textId="77777777" w:rsidR="00380D5E" w:rsidRDefault="00380D5E" w:rsidP="00380D5E">
      <w:pPr>
        <w:pStyle w:val="ListParagraph"/>
        <w:spacing w:before="120" w:after="120" w:line="360" w:lineRule="auto"/>
        <w:ind w:right="720"/>
        <w:rPr>
          <w:sz w:val="32"/>
          <w:szCs w:val="32"/>
        </w:rPr>
      </w:pPr>
    </w:p>
    <w:p w14:paraId="78B462BD" w14:textId="77777777" w:rsidR="00380D5E" w:rsidRDefault="00380D5E" w:rsidP="00380D5E">
      <w:pPr>
        <w:pStyle w:val="ListParagraph"/>
        <w:spacing w:before="120" w:after="120" w:line="360" w:lineRule="auto"/>
        <w:ind w:right="720"/>
        <w:rPr>
          <w:sz w:val="32"/>
          <w:szCs w:val="32"/>
        </w:rPr>
      </w:pPr>
    </w:p>
    <w:p w14:paraId="3B3CF1A9" w14:textId="77777777" w:rsidR="00380D5E" w:rsidRPr="00461853" w:rsidRDefault="00380D5E" w:rsidP="00380D5E">
      <w:pPr>
        <w:pStyle w:val="ListParagraph"/>
        <w:spacing w:before="120" w:after="120" w:line="360" w:lineRule="auto"/>
        <w:ind w:right="720"/>
        <w:rPr>
          <w:sz w:val="32"/>
          <w:szCs w:val="32"/>
        </w:rPr>
      </w:pPr>
    </w:p>
    <w:tbl>
      <w:tblPr>
        <w:tblStyle w:val="TableGrid"/>
        <w:tblpPr w:leftFromText="180" w:rightFromText="180" w:vertAnchor="text" w:horzAnchor="margin" w:tblpY="391"/>
        <w:tblW w:w="10485" w:type="dxa"/>
        <w:tblLook w:val="04A0" w:firstRow="1" w:lastRow="0" w:firstColumn="1" w:lastColumn="0" w:noHBand="0" w:noVBand="1"/>
      </w:tblPr>
      <w:tblGrid>
        <w:gridCol w:w="3397"/>
        <w:gridCol w:w="7088"/>
      </w:tblGrid>
      <w:tr w:rsidR="006C301C" w14:paraId="6EEBFAC8" w14:textId="77777777" w:rsidTr="000B7D8C">
        <w:tc>
          <w:tcPr>
            <w:tcW w:w="3397" w:type="dxa"/>
            <w:shd w:val="clear" w:color="auto" w:fill="F2F2F2" w:themeFill="background1" w:themeFillShade="F2"/>
          </w:tcPr>
          <w:p w14:paraId="2C0FA3C2" w14:textId="77777777" w:rsidR="006C301C" w:rsidRPr="000B7D8C" w:rsidRDefault="006C301C" w:rsidP="006C301C">
            <w:pPr>
              <w:spacing w:before="120" w:after="120" w:line="360" w:lineRule="auto"/>
              <w:ind w:right="720"/>
              <w:jc w:val="both"/>
              <w:rPr>
                <w:rFonts w:ascii="Arial" w:eastAsia="SimSun" w:hAnsi="Arial" w:cs="Arial"/>
                <w:b/>
                <w:szCs w:val="32"/>
              </w:rPr>
            </w:pPr>
            <w:r w:rsidRPr="000B7D8C">
              <w:rPr>
                <w:rFonts w:ascii="Arial" w:eastAsia="SimSun" w:hAnsi="Arial" w:cs="Arial"/>
                <w:b/>
                <w:szCs w:val="32"/>
              </w:rPr>
              <w:lastRenderedPageBreak/>
              <w:t>Date form completed</w:t>
            </w:r>
          </w:p>
        </w:tc>
        <w:tc>
          <w:tcPr>
            <w:tcW w:w="7088" w:type="dxa"/>
          </w:tcPr>
          <w:p w14:paraId="6F0A0844" w14:textId="77777777" w:rsidR="006C301C" w:rsidRPr="000B7D8C" w:rsidRDefault="006C301C" w:rsidP="006C301C">
            <w:pPr>
              <w:spacing w:before="120" w:after="120" w:line="360" w:lineRule="auto"/>
              <w:ind w:right="720"/>
              <w:jc w:val="both"/>
              <w:rPr>
                <w:rFonts w:ascii="Arial" w:eastAsia="SimSun" w:hAnsi="Arial" w:cs="Arial"/>
                <w:szCs w:val="32"/>
              </w:rPr>
            </w:pPr>
          </w:p>
        </w:tc>
      </w:tr>
      <w:tr w:rsidR="006C301C" w14:paraId="1BEA5075" w14:textId="77777777" w:rsidTr="000B7D8C">
        <w:tc>
          <w:tcPr>
            <w:tcW w:w="3397" w:type="dxa"/>
            <w:shd w:val="clear" w:color="auto" w:fill="F2F2F2" w:themeFill="background1" w:themeFillShade="F2"/>
          </w:tcPr>
          <w:p w14:paraId="6E00C204" w14:textId="77777777" w:rsidR="006C301C" w:rsidRPr="000B7D8C" w:rsidRDefault="006C301C" w:rsidP="006C301C">
            <w:pPr>
              <w:spacing w:before="120" w:after="120" w:line="360" w:lineRule="auto"/>
              <w:ind w:right="720"/>
              <w:jc w:val="both"/>
              <w:rPr>
                <w:rFonts w:ascii="Arial" w:eastAsia="SimSun" w:hAnsi="Arial" w:cs="Arial"/>
                <w:b/>
                <w:szCs w:val="32"/>
              </w:rPr>
            </w:pPr>
            <w:r w:rsidRPr="000B7D8C">
              <w:rPr>
                <w:rFonts w:ascii="Arial" w:eastAsia="SimSun" w:hAnsi="Arial" w:cs="Arial"/>
                <w:b/>
                <w:szCs w:val="32"/>
              </w:rPr>
              <w:t>Child’s full name</w:t>
            </w:r>
          </w:p>
        </w:tc>
        <w:tc>
          <w:tcPr>
            <w:tcW w:w="7088" w:type="dxa"/>
          </w:tcPr>
          <w:p w14:paraId="2E1FFAEE" w14:textId="77777777" w:rsidR="006C301C" w:rsidRPr="000B7D8C" w:rsidRDefault="006C301C" w:rsidP="006C301C">
            <w:pPr>
              <w:spacing w:before="120" w:after="120" w:line="360" w:lineRule="auto"/>
              <w:ind w:right="720"/>
              <w:jc w:val="both"/>
              <w:rPr>
                <w:rFonts w:ascii="Arial" w:eastAsia="SimSun" w:hAnsi="Arial" w:cs="Arial"/>
                <w:szCs w:val="32"/>
              </w:rPr>
            </w:pPr>
          </w:p>
        </w:tc>
      </w:tr>
      <w:tr w:rsidR="006C301C" w14:paraId="3163A34A" w14:textId="77777777" w:rsidTr="000B7D8C">
        <w:tc>
          <w:tcPr>
            <w:tcW w:w="3397" w:type="dxa"/>
            <w:shd w:val="clear" w:color="auto" w:fill="F2F2F2" w:themeFill="background1" w:themeFillShade="F2"/>
          </w:tcPr>
          <w:p w14:paraId="071D63BC" w14:textId="77777777" w:rsidR="006C301C" w:rsidRPr="000B7D8C" w:rsidRDefault="006C301C" w:rsidP="006C301C">
            <w:pPr>
              <w:spacing w:before="120" w:after="120" w:line="360" w:lineRule="auto"/>
              <w:ind w:right="720"/>
              <w:jc w:val="both"/>
              <w:rPr>
                <w:rFonts w:ascii="Arial" w:eastAsia="SimSun" w:hAnsi="Arial" w:cs="Arial"/>
                <w:b/>
                <w:szCs w:val="32"/>
              </w:rPr>
            </w:pPr>
            <w:r w:rsidRPr="000B7D8C">
              <w:rPr>
                <w:rFonts w:ascii="Arial" w:eastAsia="SimSun" w:hAnsi="Arial" w:cs="Arial"/>
                <w:b/>
                <w:szCs w:val="32"/>
              </w:rPr>
              <w:t>Date of Birth</w:t>
            </w:r>
          </w:p>
        </w:tc>
        <w:tc>
          <w:tcPr>
            <w:tcW w:w="7088" w:type="dxa"/>
          </w:tcPr>
          <w:p w14:paraId="0D87E4DD" w14:textId="77777777" w:rsidR="006C301C" w:rsidRPr="000B7D8C" w:rsidRDefault="006C301C" w:rsidP="006C301C">
            <w:pPr>
              <w:spacing w:before="120" w:after="120" w:line="360" w:lineRule="auto"/>
              <w:ind w:right="720"/>
              <w:jc w:val="both"/>
              <w:rPr>
                <w:rFonts w:ascii="Arial" w:eastAsia="SimSun" w:hAnsi="Arial" w:cs="Arial"/>
                <w:szCs w:val="32"/>
              </w:rPr>
            </w:pPr>
          </w:p>
        </w:tc>
      </w:tr>
      <w:tr w:rsidR="006C301C" w14:paraId="7D8279B7" w14:textId="77777777" w:rsidTr="000B7D8C">
        <w:tc>
          <w:tcPr>
            <w:tcW w:w="3397" w:type="dxa"/>
            <w:shd w:val="clear" w:color="auto" w:fill="F2F2F2" w:themeFill="background1" w:themeFillShade="F2"/>
          </w:tcPr>
          <w:p w14:paraId="567C1FC7" w14:textId="77777777" w:rsidR="006C301C" w:rsidRPr="000B7D8C" w:rsidRDefault="006C301C" w:rsidP="006C301C">
            <w:pPr>
              <w:spacing w:before="120" w:after="120" w:line="360" w:lineRule="auto"/>
              <w:ind w:right="720"/>
              <w:jc w:val="both"/>
              <w:rPr>
                <w:rFonts w:ascii="Arial" w:eastAsia="SimSun" w:hAnsi="Arial" w:cs="Arial"/>
                <w:b/>
                <w:szCs w:val="32"/>
              </w:rPr>
            </w:pPr>
            <w:r w:rsidRPr="000B7D8C">
              <w:rPr>
                <w:rFonts w:ascii="Arial" w:eastAsia="SimSun" w:hAnsi="Arial" w:cs="Arial"/>
                <w:b/>
                <w:szCs w:val="32"/>
              </w:rPr>
              <w:t>Home address</w:t>
            </w:r>
          </w:p>
        </w:tc>
        <w:tc>
          <w:tcPr>
            <w:tcW w:w="7088" w:type="dxa"/>
          </w:tcPr>
          <w:p w14:paraId="72DC0396" w14:textId="77777777" w:rsidR="006C301C" w:rsidRPr="000B7D8C" w:rsidRDefault="006C301C" w:rsidP="006C301C">
            <w:pPr>
              <w:spacing w:before="120" w:after="120" w:line="360" w:lineRule="auto"/>
              <w:ind w:right="720"/>
              <w:jc w:val="both"/>
              <w:rPr>
                <w:rFonts w:ascii="Arial" w:eastAsia="SimSun" w:hAnsi="Arial" w:cs="Arial"/>
                <w:szCs w:val="32"/>
              </w:rPr>
            </w:pPr>
          </w:p>
        </w:tc>
      </w:tr>
      <w:tr w:rsidR="006C301C" w14:paraId="08282CF5" w14:textId="77777777" w:rsidTr="000B7D8C">
        <w:tc>
          <w:tcPr>
            <w:tcW w:w="3397" w:type="dxa"/>
            <w:shd w:val="clear" w:color="auto" w:fill="F2F2F2" w:themeFill="background1" w:themeFillShade="F2"/>
          </w:tcPr>
          <w:p w14:paraId="118454CC" w14:textId="77777777" w:rsidR="006C301C" w:rsidRPr="000B7D8C" w:rsidRDefault="006C301C" w:rsidP="006C301C">
            <w:pPr>
              <w:spacing w:before="120" w:after="120" w:line="360" w:lineRule="auto"/>
              <w:ind w:right="720"/>
              <w:jc w:val="both"/>
              <w:rPr>
                <w:rFonts w:ascii="Arial" w:eastAsia="SimSun" w:hAnsi="Arial" w:cs="Arial"/>
                <w:b/>
                <w:szCs w:val="32"/>
              </w:rPr>
            </w:pPr>
            <w:r w:rsidRPr="000B7D8C">
              <w:rPr>
                <w:rFonts w:ascii="Arial" w:eastAsia="SimSun" w:hAnsi="Arial" w:cs="Arial"/>
                <w:b/>
                <w:szCs w:val="32"/>
              </w:rPr>
              <w:t>Telephone number</w:t>
            </w:r>
          </w:p>
        </w:tc>
        <w:tc>
          <w:tcPr>
            <w:tcW w:w="7088" w:type="dxa"/>
          </w:tcPr>
          <w:p w14:paraId="1CB5DE91" w14:textId="77777777" w:rsidR="006C301C" w:rsidRPr="000B7D8C" w:rsidRDefault="006C301C" w:rsidP="006C301C">
            <w:pPr>
              <w:spacing w:before="120" w:after="120" w:line="360" w:lineRule="auto"/>
              <w:ind w:right="720"/>
              <w:jc w:val="both"/>
              <w:rPr>
                <w:rFonts w:ascii="Arial" w:eastAsia="SimSun" w:hAnsi="Arial" w:cs="Arial"/>
                <w:szCs w:val="32"/>
              </w:rPr>
            </w:pPr>
          </w:p>
        </w:tc>
      </w:tr>
      <w:tr w:rsidR="006C301C" w14:paraId="0284CB7B" w14:textId="77777777" w:rsidTr="000B7D8C">
        <w:tc>
          <w:tcPr>
            <w:tcW w:w="3397" w:type="dxa"/>
            <w:shd w:val="clear" w:color="auto" w:fill="F2F2F2" w:themeFill="background1" w:themeFillShade="F2"/>
          </w:tcPr>
          <w:p w14:paraId="08516309" w14:textId="77777777" w:rsidR="006C301C" w:rsidRPr="000B7D8C" w:rsidRDefault="006C301C" w:rsidP="006C301C">
            <w:pPr>
              <w:spacing w:before="120" w:after="120" w:line="360" w:lineRule="auto"/>
              <w:ind w:right="720"/>
              <w:jc w:val="both"/>
              <w:rPr>
                <w:rFonts w:ascii="Arial" w:eastAsia="SimSun" w:hAnsi="Arial" w:cs="Arial"/>
                <w:b/>
                <w:szCs w:val="32"/>
              </w:rPr>
            </w:pPr>
            <w:r w:rsidRPr="000B7D8C">
              <w:rPr>
                <w:rFonts w:ascii="Arial" w:eastAsia="SimSun" w:hAnsi="Arial" w:cs="Arial"/>
                <w:b/>
                <w:szCs w:val="32"/>
              </w:rPr>
              <w:t>Email address</w:t>
            </w:r>
          </w:p>
        </w:tc>
        <w:tc>
          <w:tcPr>
            <w:tcW w:w="7088" w:type="dxa"/>
          </w:tcPr>
          <w:p w14:paraId="3551144E" w14:textId="77777777" w:rsidR="006C301C" w:rsidRPr="000B7D8C" w:rsidRDefault="006C301C" w:rsidP="006C301C">
            <w:pPr>
              <w:spacing w:before="120" w:after="120" w:line="360" w:lineRule="auto"/>
              <w:ind w:right="720"/>
              <w:jc w:val="both"/>
              <w:rPr>
                <w:rFonts w:ascii="Arial" w:eastAsia="SimSun" w:hAnsi="Arial" w:cs="Arial"/>
                <w:szCs w:val="32"/>
              </w:rPr>
            </w:pPr>
          </w:p>
        </w:tc>
      </w:tr>
      <w:tr w:rsidR="000B7D8C" w14:paraId="0EFDC326" w14:textId="77777777" w:rsidTr="000B7D8C">
        <w:tc>
          <w:tcPr>
            <w:tcW w:w="10485" w:type="dxa"/>
            <w:gridSpan w:val="2"/>
            <w:shd w:val="clear" w:color="auto" w:fill="F2F2F2" w:themeFill="background1" w:themeFillShade="F2"/>
          </w:tcPr>
          <w:p w14:paraId="3B7EEAAD" w14:textId="77777777" w:rsidR="000B7D8C" w:rsidRPr="000B7D8C" w:rsidRDefault="000B7D8C" w:rsidP="000B7D8C">
            <w:pPr>
              <w:spacing w:before="120" w:after="120" w:line="360" w:lineRule="auto"/>
              <w:ind w:right="720"/>
              <w:jc w:val="center"/>
              <w:rPr>
                <w:rFonts w:ascii="Arial" w:hAnsi="Arial" w:cs="Arial"/>
                <w:b/>
                <w:szCs w:val="32"/>
              </w:rPr>
            </w:pPr>
            <w:r w:rsidRPr="000B7D8C">
              <w:rPr>
                <w:rFonts w:ascii="Arial" w:hAnsi="Arial" w:cs="Arial"/>
                <w:b/>
                <w:szCs w:val="32"/>
              </w:rPr>
              <w:t>We will be using the medical/allergy information that the school has on their central records. Please ensure your child’s information is up to date in the school office</w:t>
            </w:r>
          </w:p>
        </w:tc>
      </w:tr>
      <w:tr w:rsidR="000B7D8C" w14:paraId="46A8EB73" w14:textId="77777777" w:rsidTr="000B7D8C">
        <w:trPr>
          <w:trHeight w:val="331"/>
        </w:trPr>
        <w:tc>
          <w:tcPr>
            <w:tcW w:w="10485" w:type="dxa"/>
            <w:gridSpan w:val="2"/>
            <w:shd w:val="clear" w:color="auto" w:fill="AEAAAA" w:themeFill="background2" w:themeFillShade="BF"/>
          </w:tcPr>
          <w:p w14:paraId="38343A2F" w14:textId="77777777" w:rsidR="000B7D8C" w:rsidRPr="000B7D8C" w:rsidRDefault="000B7D8C" w:rsidP="000B7D8C">
            <w:pPr>
              <w:spacing w:before="120" w:after="120" w:line="360" w:lineRule="auto"/>
              <w:ind w:right="720"/>
              <w:jc w:val="center"/>
              <w:rPr>
                <w:rFonts w:ascii="Arial" w:hAnsi="Arial" w:cs="Arial"/>
                <w:b/>
                <w:szCs w:val="32"/>
              </w:rPr>
            </w:pPr>
            <w:r w:rsidRPr="000B7D8C">
              <w:rPr>
                <w:rFonts w:ascii="Arial" w:hAnsi="Arial" w:cs="Arial"/>
                <w:b/>
                <w:szCs w:val="32"/>
              </w:rPr>
              <w:t>Parent/Carer details</w:t>
            </w:r>
            <w:r>
              <w:rPr>
                <w:rFonts w:ascii="Arial" w:hAnsi="Arial" w:cs="Arial"/>
                <w:b/>
                <w:szCs w:val="32"/>
              </w:rPr>
              <w:t xml:space="preserve"> 1</w:t>
            </w:r>
          </w:p>
        </w:tc>
      </w:tr>
      <w:tr w:rsidR="000B7D8C" w14:paraId="3AA2EF26" w14:textId="77777777" w:rsidTr="000B7D8C">
        <w:tc>
          <w:tcPr>
            <w:tcW w:w="3397" w:type="dxa"/>
            <w:shd w:val="clear" w:color="auto" w:fill="E7E6E6" w:themeFill="background2"/>
          </w:tcPr>
          <w:p w14:paraId="595D7477"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Full name</w:t>
            </w:r>
          </w:p>
        </w:tc>
        <w:tc>
          <w:tcPr>
            <w:tcW w:w="7088" w:type="dxa"/>
          </w:tcPr>
          <w:p w14:paraId="7149E354" w14:textId="77777777" w:rsidR="000B7D8C" w:rsidRPr="000B7D8C" w:rsidRDefault="000B7D8C" w:rsidP="000B7D8C">
            <w:pPr>
              <w:spacing w:before="120" w:after="120" w:line="360" w:lineRule="auto"/>
              <w:ind w:right="720"/>
              <w:rPr>
                <w:rFonts w:ascii="Arial" w:hAnsi="Arial" w:cs="Arial"/>
                <w:szCs w:val="32"/>
              </w:rPr>
            </w:pPr>
          </w:p>
        </w:tc>
      </w:tr>
      <w:tr w:rsidR="000B7D8C" w14:paraId="7962D75A" w14:textId="77777777" w:rsidTr="000B7D8C">
        <w:tc>
          <w:tcPr>
            <w:tcW w:w="3397" w:type="dxa"/>
            <w:shd w:val="clear" w:color="auto" w:fill="E7E6E6" w:themeFill="background2"/>
          </w:tcPr>
          <w:p w14:paraId="17BD525C"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Relationship</w:t>
            </w:r>
          </w:p>
        </w:tc>
        <w:tc>
          <w:tcPr>
            <w:tcW w:w="7088" w:type="dxa"/>
          </w:tcPr>
          <w:p w14:paraId="550D46D2" w14:textId="77777777" w:rsidR="000B7D8C" w:rsidRPr="000B7D8C" w:rsidRDefault="000B7D8C" w:rsidP="000B7D8C">
            <w:pPr>
              <w:spacing w:before="120" w:after="120" w:line="360" w:lineRule="auto"/>
              <w:ind w:right="720"/>
              <w:rPr>
                <w:rFonts w:ascii="Arial" w:hAnsi="Arial" w:cs="Arial"/>
                <w:szCs w:val="32"/>
              </w:rPr>
            </w:pPr>
          </w:p>
        </w:tc>
      </w:tr>
      <w:tr w:rsidR="000B7D8C" w14:paraId="40D0E31A" w14:textId="77777777" w:rsidTr="000B7D8C">
        <w:tc>
          <w:tcPr>
            <w:tcW w:w="3397" w:type="dxa"/>
            <w:shd w:val="clear" w:color="auto" w:fill="E7E6E6" w:themeFill="background2"/>
          </w:tcPr>
          <w:p w14:paraId="5FEC9B91"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Contact number</w:t>
            </w:r>
          </w:p>
        </w:tc>
        <w:tc>
          <w:tcPr>
            <w:tcW w:w="7088" w:type="dxa"/>
          </w:tcPr>
          <w:p w14:paraId="1318FDE5" w14:textId="77777777" w:rsidR="000B7D8C" w:rsidRPr="000B7D8C" w:rsidRDefault="000B7D8C" w:rsidP="000B7D8C">
            <w:pPr>
              <w:spacing w:before="120" w:after="120" w:line="360" w:lineRule="auto"/>
              <w:ind w:right="720"/>
              <w:rPr>
                <w:rFonts w:ascii="Arial" w:hAnsi="Arial" w:cs="Arial"/>
                <w:szCs w:val="32"/>
              </w:rPr>
            </w:pPr>
          </w:p>
        </w:tc>
      </w:tr>
      <w:tr w:rsidR="000B7D8C" w14:paraId="6AD84B59" w14:textId="77777777" w:rsidTr="000B7D8C">
        <w:tc>
          <w:tcPr>
            <w:tcW w:w="3397" w:type="dxa"/>
            <w:shd w:val="clear" w:color="auto" w:fill="E7E6E6" w:themeFill="background2"/>
          </w:tcPr>
          <w:p w14:paraId="28A53D08"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Work Number</w:t>
            </w:r>
          </w:p>
        </w:tc>
        <w:tc>
          <w:tcPr>
            <w:tcW w:w="7088" w:type="dxa"/>
          </w:tcPr>
          <w:p w14:paraId="6623148D" w14:textId="77777777" w:rsidR="000B7D8C" w:rsidRPr="000B7D8C" w:rsidRDefault="000B7D8C" w:rsidP="000B7D8C">
            <w:pPr>
              <w:spacing w:before="120" w:after="120" w:line="360" w:lineRule="auto"/>
              <w:ind w:right="720"/>
              <w:rPr>
                <w:rFonts w:ascii="Arial" w:hAnsi="Arial" w:cs="Arial"/>
                <w:szCs w:val="32"/>
              </w:rPr>
            </w:pPr>
          </w:p>
        </w:tc>
      </w:tr>
      <w:tr w:rsidR="000B7D8C" w14:paraId="34C417E9" w14:textId="77777777" w:rsidTr="000B7D8C">
        <w:tc>
          <w:tcPr>
            <w:tcW w:w="3397" w:type="dxa"/>
            <w:shd w:val="clear" w:color="auto" w:fill="E7E6E6" w:themeFill="background2"/>
          </w:tcPr>
          <w:p w14:paraId="06CF8547"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Email address</w:t>
            </w:r>
          </w:p>
        </w:tc>
        <w:tc>
          <w:tcPr>
            <w:tcW w:w="7088" w:type="dxa"/>
          </w:tcPr>
          <w:p w14:paraId="6238B6A7" w14:textId="77777777" w:rsidR="000B7D8C" w:rsidRPr="000B7D8C" w:rsidRDefault="000B7D8C" w:rsidP="000B7D8C">
            <w:pPr>
              <w:spacing w:before="120" w:after="120" w:line="360" w:lineRule="auto"/>
              <w:ind w:right="720"/>
              <w:rPr>
                <w:rFonts w:ascii="Arial" w:hAnsi="Arial" w:cs="Arial"/>
                <w:szCs w:val="32"/>
              </w:rPr>
            </w:pPr>
          </w:p>
        </w:tc>
      </w:tr>
      <w:tr w:rsidR="000B7D8C" w:rsidRPr="000B7D8C" w14:paraId="6AD993E0" w14:textId="77777777" w:rsidTr="00D5207E">
        <w:trPr>
          <w:trHeight w:val="331"/>
        </w:trPr>
        <w:tc>
          <w:tcPr>
            <w:tcW w:w="10485" w:type="dxa"/>
            <w:gridSpan w:val="2"/>
            <w:shd w:val="clear" w:color="auto" w:fill="AEAAAA" w:themeFill="background2" w:themeFillShade="BF"/>
          </w:tcPr>
          <w:p w14:paraId="61D6070E" w14:textId="77777777" w:rsidR="000B7D8C" w:rsidRPr="000B7D8C" w:rsidRDefault="000B7D8C" w:rsidP="000B7D8C">
            <w:pPr>
              <w:spacing w:before="120" w:after="120" w:line="360" w:lineRule="auto"/>
              <w:ind w:right="720"/>
              <w:jc w:val="center"/>
              <w:rPr>
                <w:rFonts w:ascii="Arial" w:hAnsi="Arial" w:cs="Arial"/>
                <w:b/>
                <w:szCs w:val="32"/>
              </w:rPr>
            </w:pPr>
            <w:r w:rsidRPr="000B7D8C">
              <w:rPr>
                <w:rFonts w:ascii="Arial" w:hAnsi="Arial" w:cs="Arial"/>
                <w:b/>
                <w:szCs w:val="32"/>
              </w:rPr>
              <w:t>Parent/Carer details</w:t>
            </w:r>
            <w:r>
              <w:rPr>
                <w:rFonts w:ascii="Arial" w:hAnsi="Arial" w:cs="Arial"/>
                <w:b/>
                <w:szCs w:val="32"/>
              </w:rPr>
              <w:t xml:space="preserve"> 2</w:t>
            </w:r>
          </w:p>
        </w:tc>
      </w:tr>
      <w:tr w:rsidR="000B7D8C" w:rsidRPr="000B7D8C" w14:paraId="037F8484" w14:textId="77777777" w:rsidTr="000B7D8C">
        <w:tc>
          <w:tcPr>
            <w:tcW w:w="3397" w:type="dxa"/>
            <w:shd w:val="clear" w:color="auto" w:fill="E7E6E6" w:themeFill="background2"/>
          </w:tcPr>
          <w:p w14:paraId="380AF8E1"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Full name</w:t>
            </w:r>
          </w:p>
        </w:tc>
        <w:tc>
          <w:tcPr>
            <w:tcW w:w="7088" w:type="dxa"/>
          </w:tcPr>
          <w:p w14:paraId="17FA96FF" w14:textId="77777777" w:rsidR="000B7D8C" w:rsidRPr="000B7D8C" w:rsidRDefault="000B7D8C" w:rsidP="000B7D8C">
            <w:pPr>
              <w:spacing w:before="120" w:after="120" w:line="360" w:lineRule="auto"/>
              <w:ind w:right="720"/>
              <w:rPr>
                <w:rFonts w:ascii="Arial" w:hAnsi="Arial" w:cs="Arial"/>
                <w:szCs w:val="32"/>
              </w:rPr>
            </w:pPr>
          </w:p>
        </w:tc>
      </w:tr>
      <w:tr w:rsidR="000B7D8C" w:rsidRPr="000B7D8C" w14:paraId="7EE2A903" w14:textId="77777777" w:rsidTr="000B7D8C">
        <w:tc>
          <w:tcPr>
            <w:tcW w:w="3397" w:type="dxa"/>
            <w:shd w:val="clear" w:color="auto" w:fill="E7E6E6" w:themeFill="background2"/>
          </w:tcPr>
          <w:p w14:paraId="4E0B6131"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Relationship</w:t>
            </w:r>
          </w:p>
        </w:tc>
        <w:tc>
          <w:tcPr>
            <w:tcW w:w="7088" w:type="dxa"/>
          </w:tcPr>
          <w:p w14:paraId="259C7935" w14:textId="77777777" w:rsidR="000B7D8C" w:rsidRPr="000B7D8C" w:rsidRDefault="000B7D8C" w:rsidP="000B7D8C">
            <w:pPr>
              <w:spacing w:before="120" w:after="120" w:line="360" w:lineRule="auto"/>
              <w:ind w:right="720"/>
              <w:rPr>
                <w:rFonts w:ascii="Arial" w:hAnsi="Arial" w:cs="Arial"/>
                <w:szCs w:val="32"/>
              </w:rPr>
            </w:pPr>
          </w:p>
        </w:tc>
      </w:tr>
      <w:tr w:rsidR="000B7D8C" w:rsidRPr="000B7D8C" w14:paraId="72AAFD5B" w14:textId="77777777" w:rsidTr="000B7D8C">
        <w:tc>
          <w:tcPr>
            <w:tcW w:w="3397" w:type="dxa"/>
            <w:shd w:val="clear" w:color="auto" w:fill="E7E6E6" w:themeFill="background2"/>
          </w:tcPr>
          <w:p w14:paraId="587AD239"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Contact number</w:t>
            </w:r>
          </w:p>
        </w:tc>
        <w:tc>
          <w:tcPr>
            <w:tcW w:w="7088" w:type="dxa"/>
          </w:tcPr>
          <w:p w14:paraId="7ADFB18A" w14:textId="77777777" w:rsidR="000B7D8C" w:rsidRPr="000B7D8C" w:rsidRDefault="000B7D8C" w:rsidP="000B7D8C">
            <w:pPr>
              <w:spacing w:before="120" w:after="120" w:line="360" w:lineRule="auto"/>
              <w:ind w:right="720"/>
              <w:rPr>
                <w:rFonts w:ascii="Arial" w:hAnsi="Arial" w:cs="Arial"/>
                <w:szCs w:val="32"/>
              </w:rPr>
            </w:pPr>
          </w:p>
        </w:tc>
      </w:tr>
      <w:tr w:rsidR="000B7D8C" w:rsidRPr="000B7D8C" w14:paraId="0D5D7D69" w14:textId="77777777" w:rsidTr="000B7D8C">
        <w:tc>
          <w:tcPr>
            <w:tcW w:w="3397" w:type="dxa"/>
            <w:shd w:val="clear" w:color="auto" w:fill="E7E6E6" w:themeFill="background2"/>
          </w:tcPr>
          <w:p w14:paraId="24C68093"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Work Number</w:t>
            </w:r>
          </w:p>
        </w:tc>
        <w:tc>
          <w:tcPr>
            <w:tcW w:w="7088" w:type="dxa"/>
          </w:tcPr>
          <w:p w14:paraId="6E3F4C42" w14:textId="77777777" w:rsidR="000B7D8C" w:rsidRPr="000B7D8C" w:rsidRDefault="000B7D8C" w:rsidP="000B7D8C">
            <w:pPr>
              <w:spacing w:before="120" w:after="120" w:line="360" w:lineRule="auto"/>
              <w:ind w:right="720"/>
              <w:rPr>
                <w:rFonts w:ascii="Arial" w:hAnsi="Arial" w:cs="Arial"/>
                <w:szCs w:val="32"/>
              </w:rPr>
            </w:pPr>
          </w:p>
        </w:tc>
      </w:tr>
      <w:tr w:rsidR="000B7D8C" w:rsidRPr="000B7D8C" w14:paraId="5593E8C7" w14:textId="77777777" w:rsidTr="000B7D8C">
        <w:tc>
          <w:tcPr>
            <w:tcW w:w="3397" w:type="dxa"/>
            <w:shd w:val="clear" w:color="auto" w:fill="E7E6E6" w:themeFill="background2"/>
          </w:tcPr>
          <w:p w14:paraId="56A0DB51"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Email address</w:t>
            </w:r>
          </w:p>
        </w:tc>
        <w:tc>
          <w:tcPr>
            <w:tcW w:w="7088" w:type="dxa"/>
          </w:tcPr>
          <w:p w14:paraId="740A98C6" w14:textId="77777777" w:rsidR="000B7D8C" w:rsidRPr="000B7D8C" w:rsidRDefault="000B7D8C" w:rsidP="000B7D8C">
            <w:pPr>
              <w:spacing w:before="120" w:after="120" w:line="360" w:lineRule="auto"/>
              <w:ind w:right="720"/>
              <w:rPr>
                <w:rFonts w:ascii="Arial" w:hAnsi="Arial" w:cs="Arial"/>
                <w:szCs w:val="32"/>
              </w:rPr>
            </w:pPr>
          </w:p>
        </w:tc>
      </w:tr>
    </w:tbl>
    <w:p w14:paraId="2655F615" w14:textId="77777777" w:rsidR="00864EEE" w:rsidRDefault="006C301C" w:rsidP="00A972FB">
      <w:pPr>
        <w:spacing w:before="120" w:after="120" w:line="360" w:lineRule="auto"/>
        <w:ind w:left="720" w:right="720"/>
        <w:jc w:val="center"/>
        <w:rPr>
          <w:rFonts w:eastAsia="SimSun"/>
          <w:b/>
          <w:sz w:val="52"/>
          <w:szCs w:val="52"/>
        </w:rPr>
      </w:pPr>
      <w:r>
        <w:rPr>
          <w:noProof/>
          <w:lang w:eastAsia="en-GB"/>
        </w:rPr>
        <mc:AlternateContent>
          <mc:Choice Requires="wps">
            <w:drawing>
              <wp:anchor distT="0" distB="0" distL="114300" distR="114300" simplePos="0" relativeHeight="251745280" behindDoc="0" locked="0" layoutInCell="1" allowOverlap="1" wp14:anchorId="68B77E92" wp14:editId="627F9C9A">
                <wp:simplePos x="0" y="0"/>
                <wp:positionH relativeFrom="margin">
                  <wp:posOffset>-132554</wp:posOffset>
                </wp:positionH>
                <wp:positionV relativeFrom="paragraph">
                  <wp:posOffset>-743370</wp:posOffset>
                </wp:positionV>
                <wp:extent cx="6993558" cy="1828800"/>
                <wp:effectExtent l="0" t="0" r="0" b="7620"/>
                <wp:wrapNone/>
                <wp:docPr id="220" name="Text Box 220"/>
                <wp:cNvGraphicFramePr/>
                <a:graphic xmlns:a="http://schemas.openxmlformats.org/drawingml/2006/main">
                  <a:graphicData uri="http://schemas.microsoft.com/office/word/2010/wordprocessingShape">
                    <wps:wsp>
                      <wps:cNvSpPr txBox="1"/>
                      <wps:spPr>
                        <a:xfrm>
                          <a:off x="0" y="0"/>
                          <a:ext cx="6993558" cy="1828800"/>
                        </a:xfrm>
                        <a:prstGeom prst="rect">
                          <a:avLst/>
                        </a:prstGeom>
                        <a:noFill/>
                        <a:ln>
                          <a:noFill/>
                        </a:ln>
                      </wps:spPr>
                      <wps:txbx>
                        <w:txbxContent>
                          <w:p w14:paraId="4DEA076F" w14:textId="77777777" w:rsidR="006C301C" w:rsidRPr="00234C34" w:rsidRDefault="006C301C" w:rsidP="006C301C">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B77E92" id="Text Box 220" o:spid="_x0000_s1065" type="#_x0000_t202" style="position:absolute;left:0;text-align:left;margin-left:-10.45pt;margin-top:-58.55pt;width:550.65pt;height:2in;z-index:251745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1AFwIAACwEAAAOAAAAZHJzL2Uyb0RvYy54bWysU01v2zAMvQ/YfxB0X5ykSZcYcYqsRYYB&#10;RVsgHXpWZCk2YImaxMTOfv0o5XPdTsMuMkXS/HjvaXbXmYbtlA812IIPen3OlJVQ1nZT8O+vy08T&#10;zgIKW4oGrCr4XgV+N//4Yda6XA2hgqZUnlERG/LWFbxCdHmWBVkpI0IPnLIU1OCNQLr6TVZ60VJ1&#10;02TDfv82a8GXzoNUIZD34RDk81RfayXxWeugkDUFp9kwnT6d63hm85nIN164qpbHMcQ/TGFEbanp&#10;udSDQMG2vv6jlKmlhwAaexJMBlrXUqUdaJtB/902q0o4lXYhcII7wxT+X1n5tFu5F8+w+wIdERgB&#10;aV3IAznjPp32Jn5pUkZxgnB/hk11yCQ5b6fTm/GYiJYUG0yGk0k/AZtdfnc+4FcFhkWj4J54SXCJ&#10;3WNAakmpp5TYzcKybprETWN/c1Bi9GSXGaOF3bpjdVnwm+lpgTWUe9rLw4Hy4OSypt6PIuCL8MQx&#10;rUK6xWc6dANtweFocVaB//k3f8wn6CnKWUuaKXj4sRVecdZ8s0TKdDAaRZGly2j8eUgXfx1ZX0fs&#10;1twDyXJAL8TJZMZ8bE6m9mDeSN6L2JVCwkrqXXA8mfd4UDI9D6kWi5REsnICH+3KyVg6gheRfe3e&#10;hHdH+JGYe4KTukT+joVDbvwzuMUWiYtEUQT6gOoRf5JkYu74fKLmr+8p6/LI578AAAD//wMAUEsD&#10;BBQABgAIAAAAIQC8y/cy3wAAAA0BAAAPAAAAZHJzL2Rvd25yZXYueG1sTI/NTsMwEITvSLyDtUjc&#10;WtsV0JLGqSp+JA5cKOG+jd0kIl5Hsdukb8/2RG+zmk+zM/lm8p04uSG2gQzouQLhqAq2pdpA+f0+&#10;W4GICcliF8gZOLsIm+L2JsfMhpG+3GmXasEhFDM00KTUZ1LGqnEe4zz0jtg7hMFj4nOopR1w5HDf&#10;yYVST9JjS/yhwd69NK763R29gZTsVp/LNx8/fqbP17FR1SOWxtzfTds1iOSm9A/DpT5Xh4I77cOR&#10;bBSdgdlCPTPKQuulBnFB1Eo9gNizWrIpi1xeryj+AAAA//8DAFBLAQItABQABgAIAAAAIQC2gziS&#10;/gAAAOEBAAATAAAAAAAAAAAAAAAAAAAAAABbQ29udGVudF9UeXBlc10ueG1sUEsBAi0AFAAGAAgA&#10;AAAhADj9If/WAAAAlAEAAAsAAAAAAAAAAAAAAAAALwEAAF9yZWxzLy5yZWxzUEsBAi0AFAAGAAgA&#10;AAAhALMbrUAXAgAALAQAAA4AAAAAAAAAAAAAAAAALgIAAGRycy9lMm9Eb2MueG1sUEsBAi0AFAAG&#10;AAgAAAAhALzL9zLfAAAADQEAAA8AAAAAAAAAAAAAAAAAcQQAAGRycy9kb3ducmV2LnhtbFBLBQYA&#10;AAAABAAEAPMAAAB9BQAAAAA=&#10;" filled="f" stroked="f">
                <v:textbox style="mso-fit-shape-to-text:t">
                  <w:txbxContent>
                    <w:p w14:paraId="4DEA076F" w14:textId="77777777" w:rsidR="006C301C" w:rsidRPr="00234C34" w:rsidRDefault="006C301C" w:rsidP="006C301C">
                      <w:pPr>
                        <w:jc w:val="cente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pPr>
                      <w:r>
                        <w:rPr>
                          <w:rFonts w:ascii="Arial" w:eastAsia="SimSun" w:hAnsi="Arial" w:cs="Arial"/>
                          <w:b/>
                          <w:bCs/>
                          <w:color w:val="0070C0"/>
                          <w:sz w:val="96"/>
                          <w:szCs w:val="72"/>
                          <w:lang w:val="en-US"/>
                          <w14:textOutline w14:w="11112" w14:cap="flat" w14:cmpd="sng" w14:algn="ctr">
                            <w14:solidFill>
                              <w14:srgbClr w14:val="000000"/>
                            </w14:solidFill>
                            <w14:prstDash w14:val="solid"/>
                            <w14:round/>
                          </w14:textOutline>
                        </w:rPr>
                        <w:t>Application Form</w:t>
                      </w:r>
                    </w:p>
                  </w:txbxContent>
                </v:textbox>
                <w10:wrap anchorx="margin"/>
              </v:shape>
            </w:pict>
          </mc:Fallback>
        </mc:AlternateContent>
      </w:r>
    </w:p>
    <w:tbl>
      <w:tblPr>
        <w:tblStyle w:val="TableGrid"/>
        <w:tblpPr w:leftFromText="180" w:rightFromText="180" w:vertAnchor="text" w:horzAnchor="margin" w:tblpY="391"/>
        <w:tblW w:w="10485" w:type="dxa"/>
        <w:tblLook w:val="04A0" w:firstRow="1" w:lastRow="0" w:firstColumn="1" w:lastColumn="0" w:noHBand="0" w:noVBand="1"/>
      </w:tblPr>
      <w:tblGrid>
        <w:gridCol w:w="3097"/>
        <w:gridCol w:w="1051"/>
        <w:gridCol w:w="1140"/>
        <w:gridCol w:w="5197"/>
      </w:tblGrid>
      <w:tr w:rsidR="000B7D8C" w:rsidRPr="000B7D8C" w14:paraId="671316B9" w14:textId="77777777" w:rsidTr="00D5207E">
        <w:trPr>
          <w:trHeight w:val="331"/>
        </w:trPr>
        <w:tc>
          <w:tcPr>
            <w:tcW w:w="10485" w:type="dxa"/>
            <w:gridSpan w:val="4"/>
            <w:shd w:val="clear" w:color="auto" w:fill="AEAAAA" w:themeFill="background2" w:themeFillShade="BF"/>
          </w:tcPr>
          <w:p w14:paraId="4ACE4AA9" w14:textId="77777777" w:rsidR="000B7D8C" w:rsidRPr="000B7D8C" w:rsidRDefault="000B7D8C" w:rsidP="00D5207E">
            <w:pPr>
              <w:spacing w:before="120" w:after="120" w:line="360" w:lineRule="auto"/>
              <w:ind w:right="720"/>
              <w:jc w:val="center"/>
              <w:rPr>
                <w:rFonts w:ascii="Arial" w:hAnsi="Arial" w:cs="Arial"/>
                <w:b/>
                <w:szCs w:val="32"/>
              </w:rPr>
            </w:pPr>
            <w:r>
              <w:rPr>
                <w:rFonts w:ascii="Arial" w:hAnsi="Arial" w:cs="Arial"/>
                <w:b/>
                <w:szCs w:val="32"/>
              </w:rPr>
              <w:lastRenderedPageBreak/>
              <w:t>Persons authorised to collect from After-school club 1</w:t>
            </w:r>
          </w:p>
        </w:tc>
      </w:tr>
      <w:tr w:rsidR="000B7D8C" w:rsidRPr="000B7D8C" w14:paraId="65B6BC0C" w14:textId="77777777" w:rsidTr="00192E8E">
        <w:tc>
          <w:tcPr>
            <w:tcW w:w="3754" w:type="dxa"/>
            <w:gridSpan w:val="2"/>
            <w:shd w:val="clear" w:color="auto" w:fill="E7E6E6" w:themeFill="background2"/>
          </w:tcPr>
          <w:p w14:paraId="625BB589" w14:textId="77777777" w:rsidR="000B7D8C" w:rsidRPr="000B7D8C" w:rsidRDefault="000B7D8C" w:rsidP="00D5207E">
            <w:pPr>
              <w:spacing w:before="120" w:after="120" w:line="360" w:lineRule="auto"/>
              <w:ind w:right="720"/>
              <w:rPr>
                <w:rFonts w:ascii="Arial" w:hAnsi="Arial" w:cs="Arial"/>
                <w:szCs w:val="32"/>
              </w:rPr>
            </w:pPr>
            <w:r w:rsidRPr="000B7D8C">
              <w:rPr>
                <w:rFonts w:ascii="Arial" w:hAnsi="Arial" w:cs="Arial"/>
                <w:szCs w:val="32"/>
              </w:rPr>
              <w:t>Full name</w:t>
            </w:r>
          </w:p>
        </w:tc>
        <w:tc>
          <w:tcPr>
            <w:tcW w:w="6731" w:type="dxa"/>
            <w:gridSpan w:val="2"/>
          </w:tcPr>
          <w:p w14:paraId="73502C0C" w14:textId="77777777" w:rsidR="000B7D8C" w:rsidRPr="000B7D8C" w:rsidRDefault="000B7D8C" w:rsidP="00D5207E">
            <w:pPr>
              <w:spacing w:before="120" w:after="120" w:line="360" w:lineRule="auto"/>
              <w:ind w:right="720"/>
              <w:rPr>
                <w:rFonts w:ascii="Arial" w:hAnsi="Arial" w:cs="Arial"/>
                <w:szCs w:val="32"/>
              </w:rPr>
            </w:pPr>
          </w:p>
        </w:tc>
      </w:tr>
      <w:tr w:rsidR="000B7D8C" w:rsidRPr="000B7D8C" w14:paraId="0757548E" w14:textId="77777777" w:rsidTr="000B7D8C">
        <w:tc>
          <w:tcPr>
            <w:tcW w:w="3397" w:type="dxa"/>
            <w:gridSpan w:val="2"/>
            <w:shd w:val="clear" w:color="auto" w:fill="E7E6E6" w:themeFill="background2"/>
          </w:tcPr>
          <w:p w14:paraId="2E590395" w14:textId="77777777" w:rsidR="000B7D8C" w:rsidRPr="000B7D8C" w:rsidRDefault="000B7D8C" w:rsidP="00D5207E">
            <w:pPr>
              <w:spacing w:before="120" w:after="120" w:line="360" w:lineRule="auto"/>
              <w:ind w:right="720"/>
              <w:rPr>
                <w:rFonts w:ascii="Arial" w:hAnsi="Arial" w:cs="Arial"/>
                <w:szCs w:val="32"/>
              </w:rPr>
            </w:pPr>
            <w:r w:rsidRPr="000B7D8C">
              <w:rPr>
                <w:rFonts w:ascii="Arial" w:hAnsi="Arial" w:cs="Arial"/>
                <w:szCs w:val="32"/>
              </w:rPr>
              <w:t>Relationship</w:t>
            </w:r>
          </w:p>
        </w:tc>
        <w:tc>
          <w:tcPr>
            <w:tcW w:w="7088" w:type="dxa"/>
            <w:gridSpan w:val="2"/>
          </w:tcPr>
          <w:p w14:paraId="27EB4233" w14:textId="77777777" w:rsidR="000B7D8C" w:rsidRPr="000B7D8C" w:rsidRDefault="000B7D8C" w:rsidP="00D5207E">
            <w:pPr>
              <w:spacing w:before="120" w:after="120" w:line="360" w:lineRule="auto"/>
              <w:ind w:right="720"/>
              <w:rPr>
                <w:rFonts w:ascii="Arial" w:hAnsi="Arial" w:cs="Arial"/>
                <w:szCs w:val="32"/>
              </w:rPr>
            </w:pPr>
          </w:p>
        </w:tc>
      </w:tr>
      <w:tr w:rsidR="000B7D8C" w:rsidRPr="000B7D8C" w14:paraId="45E84484" w14:textId="77777777" w:rsidTr="000B7D8C">
        <w:tc>
          <w:tcPr>
            <w:tcW w:w="3397" w:type="dxa"/>
            <w:gridSpan w:val="2"/>
            <w:shd w:val="clear" w:color="auto" w:fill="E7E6E6" w:themeFill="background2"/>
          </w:tcPr>
          <w:p w14:paraId="3C537DA3" w14:textId="77777777" w:rsidR="000B7D8C" w:rsidRPr="000B7D8C" w:rsidRDefault="000B7D8C" w:rsidP="00D5207E">
            <w:pPr>
              <w:spacing w:before="120" w:after="120" w:line="360" w:lineRule="auto"/>
              <w:ind w:right="720"/>
              <w:rPr>
                <w:rFonts w:ascii="Arial" w:hAnsi="Arial" w:cs="Arial"/>
                <w:szCs w:val="32"/>
              </w:rPr>
            </w:pPr>
            <w:r>
              <w:rPr>
                <w:rFonts w:ascii="Arial" w:hAnsi="Arial" w:cs="Arial"/>
                <w:szCs w:val="32"/>
              </w:rPr>
              <w:t>Contact number</w:t>
            </w:r>
          </w:p>
        </w:tc>
        <w:tc>
          <w:tcPr>
            <w:tcW w:w="7088" w:type="dxa"/>
            <w:gridSpan w:val="2"/>
          </w:tcPr>
          <w:p w14:paraId="6A07BCF0" w14:textId="77777777" w:rsidR="000B7D8C" w:rsidRPr="000B7D8C" w:rsidRDefault="000B7D8C" w:rsidP="00D5207E">
            <w:pPr>
              <w:spacing w:before="120" w:after="120" w:line="360" w:lineRule="auto"/>
              <w:ind w:right="720"/>
              <w:rPr>
                <w:rFonts w:ascii="Arial" w:hAnsi="Arial" w:cs="Arial"/>
                <w:szCs w:val="32"/>
              </w:rPr>
            </w:pPr>
          </w:p>
        </w:tc>
      </w:tr>
      <w:tr w:rsidR="000B7D8C" w:rsidRPr="000B7D8C" w14:paraId="64AE7EBF" w14:textId="77777777" w:rsidTr="000B7D8C">
        <w:tc>
          <w:tcPr>
            <w:tcW w:w="10485" w:type="dxa"/>
            <w:gridSpan w:val="4"/>
            <w:shd w:val="clear" w:color="auto" w:fill="AEAAAA" w:themeFill="background2" w:themeFillShade="BF"/>
          </w:tcPr>
          <w:p w14:paraId="7A99430F" w14:textId="77777777" w:rsidR="000B7D8C" w:rsidRPr="000B7D8C" w:rsidRDefault="000B7D8C" w:rsidP="000B7D8C">
            <w:pPr>
              <w:spacing w:before="120" w:after="120" w:line="360" w:lineRule="auto"/>
              <w:ind w:right="720"/>
              <w:jc w:val="center"/>
              <w:rPr>
                <w:rFonts w:ascii="Arial" w:hAnsi="Arial" w:cs="Arial"/>
                <w:szCs w:val="32"/>
              </w:rPr>
            </w:pPr>
            <w:r>
              <w:rPr>
                <w:rFonts w:ascii="Arial" w:hAnsi="Arial" w:cs="Arial"/>
                <w:b/>
                <w:szCs w:val="32"/>
              </w:rPr>
              <w:t>Persons authorised to collect from After-school club 1</w:t>
            </w:r>
          </w:p>
        </w:tc>
      </w:tr>
      <w:tr w:rsidR="000B7D8C" w:rsidRPr="000B7D8C" w14:paraId="16D5B42F" w14:textId="77777777" w:rsidTr="000B7D8C">
        <w:tc>
          <w:tcPr>
            <w:tcW w:w="3397" w:type="dxa"/>
            <w:gridSpan w:val="2"/>
            <w:shd w:val="clear" w:color="auto" w:fill="E7E6E6" w:themeFill="background2"/>
          </w:tcPr>
          <w:p w14:paraId="15415F99"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Full name</w:t>
            </w:r>
          </w:p>
        </w:tc>
        <w:tc>
          <w:tcPr>
            <w:tcW w:w="7088" w:type="dxa"/>
            <w:gridSpan w:val="2"/>
          </w:tcPr>
          <w:p w14:paraId="07FD2DE1" w14:textId="77777777" w:rsidR="000B7D8C" w:rsidRPr="000B7D8C" w:rsidRDefault="000B7D8C" w:rsidP="000B7D8C">
            <w:pPr>
              <w:spacing w:before="120" w:after="120" w:line="360" w:lineRule="auto"/>
              <w:ind w:right="720"/>
              <w:rPr>
                <w:rFonts w:ascii="Arial" w:hAnsi="Arial" w:cs="Arial"/>
                <w:szCs w:val="32"/>
              </w:rPr>
            </w:pPr>
          </w:p>
        </w:tc>
      </w:tr>
      <w:tr w:rsidR="000B7D8C" w:rsidRPr="000B7D8C" w14:paraId="552EFD48" w14:textId="77777777" w:rsidTr="000B7D8C">
        <w:tc>
          <w:tcPr>
            <w:tcW w:w="3397" w:type="dxa"/>
            <w:gridSpan w:val="2"/>
            <w:shd w:val="clear" w:color="auto" w:fill="E7E6E6" w:themeFill="background2"/>
          </w:tcPr>
          <w:p w14:paraId="1F6E1F55"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Relationship</w:t>
            </w:r>
          </w:p>
        </w:tc>
        <w:tc>
          <w:tcPr>
            <w:tcW w:w="7088" w:type="dxa"/>
            <w:gridSpan w:val="2"/>
          </w:tcPr>
          <w:p w14:paraId="5EB4B274" w14:textId="77777777" w:rsidR="000B7D8C" w:rsidRPr="000B7D8C" w:rsidRDefault="000B7D8C" w:rsidP="000B7D8C">
            <w:pPr>
              <w:spacing w:before="120" w:after="120" w:line="360" w:lineRule="auto"/>
              <w:ind w:right="720"/>
              <w:rPr>
                <w:rFonts w:ascii="Arial" w:hAnsi="Arial" w:cs="Arial"/>
                <w:szCs w:val="32"/>
              </w:rPr>
            </w:pPr>
          </w:p>
        </w:tc>
      </w:tr>
      <w:tr w:rsidR="000B7D8C" w:rsidRPr="000B7D8C" w14:paraId="775A408F" w14:textId="77777777" w:rsidTr="000B7D8C">
        <w:tc>
          <w:tcPr>
            <w:tcW w:w="3397" w:type="dxa"/>
            <w:gridSpan w:val="2"/>
            <w:shd w:val="clear" w:color="auto" w:fill="E7E6E6" w:themeFill="background2"/>
          </w:tcPr>
          <w:p w14:paraId="06B797A4" w14:textId="77777777" w:rsidR="000B7D8C" w:rsidRPr="000B7D8C" w:rsidRDefault="000B7D8C" w:rsidP="000B7D8C">
            <w:pPr>
              <w:spacing w:before="120" w:after="120" w:line="360" w:lineRule="auto"/>
              <w:ind w:right="720"/>
              <w:rPr>
                <w:rFonts w:ascii="Arial" w:hAnsi="Arial" w:cs="Arial"/>
                <w:szCs w:val="32"/>
              </w:rPr>
            </w:pPr>
            <w:r>
              <w:rPr>
                <w:rFonts w:ascii="Arial" w:hAnsi="Arial" w:cs="Arial"/>
                <w:szCs w:val="32"/>
              </w:rPr>
              <w:t>Contact number</w:t>
            </w:r>
          </w:p>
        </w:tc>
        <w:tc>
          <w:tcPr>
            <w:tcW w:w="7088" w:type="dxa"/>
            <w:gridSpan w:val="2"/>
          </w:tcPr>
          <w:p w14:paraId="4C4111F2" w14:textId="77777777" w:rsidR="000B7D8C" w:rsidRPr="000B7D8C" w:rsidRDefault="000B7D8C" w:rsidP="000B7D8C">
            <w:pPr>
              <w:spacing w:before="120" w:after="120" w:line="360" w:lineRule="auto"/>
              <w:ind w:right="720"/>
              <w:rPr>
                <w:rFonts w:ascii="Arial" w:hAnsi="Arial" w:cs="Arial"/>
                <w:szCs w:val="32"/>
              </w:rPr>
            </w:pPr>
          </w:p>
        </w:tc>
      </w:tr>
      <w:tr w:rsidR="000B7D8C" w:rsidRPr="000B7D8C" w14:paraId="2A807A6E" w14:textId="77777777" w:rsidTr="000B7D8C">
        <w:tc>
          <w:tcPr>
            <w:tcW w:w="10485" w:type="dxa"/>
            <w:gridSpan w:val="4"/>
            <w:shd w:val="clear" w:color="auto" w:fill="AEAAAA" w:themeFill="background2" w:themeFillShade="BF"/>
          </w:tcPr>
          <w:p w14:paraId="5C6BB15F" w14:textId="77777777" w:rsidR="000B7D8C" w:rsidRPr="000B7D8C" w:rsidRDefault="000B7D8C" w:rsidP="000B7D8C">
            <w:pPr>
              <w:spacing w:before="120" w:after="120" w:line="360" w:lineRule="auto"/>
              <w:ind w:right="720"/>
              <w:jc w:val="center"/>
              <w:rPr>
                <w:rFonts w:ascii="Arial" w:hAnsi="Arial" w:cs="Arial"/>
                <w:szCs w:val="32"/>
              </w:rPr>
            </w:pPr>
            <w:r>
              <w:rPr>
                <w:rFonts w:ascii="Arial" w:hAnsi="Arial" w:cs="Arial"/>
                <w:b/>
                <w:szCs w:val="32"/>
              </w:rPr>
              <w:t>Persons authorised to collect from After-school club 1</w:t>
            </w:r>
          </w:p>
        </w:tc>
      </w:tr>
      <w:tr w:rsidR="000B7D8C" w:rsidRPr="000B7D8C" w14:paraId="0B4BFAD0" w14:textId="77777777" w:rsidTr="000B7D8C">
        <w:trPr>
          <w:trHeight w:hRule="exact" w:val="549"/>
        </w:trPr>
        <w:tc>
          <w:tcPr>
            <w:tcW w:w="3397" w:type="dxa"/>
            <w:gridSpan w:val="2"/>
            <w:shd w:val="clear" w:color="auto" w:fill="E7E6E6" w:themeFill="background2"/>
          </w:tcPr>
          <w:p w14:paraId="1DE59D8A"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Full name</w:t>
            </w:r>
          </w:p>
        </w:tc>
        <w:tc>
          <w:tcPr>
            <w:tcW w:w="7088" w:type="dxa"/>
            <w:gridSpan w:val="2"/>
          </w:tcPr>
          <w:p w14:paraId="0CD966DE" w14:textId="77777777" w:rsidR="000B7D8C" w:rsidRPr="000B7D8C" w:rsidRDefault="000B7D8C" w:rsidP="000B7D8C">
            <w:pPr>
              <w:spacing w:before="120" w:after="120" w:line="360" w:lineRule="auto"/>
              <w:ind w:right="720"/>
              <w:rPr>
                <w:rFonts w:ascii="Arial" w:hAnsi="Arial" w:cs="Arial"/>
                <w:szCs w:val="32"/>
              </w:rPr>
            </w:pPr>
          </w:p>
        </w:tc>
      </w:tr>
      <w:tr w:rsidR="000B7D8C" w:rsidRPr="000B7D8C" w14:paraId="0DCF0BC3" w14:textId="77777777" w:rsidTr="000B7D8C">
        <w:tc>
          <w:tcPr>
            <w:tcW w:w="3397" w:type="dxa"/>
            <w:gridSpan w:val="2"/>
            <w:shd w:val="clear" w:color="auto" w:fill="E7E6E6" w:themeFill="background2"/>
          </w:tcPr>
          <w:p w14:paraId="7CE1BED2" w14:textId="77777777" w:rsidR="000B7D8C" w:rsidRPr="000B7D8C" w:rsidRDefault="000B7D8C" w:rsidP="000B7D8C">
            <w:pPr>
              <w:spacing w:before="120" w:after="120" w:line="360" w:lineRule="auto"/>
              <w:ind w:right="720"/>
              <w:rPr>
                <w:rFonts w:ascii="Arial" w:hAnsi="Arial" w:cs="Arial"/>
                <w:szCs w:val="32"/>
              </w:rPr>
            </w:pPr>
            <w:r w:rsidRPr="000B7D8C">
              <w:rPr>
                <w:rFonts w:ascii="Arial" w:hAnsi="Arial" w:cs="Arial"/>
                <w:szCs w:val="32"/>
              </w:rPr>
              <w:t>Relationship</w:t>
            </w:r>
          </w:p>
        </w:tc>
        <w:tc>
          <w:tcPr>
            <w:tcW w:w="7088" w:type="dxa"/>
            <w:gridSpan w:val="2"/>
          </w:tcPr>
          <w:p w14:paraId="7B628681" w14:textId="77777777" w:rsidR="000B7D8C" w:rsidRPr="000B7D8C" w:rsidRDefault="000B7D8C" w:rsidP="000B7D8C">
            <w:pPr>
              <w:spacing w:before="120" w:after="120" w:line="360" w:lineRule="auto"/>
              <w:ind w:right="720"/>
              <w:rPr>
                <w:rFonts w:ascii="Arial" w:hAnsi="Arial" w:cs="Arial"/>
                <w:szCs w:val="32"/>
              </w:rPr>
            </w:pPr>
          </w:p>
        </w:tc>
      </w:tr>
      <w:tr w:rsidR="000B7D8C" w:rsidRPr="000B7D8C" w14:paraId="157B5459" w14:textId="77777777" w:rsidTr="000B7D8C">
        <w:tc>
          <w:tcPr>
            <w:tcW w:w="3397" w:type="dxa"/>
            <w:gridSpan w:val="2"/>
            <w:shd w:val="clear" w:color="auto" w:fill="E7E6E6" w:themeFill="background2"/>
          </w:tcPr>
          <w:p w14:paraId="5B02E5EB" w14:textId="77777777" w:rsidR="000B7D8C" w:rsidRPr="000B7D8C" w:rsidRDefault="000B7D8C" w:rsidP="000B7D8C">
            <w:pPr>
              <w:spacing w:before="120" w:after="120" w:line="360" w:lineRule="auto"/>
              <w:ind w:right="720"/>
              <w:rPr>
                <w:rFonts w:ascii="Arial" w:hAnsi="Arial" w:cs="Arial"/>
                <w:szCs w:val="32"/>
              </w:rPr>
            </w:pPr>
            <w:r>
              <w:rPr>
                <w:rFonts w:ascii="Arial" w:hAnsi="Arial" w:cs="Arial"/>
                <w:szCs w:val="32"/>
              </w:rPr>
              <w:t>Contact number</w:t>
            </w:r>
          </w:p>
        </w:tc>
        <w:tc>
          <w:tcPr>
            <w:tcW w:w="7088" w:type="dxa"/>
            <w:gridSpan w:val="2"/>
          </w:tcPr>
          <w:p w14:paraId="193B5D69" w14:textId="77777777" w:rsidR="000B7D8C" w:rsidRPr="000B7D8C" w:rsidRDefault="000B7D8C" w:rsidP="000B7D8C">
            <w:pPr>
              <w:spacing w:before="120" w:after="120" w:line="360" w:lineRule="auto"/>
              <w:ind w:right="720"/>
              <w:rPr>
                <w:rFonts w:ascii="Arial" w:hAnsi="Arial" w:cs="Arial"/>
                <w:szCs w:val="32"/>
              </w:rPr>
            </w:pPr>
          </w:p>
        </w:tc>
      </w:tr>
      <w:tr w:rsidR="000B7D8C" w:rsidRPr="000B7D8C" w14:paraId="67C77042" w14:textId="77777777" w:rsidTr="000B7D8C">
        <w:tc>
          <w:tcPr>
            <w:tcW w:w="10485" w:type="dxa"/>
            <w:gridSpan w:val="4"/>
            <w:shd w:val="clear" w:color="auto" w:fill="BFBFBF" w:themeFill="background1" w:themeFillShade="BF"/>
          </w:tcPr>
          <w:p w14:paraId="375F8D95" w14:textId="77777777" w:rsidR="000B7D8C" w:rsidRPr="000B7D8C" w:rsidRDefault="000B7D8C" w:rsidP="000B7D8C">
            <w:pPr>
              <w:spacing w:before="120" w:after="120" w:line="360" w:lineRule="auto"/>
              <w:ind w:right="720"/>
              <w:jc w:val="center"/>
              <w:rPr>
                <w:rFonts w:ascii="Arial" w:hAnsi="Arial" w:cs="Arial"/>
                <w:b/>
                <w:szCs w:val="32"/>
              </w:rPr>
            </w:pPr>
            <w:r w:rsidRPr="000B7D8C">
              <w:rPr>
                <w:rFonts w:ascii="Arial" w:hAnsi="Arial" w:cs="Arial"/>
                <w:b/>
                <w:szCs w:val="32"/>
              </w:rPr>
              <w:t>Days Required</w:t>
            </w:r>
          </w:p>
        </w:tc>
      </w:tr>
      <w:tr w:rsidR="005F30AC" w:rsidRPr="000B7D8C" w14:paraId="3CE2D796" w14:textId="77777777" w:rsidTr="000B7D8C">
        <w:tc>
          <w:tcPr>
            <w:tcW w:w="5098" w:type="dxa"/>
            <w:gridSpan w:val="3"/>
            <w:shd w:val="clear" w:color="auto" w:fill="BFBFBF" w:themeFill="background1" w:themeFillShade="BF"/>
          </w:tcPr>
          <w:p w14:paraId="692A79BA" w14:textId="77777777" w:rsidR="000B7D8C" w:rsidRPr="000B7D8C" w:rsidRDefault="000B7D8C" w:rsidP="000B7D8C">
            <w:pPr>
              <w:spacing w:before="120" w:after="120" w:line="360" w:lineRule="auto"/>
              <w:ind w:right="720"/>
              <w:jc w:val="center"/>
              <w:rPr>
                <w:rFonts w:ascii="Arial" w:hAnsi="Arial" w:cs="Arial"/>
                <w:b/>
                <w:szCs w:val="32"/>
              </w:rPr>
            </w:pPr>
            <w:r w:rsidRPr="000B7D8C">
              <w:rPr>
                <w:rFonts w:ascii="Arial" w:hAnsi="Arial" w:cs="Arial"/>
                <w:b/>
                <w:szCs w:val="32"/>
              </w:rPr>
              <w:t>Breakfast Club</w:t>
            </w:r>
          </w:p>
        </w:tc>
        <w:tc>
          <w:tcPr>
            <w:tcW w:w="5387" w:type="dxa"/>
            <w:shd w:val="clear" w:color="auto" w:fill="BFBFBF" w:themeFill="background1" w:themeFillShade="BF"/>
          </w:tcPr>
          <w:p w14:paraId="1D8CC80A" w14:textId="77777777" w:rsidR="000B7D8C" w:rsidRPr="000B7D8C" w:rsidRDefault="000B7D8C" w:rsidP="000B7D8C">
            <w:pPr>
              <w:spacing w:before="120" w:after="120" w:line="360" w:lineRule="auto"/>
              <w:ind w:right="720"/>
              <w:jc w:val="center"/>
              <w:rPr>
                <w:rFonts w:ascii="Arial" w:hAnsi="Arial" w:cs="Arial"/>
                <w:b/>
                <w:szCs w:val="32"/>
              </w:rPr>
            </w:pPr>
            <w:r w:rsidRPr="000B7D8C">
              <w:rPr>
                <w:rFonts w:ascii="Arial" w:hAnsi="Arial" w:cs="Arial"/>
                <w:b/>
                <w:szCs w:val="32"/>
              </w:rPr>
              <w:t>After-school Club</w:t>
            </w:r>
          </w:p>
        </w:tc>
      </w:tr>
      <w:tr w:rsidR="005F30AC" w:rsidRPr="000B7D8C" w14:paraId="0EDAA99F" w14:textId="77777777" w:rsidTr="000B7D8C">
        <w:tc>
          <w:tcPr>
            <w:tcW w:w="5098" w:type="dxa"/>
            <w:gridSpan w:val="3"/>
            <w:shd w:val="clear" w:color="auto" w:fill="auto"/>
          </w:tcPr>
          <w:p w14:paraId="657578EC" w14:textId="77777777" w:rsidR="000B7D8C" w:rsidRDefault="000B7D8C" w:rsidP="000B7D8C">
            <w:pPr>
              <w:spacing w:before="120" w:after="120" w:line="360" w:lineRule="auto"/>
              <w:ind w:right="720"/>
              <w:rPr>
                <w:rFonts w:ascii="Arial" w:hAnsi="Arial" w:cs="Arial"/>
                <w:szCs w:val="32"/>
              </w:rPr>
            </w:pPr>
            <w:r>
              <w:rPr>
                <w:rFonts w:ascii="Arial" w:hAnsi="Arial" w:cs="Arial"/>
                <w:noProof/>
                <w:szCs w:val="32"/>
                <w:lang w:eastAsia="en-GB"/>
              </w:rPr>
              <mc:AlternateContent>
                <mc:Choice Requires="wps">
                  <w:drawing>
                    <wp:anchor distT="0" distB="0" distL="114300" distR="114300" simplePos="0" relativeHeight="251746304" behindDoc="0" locked="0" layoutInCell="1" allowOverlap="1" wp14:anchorId="54A7998F" wp14:editId="3CBAE614">
                      <wp:simplePos x="0" y="0"/>
                      <wp:positionH relativeFrom="column">
                        <wp:posOffset>2131383</wp:posOffset>
                      </wp:positionH>
                      <wp:positionV relativeFrom="paragraph">
                        <wp:posOffset>52188</wp:posOffset>
                      </wp:positionV>
                      <wp:extent cx="371959" cy="278970"/>
                      <wp:effectExtent l="0" t="0" r="28575" b="26035"/>
                      <wp:wrapNone/>
                      <wp:docPr id="221" name="Rectangle 221"/>
                      <wp:cNvGraphicFramePr/>
                      <a:graphic xmlns:a="http://schemas.openxmlformats.org/drawingml/2006/main">
                        <a:graphicData uri="http://schemas.microsoft.com/office/word/2010/wordprocessingShape">
                          <wps:wsp>
                            <wps:cNvSpPr/>
                            <wps:spPr>
                              <a:xfrm>
                                <a:off x="0" y="0"/>
                                <a:ext cx="371959" cy="278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EF9EF" id="Rectangle 221" o:spid="_x0000_s1026" style="position:absolute;margin-left:167.85pt;margin-top:4.1pt;width:29.3pt;height:21.9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GlwIAAIcFAAAOAAAAZHJzL2Uyb0RvYy54bWysVEtv2zAMvg/YfxB0X5147dIEdYqgRYcB&#10;RVv0gZ5VWYoFSKImKXGyXz9KfiToih2G5eCIIvmR/ETy4nJnNNkKHxTYik5PJpQIy6FWdl3Rl+eb&#10;L+eUhMhszTRYUdG9CPRy+fnTResWooQGdC08QRAbFq2raBOjWxRF4I0wLJyAExaVErxhEUW/LmrP&#10;WkQ3uignk29FC752HrgIAW+vOyVdZnwpBY/3UgYRia4o5hbz1+fvW/oWywu2WHvmGsX7NNg/ZGGY&#10;shh0hLpmkZGNV39AGcU9BJDxhIMpQErFRa4Bq5lO3lXz1DAnci1ITnAjTeH/wfK77YMnqq5oWU4p&#10;sczgIz0ibcyutSDpEilqXVig5ZN78L0U8Jjq3Ulv0j9WQnaZ1v1Iq9hFwvHy62w6P5tTwlFVzs7n&#10;s0x7cXB2PsTvAgxJh4p6DJ/JZNvbEDEgmg4mKZaFG6V1fjlt00UArep0l4XUOuJKe7Jl+OhxlytA&#10;iCMrlJJnkerqKsmnuNciQWj7KCSSgrmXOZHcjgdMxrmwcdqpGlaLLtTZBH+JrhRsyCJLGTAhS0xy&#10;xO4BBssOZMDuYHr75CpyN4/Ok78l1jmPHjky2Dg6G2XBfwSgsao+cmc/kNRRk1h6g3qPLeOhm6Xg&#10;+I3CZ7tlIT4wj8ODY4YLId7jR2poKwr9iZIG/K+P7pM99jRqKWlxGCsafm6YF5ToHxa7fT49PU3T&#10;m4XTs1mJgj/WvB1r7MZcAT499jNml4/JPurhKD2YV9wbqxQVVcxyjF1RHv0gXMVuSeDm4WK1ymY4&#10;sY7FW/vkeAJPrKa2fN69Mu/63o3Y9HcwDC5bvGvhzjZ5WlhtIkiV+/vAa883TntunH4zpXVyLGer&#10;w/5c/gYAAP//AwBQSwMEFAAGAAgAAAAhAOOHte3hAAAACAEAAA8AAABkcnMvZG93bnJldi54bWxM&#10;j81OwzAQhO9IvIO1SFwq6vxQKCGbCoFAPSAkChy4beIlDo3tKHbb8PY1JziOZjTzTbmaTC/2PPrO&#10;WYR0noBg2zjV2Rbh/e3xYgnCB7KKemcZ4Yc9rKrTk5IK5Q72lfeb0IpYYn1BCDqEoZDSN5oN+bkb&#10;2Ebvy42GQpRjK9VIh1huepklyZU01Nm4oGnge83NdrMzCJ/rKbTf6VN43tLsY7bWdfPyUCOen013&#10;tyACT+EvDL/4ER2qyFS7nVVe9Ah5vriOUYRlBiL6+c1lDqJGWGQpyKqU/w9URwAAAP//AwBQSwEC&#10;LQAUAAYACAAAACEAtoM4kv4AAADhAQAAEwAAAAAAAAAAAAAAAAAAAAAAW0NvbnRlbnRfVHlwZXNd&#10;LnhtbFBLAQItABQABgAIAAAAIQA4/SH/1gAAAJQBAAALAAAAAAAAAAAAAAAAAC8BAABfcmVscy8u&#10;cmVsc1BLAQItABQABgAIAAAAIQDJp/GGlwIAAIcFAAAOAAAAAAAAAAAAAAAAAC4CAABkcnMvZTJv&#10;RG9jLnhtbFBLAQItABQABgAIAAAAIQDjh7Xt4QAAAAgBAAAPAAAAAAAAAAAAAAAAAPEEAABkcnMv&#10;ZG93bnJldi54bWxQSwUGAAAAAAQABADzAAAA/wUAAAAA&#10;" filled="f" strokecolor="black [3213]" strokeweight="1pt"/>
                  </w:pict>
                </mc:Fallback>
              </mc:AlternateContent>
            </w:r>
            <w:r>
              <w:rPr>
                <w:rFonts w:ascii="Arial" w:hAnsi="Arial" w:cs="Arial"/>
                <w:szCs w:val="32"/>
              </w:rPr>
              <w:t>Monday</w:t>
            </w:r>
          </w:p>
        </w:tc>
        <w:tc>
          <w:tcPr>
            <w:tcW w:w="5387" w:type="dxa"/>
          </w:tcPr>
          <w:p w14:paraId="66ACD0FF" w14:textId="77777777" w:rsidR="000B7D8C" w:rsidRPr="000B7D8C" w:rsidRDefault="000B7D8C" w:rsidP="000B7D8C">
            <w:pPr>
              <w:spacing w:before="120" w:after="120" w:line="360" w:lineRule="auto"/>
              <w:ind w:right="720"/>
              <w:rPr>
                <w:rFonts w:ascii="Arial" w:hAnsi="Arial" w:cs="Arial"/>
                <w:szCs w:val="32"/>
              </w:rPr>
            </w:pPr>
            <w:r w:rsidRPr="000B7D8C">
              <w:rPr>
                <w:noProof/>
                <w:sz w:val="8"/>
                <w:szCs w:val="8"/>
                <w:lang w:eastAsia="en-GB"/>
              </w:rPr>
              <mc:AlternateContent>
                <mc:Choice Requires="wps">
                  <w:drawing>
                    <wp:anchor distT="0" distB="0" distL="114300" distR="114300" simplePos="0" relativeHeight="251756544" behindDoc="0" locked="0" layoutInCell="1" allowOverlap="1" wp14:anchorId="69197304" wp14:editId="105E53EC">
                      <wp:simplePos x="0" y="0"/>
                      <wp:positionH relativeFrom="column">
                        <wp:posOffset>2440305</wp:posOffset>
                      </wp:positionH>
                      <wp:positionV relativeFrom="paragraph">
                        <wp:posOffset>67310</wp:posOffset>
                      </wp:positionV>
                      <wp:extent cx="371475" cy="278765"/>
                      <wp:effectExtent l="0" t="0" r="28575" b="26035"/>
                      <wp:wrapNone/>
                      <wp:docPr id="226" name="Rectangle 226"/>
                      <wp:cNvGraphicFramePr/>
                      <a:graphic xmlns:a="http://schemas.openxmlformats.org/drawingml/2006/main">
                        <a:graphicData uri="http://schemas.microsoft.com/office/word/2010/wordprocessingShape">
                          <wps:wsp>
                            <wps:cNvSpPr/>
                            <wps:spPr>
                              <a:xfrm>
                                <a:off x="0" y="0"/>
                                <a:ext cx="371475" cy="2787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7FDDC" id="Rectangle 226" o:spid="_x0000_s1026" style="position:absolute;margin-left:192.15pt;margin-top:5.3pt;width:29.25pt;height:21.9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4qlgIAAIcFAAAOAAAAZHJzL2Uyb0RvYy54bWysVMFu2zAMvQ/YPwi6r469pOmMOkXQosOA&#10;oivaDj2rshQbkEVNUuJkXz9Ksp2gK3YYloMiiuQj+Uzy8mrfKbIT1rWgK5qfzSgRmkPd6k1Ffzzf&#10;frqgxHmma6ZAi4oehKNXq48fLntTigIaULWwBEG0K3tT0cZ7U2aZ443omDsDIzQqJdiOeRTtJqst&#10;6xG9U1kxm51nPdjaWODCOXy9SUq6ivhSCu6/S+mEJ6qimJuPp43naziz1SUrN5aZpuVDGuwfsuhY&#10;qzHoBHXDPCNb2/4B1bXcggPpzzh0GUjZchFrwGry2ZtqnhpmRKwFyXFmosn9P1h+v3uwpK0rWhTn&#10;lGjW4Ud6RNqY3ihBwiNS1BtXouWTebCD5PAa6t1L24V/rITsI62HiVax94Tj4+dlPl8uKOGoKpYX&#10;y/NFwMyOzsY6/1VAR8KlohbDRzLZ7s75ZDqahFgablul8J2VSofTgWrr8BaF0DriWlmyY/jR/T4f&#10;op1YYezgmYW6UiXx5g9KJNRHIZEUzL2IicR2PGIyzoX2eVI1rBYp1GKGvzHYmEUsVGkEDMgSk5yw&#10;B4DRMoGM2KnswT64itjNk/Psb4kl58kjRgbtJ+eu1WDfA1BY1RA52Y8kJWoCS69QH7BlLKRZcobf&#10;tvjZ7pjzD8zi8OCY4ULw3/GQCvqKwnCjpAH76733YI89jVpKehzGirqfW2YFJeqbxm7/ks/nYXqj&#10;MF8sCxTsqeb1VKO33TXgp89x9Rger8Heq/EqLXQvuDfWISqqmOYYu6Lc21G49mlJ4ObhYr2OZjix&#10;hvk7/WR4AA+shrZ83r8wa4be9dj09zAOLivftHCyDZ4a1lsPso39feR14BunPTbOsJnCOjmVo9Vx&#10;f65+AwAA//8DAFBLAwQUAAYACAAAACEAhrFcCOAAAAAJAQAADwAAAGRycy9kb3ducmV2LnhtbEyP&#10;QUvDQBCF74L/YRnBS7GbtmkpMZsiitKDFKx68DbJjklsdjZkt238944nPQ7v48338s3oOnWiIbSe&#10;DcymCSjiytuWawNvr483a1AhIlvsPJOBbwqwKS4vcsysP/MLnfaxVlLCIUMDTYx9pnWoGnIYpr4n&#10;luzTDw6jnEOt7YBnKXednifJSjtsWT402NN9Q9Vhf3QGPrZjrL9mT/H5gJP3ybYpq91Dacz11Xh3&#10;CyrSGP9g+NUXdSjEqfRHtkF1BhbrdCGoBMkKlABpOpctpYFlugRd5Pr/guIHAAD//wMAUEsBAi0A&#10;FAAGAAgAAAAhALaDOJL+AAAA4QEAABMAAAAAAAAAAAAAAAAAAAAAAFtDb250ZW50X1R5cGVzXS54&#10;bWxQSwECLQAUAAYACAAAACEAOP0h/9YAAACUAQAACwAAAAAAAAAAAAAAAAAvAQAAX3JlbHMvLnJl&#10;bHNQSwECLQAUAAYACAAAACEAujj+KpYCAACHBQAADgAAAAAAAAAAAAAAAAAuAgAAZHJzL2Uyb0Rv&#10;Yy54bWxQSwECLQAUAAYACAAAACEAhrFcCOAAAAAJAQAADwAAAAAAAAAAAAAAAADwBAAAZHJzL2Rv&#10;d25yZXYueG1sUEsFBgAAAAAEAAQA8wAAAP0FAAAAAA==&#10;" filled="f" strokecolor="black [3213]" strokeweight="1pt"/>
                  </w:pict>
                </mc:Fallback>
              </mc:AlternateContent>
            </w:r>
            <w:r w:rsidRPr="000B7D8C">
              <w:rPr>
                <w:noProof/>
                <w:sz w:val="8"/>
                <w:szCs w:val="8"/>
                <w:lang w:eastAsia="en-GB"/>
              </w:rPr>
              <mc:AlternateContent>
                <mc:Choice Requires="wps">
                  <w:drawing>
                    <wp:anchor distT="0" distB="0" distL="114300" distR="114300" simplePos="0" relativeHeight="251757568" behindDoc="0" locked="0" layoutInCell="1" allowOverlap="1" wp14:anchorId="0DC634B1" wp14:editId="07E0275F">
                      <wp:simplePos x="0" y="0"/>
                      <wp:positionH relativeFrom="column">
                        <wp:posOffset>2453640</wp:posOffset>
                      </wp:positionH>
                      <wp:positionV relativeFrom="paragraph">
                        <wp:posOffset>525145</wp:posOffset>
                      </wp:positionV>
                      <wp:extent cx="371475" cy="278765"/>
                      <wp:effectExtent l="0" t="0" r="28575" b="26035"/>
                      <wp:wrapNone/>
                      <wp:docPr id="227" name="Rectangle 227"/>
                      <wp:cNvGraphicFramePr/>
                      <a:graphic xmlns:a="http://schemas.openxmlformats.org/drawingml/2006/main">
                        <a:graphicData uri="http://schemas.microsoft.com/office/word/2010/wordprocessingShape">
                          <wps:wsp>
                            <wps:cNvSpPr/>
                            <wps:spPr>
                              <a:xfrm>
                                <a:off x="0" y="0"/>
                                <a:ext cx="371475" cy="2787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ECECB" id="Rectangle 227" o:spid="_x0000_s1026" style="position:absolute;margin-left:193.2pt;margin-top:41.35pt;width:29.25pt;height:21.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h/lgIAAIcFAAAOAAAAZHJzL2Uyb0RvYy54bWysVMFu2zAMvQ/YPwi6r469pOmMOkXQosOA&#10;oivaDj2rshQbkEVNUuJkXz9Ksp2gK3YYloMiiuQj+Uzy8mrfKbIT1rWgK5qfzSgRmkPd6k1Ffzzf&#10;frqgxHmma6ZAi4oehKNXq48fLntTigIaULWwBEG0K3tT0cZ7U2aZ443omDsDIzQqJdiOeRTtJqst&#10;6xG9U1kxm51nPdjaWODCOXy9SUq6ivhSCu6/S+mEJ6qimJuPp43naziz1SUrN5aZpuVDGuwfsuhY&#10;qzHoBHXDPCNb2/4B1bXcggPpzzh0GUjZchFrwGry2ZtqnhpmRKwFyXFmosn9P1h+v3uwpK0rWhRL&#10;SjTr8CM9Im1Mb5Qg4REp6o0r0fLJPNhBcngN9e6l7cI/VkL2kdbDRKvYe8Lx8fMyny8XlHBUFcuL&#10;5fkiYGZHZ2Od/yqgI+FSUYvhI5lsd+d8Mh1NQiwNt61S+M5KpcPpQLV1eItCaB1xrSzZMfzofp8P&#10;0U6sMHbwzEJdqZJ48wclEuqjkEgK5l7ERGI7HjEZ50L7PKkaVosUajHD3xhszCIWqjQCBmSJSU7Y&#10;A8BomUBG7FT2YB9cRezmyXn2t8SS8+QRI4P2k3PXarDvASisaoic7EeSEjWBpVeoD9gyFtIsOcNv&#10;W/xsd8z5B2ZxeHDMcCH473hIBX1FYbhR0oD99d57sMeeRi0lPQ5jRd3PLbOCEvVNY7d/yefzML1R&#10;mC+WBQr2VPN6qtHb7hrw0+e4egyP12Dv1XiVFroX3BvrEBVVTHOMXVHu7Shc+7QkcPNwsV5HM5xY&#10;w/ydfjI8gAdWQ1s+71+YNUPvemz6exgHl5VvWjjZBk8N660H2cb+PvI68I3THhtn2ExhnZzK0eq4&#10;P1e/AQAA//8DAFBLAwQUAAYACAAAACEARSHgIOEAAAAKAQAADwAAAGRycy9kb3ducmV2LnhtbEyP&#10;wU7DMBBE70j8g7VIXCrqNEQhhDgVAoF6QEgUOHDbxCYOjddR7Lbh71lOcFzN08zbaj27QRzMFHpP&#10;ClbLBISh1uueOgVvrw8XBYgQkTQOnoyCbxNgXZ+eVFhqf6QXc9jGTnAJhRIV2BjHUsrQWuMwLP1o&#10;iLNPPzmMfE6d1BMeudwNMk2SXDrsiRcsjubOmna33TsFH5s5dl+rx/i0w8X7YmOb9vm+Uer8bL69&#10;ARHNHP9g+NVndajZqfF70kEMCi6LPGNUQZFegWAgy7JrEA2TaZ6DrCv5/4X6BwAA//8DAFBLAQIt&#10;ABQABgAIAAAAIQC2gziS/gAAAOEBAAATAAAAAAAAAAAAAAAAAAAAAABbQ29udGVudF9UeXBlc10u&#10;eG1sUEsBAi0AFAAGAAgAAAAhADj9If/WAAAAlAEAAAsAAAAAAAAAAAAAAAAALwEAAF9yZWxzLy5y&#10;ZWxzUEsBAi0AFAAGAAgAAAAhAEBY6H+WAgAAhwUAAA4AAAAAAAAAAAAAAAAALgIAAGRycy9lMm9E&#10;b2MueG1sUEsBAi0AFAAGAAgAAAAhAEUh4CDhAAAACgEAAA8AAAAAAAAAAAAAAAAA8AQAAGRycy9k&#10;b3ducmV2LnhtbFBLBQYAAAAABAAEAPMAAAD+BQAAAAA=&#10;" filled="f" strokecolor="black [3213]" strokeweight="1pt"/>
                  </w:pict>
                </mc:Fallback>
              </mc:AlternateContent>
            </w:r>
            <w:r w:rsidRPr="000B7D8C">
              <w:rPr>
                <w:noProof/>
                <w:sz w:val="8"/>
                <w:szCs w:val="8"/>
                <w:lang w:eastAsia="en-GB"/>
              </w:rPr>
              <mc:AlternateContent>
                <mc:Choice Requires="wps">
                  <w:drawing>
                    <wp:anchor distT="0" distB="0" distL="114300" distR="114300" simplePos="0" relativeHeight="251758592" behindDoc="0" locked="0" layoutInCell="1" allowOverlap="1" wp14:anchorId="3D531C69" wp14:editId="3875CB20">
                      <wp:simplePos x="0" y="0"/>
                      <wp:positionH relativeFrom="column">
                        <wp:posOffset>2453005</wp:posOffset>
                      </wp:positionH>
                      <wp:positionV relativeFrom="paragraph">
                        <wp:posOffset>941705</wp:posOffset>
                      </wp:positionV>
                      <wp:extent cx="371475" cy="278765"/>
                      <wp:effectExtent l="0" t="0" r="28575" b="26035"/>
                      <wp:wrapNone/>
                      <wp:docPr id="228" name="Rectangle 228"/>
                      <wp:cNvGraphicFramePr/>
                      <a:graphic xmlns:a="http://schemas.openxmlformats.org/drawingml/2006/main">
                        <a:graphicData uri="http://schemas.microsoft.com/office/word/2010/wordprocessingShape">
                          <wps:wsp>
                            <wps:cNvSpPr/>
                            <wps:spPr>
                              <a:xfrm>
                                <a:off x="0" y="0"/>
                                <a:ext cx="371475" cy="2787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C4E01" id="Rectangle 228" o:spid="_x0000_s1026" style="position:absolute;margin-left:193.15pt;margin-top:74.15pt;width:29.25pt;height:21.9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rKlgIAAIcFAAAOAAAAZHJzL2Uyb0RvYy54bWysVMFu2zAMvQ/YPwi6r469pOmMOkXQosOA&#10;oivaDj2rshQbkEVNUuJkXz9Ksp2gK3YY5oMsieQj+UTy8mrfKbIT1rWgK5qfzSgRmkPd6k1Ffzzf&#10;frqgxHmma6ZAi4oehKNXq48fLntTigIaULWwBEG0K3tT0cZ7U2aZ443omDsDIzQKJdiOeTzaTVZb&#10;1iN6p7JiNjvPerC1scCFc3h7k4R0FfGlFNx/l9IJT1RFMTYfVxvX17Bmq0tWbiwzTcuHMNg/RNGx&#10;VqPTCeqGeUa2tv0Dqmu5BQfSn3HoMpCy5SLmgNnkszfZPDXMiJgLkuPMRJP7f7D8fvdgSVtXtCjw&#10;qTTr8JEekTamN0qQcIkU9caVqPlkHuxwcrgN+e6l7cIfMyH7SOtholXsPeF4+XmZz5cLSjiKiuXF&#10;8nwRMLOjsbHOfxXQkbCpqEX3kUy2u3M+qY4qwZeG21YpvGel0mF1oNo63MVDKB1xrSzZMXx0v88H&#10;byda6DtYZiGvlEnc+YMSCfVRSCQFYy9iILEcj5iMc6F9nkQNq0VytZjhNzobo4iJKo2AAVlikBP2&#10;ADBqJpARO6U96AdTEat5Mp79LbBkPFlEz6D9ZNy1Gux7AAqzGjwn/ZGkRE1g6RXqA5aMhdRLzvDb&#10;Fp/tjjn/wCw2D7YZDgT/HRepoK8oDDtKGrC/3rsP+ljTKKWkx2asqPu5ZVZQor5prPYv+Xweujce&#10;5otlgQd7Knk9lehtdw349DmOHsPjNuh7NW6lhe4F58Y6eEUR0xx9V5R7Ox6ufRoSOHm4WK+jGnas&#10;Yf5OPxkewAOroSyf9y/MmqF2PRb9PYyNy8o3JZx0g6WG9daDbGN9H3kd+MZuj4UzTKYwTk7PUes4&#10;P1e/AQAA//8DAFBLAwQUAAYACAAAACEARPE1n+IAAAALAQAADwAAAGRycy9kb3ducmV2LnhtbEyP&#10;QU/DMAyF70j8h8hIXCaWrqumrjSdEAi0A0JisAM3twlNWeNUTbaVf485wc32e3r+XrmZXC9OZgyd&#10;JwWLeQLCUON1R62C97fHmxxEiEgae09GwbcJsKkuL0ostD/TqzntYis4hEKBCmyMQyFlaKxxGOZ+&#10;MMTapx8dRl7HVuoRzxzuepkmyUo67Ig/WBzMvTXNYXd0Cj62U2y/Fk/x+YCz/Wxr6+bloVbq+mq6&#10;uwURzRT/zPCLz+hQMVPtj6SD6BUs89WSrSxkOQ/syLKMy9R8WacpyKqU/ztUPwAAAP//AwBQSwEC&#10;LQAUAAYACAAAACEAtoM4kv4AAADhAQAAEwAAAAAAAAAAAAAAAAAAAAAAW0NvbnRlbnRfVHlwZXNd&#10;LnhtbFBLAQItABQABgAIAAAAIQA4/SH/1gAAAJQBAAALAAAAAAAAAAAAAAAAAC8BAABfcmVscy8u&#10;cmVsc1BLAQItABQABgAIAAAAIQD0cdrKlgIAAIcFAAAOAAAAAAAAAAAAAAAAAC4CAABkcnMvZTJv&#10;RG9jLnhtbFBLAQItABQABgAIAAAAIQBE8TWf4gAAAAsBAAAPAAAAAAAAAAAAAAAAAPAEAABkcnMv&#10;ZG93bnJldi54bWxQSwUGAAAAAAQABADzAAAA/wUAAAAA&#10;" filled="f" strokecolor="black [3213]" strokeweight="1pt"/>
                  </w:pict>
                </mc:Fallback>
              </mc:AlternateContent>
            </w:r>
            <w:r w:rsidRPr="000B7D8C">
              <w:rPr>
                <w:noProof/>
                <w:sz w:val="8"/>
                <w:szCs w:val="8"/>
                <w:lang w:eastAsia="en-GB"/>
              </w:rPr>
              <mc:AlternateContent>
                <mc:Choice Requires="wps">
                  <w:drawing>
                    <wp:anchor distT="0" distB="0" distL="114300" distR="114300" simplePos="0" relativeHeight="251759616" behindDoc="0" locked="0" layoutInCell="1" allowOverlap="1" wp14:anchorId="19FE6272" wp14:editId="4F135E65">
                      <wp:simplePos x="0" y="0"/>
                      <wp:positionH relativeFrom="column">
                        <wp:posOffset>2453640</wp:posOffset>
                      </wp:positionH>
                      <wp:positionV relativeFrom="paragraph">
                        <wp:posOffset>1347470</wp:posOffset>
                      </wp:positionV>
                      <wp:extent cx="371475" cy="278765"/>
                      <wp:effectExtent l="0" t="0" r="28575" b="26035"/>
                      <wp:wrapNone/>
                      <wp:docPr id="229" name="Rectangle 229"/>
                      <wp:cNvGraphicFramePr/>
                      <a:graphic xmlns:a="http://schemas.openxmlformats.org/drawingml/2006/main">
                        <a:graphicData uri="http://schemas.microsoft.com/office/word/2010/wordprocessingShape">
                          <wps:wsp>
                            <wps:cNvSpPr/>
                            <wps:spPr>
                              <a:xfrm>
                                <a:off x="0" y="0"/>
                                <a:ext cx="371475" cy="2787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BF4EB" id="Rectangle 229" o:spid="_x0000_s1026" style="position:absolute;margin-left:193.2pt;margin-top:106.1pt;width:29.25pt;height:21.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yflgIAAIcFAAAOAAAAZHJzL2Uyb0RvYy54bWysVMFu2zAMvQ/YPwi6r469pGmDOkXQosOA&#10;og3aDj2rshQbkEVNUuJkXz9Ksp2gK3YYloMiiuQj+Uzy6nrfKrIT1jWgS5qfTSgRmkPV6E1Jf7zc&#10;fbmgxHmmK6ZAi5IehKPXy8+frjqzEAXUoCphCYJot+hMSWvvzSLLHK9Fy9wZGKFRKcG2zKNoN1ll&#10;WYforcqKyeQ868BWxgIXzuHrbVLSZcSXUnD/KKUTnqiSYm4+njaeb+HMlldssbHM1A3v02D/kEXL&#10;Go1BR6hb5hnZ2uYPqLbhFhxIf8ahzUDKhotYA1aTT95V81wzI2ItSI4zI03u/8Hyh93akqYqaVFc&#10;UqJZix/pCWljeqMECY9IUWfcAi2fzdr2ksNrqHcvbRv+sRKyj7QeRlrF3hOOj1/n+XQ+o4Sjqphf&#10;zM9nATM7Ohvr/DcBLQmXkloMH8lku3vnk+lgEmJpuGuUwne2UDqcDlRThbcohNYRN8qSHcOP7vd5&#10;H+3ECmMHzyzUlSqJN39QIqE+CYmkYO5FTCS24xGTcS60z5OqZpVIoWYT/A3BhixioUojYECWmOSI&#10;3QMMlglkwE5l9/bBVcRuHp0nf0ssOY8eMTJoPzq3jQb7EYDCqvrIyX4gKVETWHqD6oAtYyHNkjP8&#10;rsHPds+cXzOLw4NjhgvBP+IhFXQlhf5GSQ3210fvwR57GrWUdDiMJXU/t8wKStR3jd1+mU+nYXqj&#10;MJ3NCxTsqebtVKO37Q3gp89x9Rger8Heq+EqLbSvuDdWISqqmOYYu6Tc20G48WlJ4ObhYrWKZjix&#10;hvl7/Wx4AA+shrZ82b8ya/re9dj0DzAMLlu8a+FkGzw1rLYeZBP7+8hrzzdOe2ycfjOFdXIqR6vj&#10;/lz+BgAA//8DAFBLAwQUAAYACAAAACEAVIbUq+IAAAALAQAADwAAAGRycy9kb3ducmV2LnhtbEyP&#10;wU7DMAyG70i8Q2QkLhNLW0o1StMJgUA7ICQGHLi5jWnKGqdqsq28PeEER9uffn9/tZ7tIA40+d6x&#10;gnSZgCBune65U/D2+nCxAuEDssbBMSn4Jg/r+vSkwlK7I7/QYRs6EUPYl6jAhDCWUvrWkEW/dCNx&#10;vH26yWKI49RJPeExhttBZklSSIs9xw8GR7oz1O62e6vgYzOH7it9DE87XLwvNqZpn+8bpc7P5tsb&#10;EIHm8AfDr35Uhzo6NW7P2otBweWqyCOqIEuzDEQk8jy/BtHEzVWRgqwr+b9D/QMAAP//AwBQSwEC&#10;LQAUAAYACAAAACEAtoM4kv4AAADhAQAAEwAAAAAAAAAAAAAAAAAAAAAAW0NvbnRlbnRfVHlwZXNd&#10;LnhtbFBLAQItABQABgAIAAAAIQA4/SH/1gAAAJQBAAALAAAAAAAAAAAAAAAAAC8BAABfcmVscy8u&#10;cmVsc1BLAQItABQABgAIAAAAIQAOEcyflgIAAIcFAAAOAAAAAAAAAAAAAAAAAC4CAABkcnMvZTJv&#10;RG9jLnhtbFBLAQItABQABgAIAAAAIQBUhtSr4gAAAAsBAAAPAAAAAAAAAAAAAAAAAPAEAABkcnMv&#10;ZG93bnJldi54bWxQSwUGAAAAAAQABADzAAAA/wUAAAAA&#10;" filled="f" strokecolor="black [3213]" strokeweight="1pt"/>
                  </w:pict>
                </mc:Fallback>
              </mc:AlternateContent>
            </w:r>
            <w:r w:rsidRPr="000B7D8C">
              <w:rPr>
                <w:noProof/>
                <w:sz w:val="8"/>
                <w:szCs w:val="8"/>
                <w:lang w:eastAsia="en-GB"/>
              </w:rPr>
              <mc:AlternateContent>
                <mc:Choice Requires="wps">
                  <w:drawing>
                    <wp:anchor distT="0" distB="0" distL="114300" distR="114300" simplePos="0" relativeHeight="251760640" behindDoc="0" locked="0" layoutInCell="1" allowOverlap="1" wp14:anchorId="35191E43" wp14:editId="1FAAB474">
                      <wp:simplePos x="0" y="0"/>
                      <wp:positionH relativeFrom="column">
                        <wp:posOffset>2454222</wp:posOffset>
                      </wp:positionH>
                      <wp:positionV relativeFrom="paragraph">
                        <wp:posOffset>1756572</wp:posOffset>
                      </wp:positionV>
                      <wp:extent cx="371959" cy="278970"/>
                      <wp:effectExtent l="0" t="0" r="28575" b="26035"/>
                      <wp:wrapNone/>
                      <wp:docPr id="230" name="Rectangle 230"/>
                      <wp:cNvGraphicFramePr/>
                      <a:graphic xmlns:a="http://schemas.openxmlformats.org/drawingml/2006/main">
                        <a:graphicData uri="http://schemas.microsoft.com/office/word/2010/wordprocessingShape">
                          <wps:wsp>
                            <wps:cNvSpPr/>
                            <wps:spPr>
                              <a:xfrm>
                                <a:off x="0" y="0"/>
                                <a:ext cx="371959" cy="278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41277" id="Rectangle 230" o:spid="_x0000_s1026" style="position:absolute;margin-left:193.25pt;margin-top:138.3pt;width:29.3pt;height:21.9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qOlwIAAIcFAAAOAAAAZHJzL2Uyb0RvYy54bWysVN9PGzEMfp+0/yHK+7hegZVWXFEFYpqE&#10;AAETzyGX9CIlcZakvXZ//Zzcj1YM7WFaH65xbH+2v9i+vNoZTbbCBwW2ouXJhBJhOdTKriv64+X2&#10;ywUlITJbMw1WVHQvAr1afv502bqFmEIDuhaeIIgNi9ZVtInRLYoi8EYYFk7ACYtKCd6wiKJfF7Vn&#10;LaIbXUwnk69FC752HrgIAW9vOiVdZnwpBY8PUgYRia4o5hbz1+fvW/oWy0u2WHvmGsX7NNg/ZGGY&#10;shh0hLphkZGNV39AGcU9BJDxhIMpQErFRa4Bqykn76p5bpgTuRYkJ7iRpvD/YPn99tETVVd0eor8&#10;WGbwkZ6QNmbXWpB0iRS1LizQ8tk9+l4KeEz17qQ36R8rIbtM636kVewi4Xh5Oivn53NKOKqms4v5&#10;LGMWB2fnQ/wmwJB0qKjH8JlMtr0LEQOi6WCSYlm4VVrnl9M2XQTQqk53WUitI661J1uGjx53ZaoA&#10;IY6sUEqeRaqrqySf4l6LBKHtk5BICuY+zYnkdjxgMs6FjWWnalgtulDnE/wNwYYscugMmJAlJjli&#10;9wCDZQcyYHc59/bJVeRuHp0nf0uscx49cmSwcXQ2yoL/CEBjVX3kzn4gqaMmsfQG9R5bxkM3S8Hx&#10;W4XPdsdCfGQehwfbCBdCfMCP1NBWFPoTJQ34Xx/dJ3vsadRS0uIwVjT83DAvKNHfLXb7vDw7S9Ob&#10;hbPz2RQFf6x5O9bYjbkGfPoSV4/j+Zjsox6O0oN5xb2xSlFRxSzH2BXl0Q/CdeyWBG4eLlarbIYT&#10;61i8s8+OJ/DEamrLl90r867v3YhNfw/D4LLFuxbubJOnhdUmglS5vw+89nzjtOfG6TdTWifHcrY6&#10;7M/lbwAAAP//AwBQSwMEFAAGAAgAAAAhAOfKleDjAAAACwEAAA8AAABkcnMvZG93bnJldi54bWxM&#10;j0FLw0AQhe+C/2EZwUtpN4lNLDGbIorSQxFs9eBtk4zZ2OxsyG7b+O8dT3oc3sd73xTryfbihKPv&#10;HCmIFxEIpNo1HbUK3vZP8xUIHzQ1uneECr7Rw7q8vCh03rgzveJpF1rBJeRzrcCEMORS+tqg1X7h&#10;BiTOPt1odeBzbGUz6jOX214mUZRJqzviBaMHfDBYH3ZHq+BjM4X2K34O24Oevc82pqpfHiulrq+m&#10;+zsQAafwB8OvPqtDyU6VO1LjRa/gZpWljCpIbrMMBBPLZRqDqDhKohRkWcj/P5Q/AAAA//8DAFBL&#10;AQItABQABgAIAAAAIQC2gziS/gAAAOEBAAATAAAAAAAAAAAAAAAAAAAAAABbQ29udGVudF9UeXBl&#10;c10ueG1sUEsBAi0AFAAGAAgAAAAhADj9If/WAAAAlAEAAAsAAAAAAAAAAAAAAAAALwEAAF9yZWxz&#10;Ly5yZWxzUEsBAi0AFAAGAAgAAAAhAFHK2o6XAgAAhwUAAA4AAAAAAAAAAAAAAAAALgIAAGRycy9l&#10;Mm9Eb2MueG1sUEsBAi0AFAAGAAgAAAAhAOfKleDjAAAACwEAAA8AAAAAAAAAAAAAAAAA8QQAAGRy&#10;cy9kb3ducmV2LnhtbFBLBQYAAAAABAAEAPMAAAABBgAAAAA=&#10;" filled="f" strokecolor="black [3213]" strokeweight="1pt"/>
                  </w:pict>
                </mc:Fallback>
              </mc:AlternateContent>
            </w:r>
            <w:r>
              <w:rPr>
                <w:rFonts w:ascii="Arial" w:hAnsi="Arial" w:cs="Arial"/>
                <w:szCs w:val="32"/>
              </w:rPr>
              <w:t>Monday</w:t>
            </w:r>
          </w:p>
        </w:tc>
      </w:tr>
      <w:tr w:rsidR="005F30AC" w:rsidRPr="000B7D8C" w14:paraId="7CBDE6CB" w14:textId="77777777" w:rsidTr="000B7D8C">
        <w:tc>
          <w:tcPr>
            <w:tcW w:w="5098" w:type="dxa"/>
            <w:gridSpan w:val="3"/>
            <w:shd w:val="clear" w:color="auto" w:fill="auto"/>
          </w:tcPr>
          <w:p w14:paraId="75A9EA36" w14:textId="77777777" w:rsidR="000B7D8C" w:rsidRDefault="000B7D8C" w:rsidP="000B7D8C">
            <w:pPr>
              <w:spacing w:before="120" w:after="120" w:line="360" w:lineRule="auto"/>
              <w:ind w:right="720"/>
              <w:rPr>
                <w:rFonts w:ascii="Arial" w:hAnsi="Arial" w:cs="Arial"/>
                <w:szCs w:val="32"/>
              </w:rPr>
            </w:pPr>
            <w:r>
              <w:rPr>
                <w:rFonts w:ascii="Arial" w:hAnsi="Arial" w:cs="Arial"/>
                <w:noProof/>
                <w:szCs w:val="32"/>
                <w:lang w:eastAsia="en-GB"/>
              </w:rPr>
              <mc:AlternateContent>
                <mc:Choice Requires="wps">
                  <w:drawing>
                    <wp:anchor distT="0" distB="0" distL="114300" distR="114300" simplePos="0" relativeHeight="251748352" behindDoc="0" locked="0" layoutInCell="1" allowOverlap="1" wp14:anchorId="72D97DE2" wp14:editId="1CBF4CB4">
                      <wp:simplePos x="0" y="0"/>
                      <wp:positionH relativeFrom="column">
                        <wp:posOffset>2144503</wp:posOffset>
                      </wp:positionH>
                      <wp:positionV relativeFrom="paragraph">
                        <wp:posOffset>88631</wp:posOffset>
                      </wp:positionV>
                      <wp:extent cx="371959" cy="278970"/>
                      <wp:effectExtent l="0" t="0" r="28575" b="26035"/>
                      <wp:wrapNone/>
                      <wp:docPr id="222" name="Rectangle 222"/>
                      <wp:cNvGraphicFramePr/>
                      <a:graphic xmlns:a="http://schemas.openxmlformats.org/drawingml/2006/main">
                        <a:graphicData uri="http://schemas.microsoft.com/office/word/2010/wordprocessingShape">
                          <wps:wsp>
                            <wps:cNvSpPr/>
                            <wps:spPr>
                              <a:xfrm>
                                <a:off x="0" y="0"/>
                                <a:ext cx="371959" cy="278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309A3" id="Rectangle 222" o:spid="_x0000_s1026" style="position:absolute;margin-left:168.85pt;margin-top:7pt;width:29.3pt;height:21.9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t5lwIAAIcFAAAOAAAAZHJzL2Uyb0RvYy54bWysVEtv2zAMvg/YfxB0Xx176dIEdYogRYcB&#10;RVv0gZ5VWYoFyKImKXGyXz9KfiToih2G5eCIIvmR/ETy8mrfaLITziswJc3PJpQIw6FSZlPSl+eb&#10;LxeU+MBMxTQYUdKD8PRq+fnTZWsXooAadCUcQRDjF60taR2CXWSZ57VomD8DKwwqJbiGBRTdJqsc&#10;axG90VkxmXzLWnCVdcCF93h73SnpMuFLKXi4l9KLQHRJMbeQvi593+I3W16yxcYxWyvep8H+IYuG&#10;KYNBR6hrFhjZOvUHVKO4Aw8ynHFoMpBScZFqwGryybtqnmpmRaoFyfF2pMn/P1h+t3twRFUlLYqC&#10;EsMafKRHpI2ZjRYkXiJFrfULtHyyD66XPB5jvXvpmviPlZB9ovUw0ir2gXC8/DrL5+dzSjiqitnF&#10;fJZoz47O1vnwXUBD4qGkDsMnMtnu1gcMiKaDSYxl4EZpnV5Om3jhQasq3iUhto5Ya0d2DB897PNY&#10;AUKcWKEUPbNYV1dJOoWDFhFCm0chkRTMvUiJpHY8YjLOhQl5p6pZJbpQ5xP8DcGGLFLoBBiRJSY5&#10;YvcAg2UHMmB3Off20VWkbh6dJ39LrHMePVJkMGF0bpQB9xGAxqr6yJ39QFJHTWTpDaoDtoyDbpa8&#10;5TcKn+2W+fDAHA4PjhkuhHCPH6mhLSn0J0pqcL8+uo/22NOopaTFYSyp/7llTlCifxjs9nk+ncbp&#10;TcL0fFag4E41b6cas23WgE+f4+qxPB2jfdDDUTpoXnFvrGJUVDHDMXZJeXCDsA7dksDNw8Vqlcxw&#10;Yi0Lt+bJ8ggeWY1t+bx/Zc72vRuw6e9gGFy2eNfCnW30NLDaBpAq9feR155vnPbUOP1miuvkVE5W&#10;x/25/A0AAP//AwBQSwMEFAAGAAgAAAAhAIh2ZufhAAAACQEAAA8AAABkcnMvZG93bnJldi54bWxM&#10;j8FOwzAQRO9I/IO1SFyq1imBhoY4FQKBekBItHDgtomXODS2o9htw993OcFxNU+zb4rVaDtxoCG0&#10;3imYzxIQ5GqvW9coeN8+TW9BhIhOY+cdKfihAKvy/KzAXPuje6PDJjaCS1zIUYGJsc+lDLUhi2Hm&#10;e3KcffnBYuRzaKQe8MjltpNXSbKQFlvHHwz29GCo3m32VsHneozN9/w5vuxw8jFZm6p+fayUurwY&#10;7+9ARBrjHwy/+qwOJTtVfu90EJ2CNM0yRjm45k0MpMtFCqJScJMtQZaF/L+gPAEAAP//AwBQSwEC&#10;LQAUAAYACAAAACEAtoM4kv4AAADhAQAAEwAAAAAAAAAAAAAAAAAAAAAAW0NvbnRlbnRfVHlwZXNd&#10;LnhtbFBLAQItABQABgAIAAAAIQA4/SH/1gAAAJQBAAALAAAAAAAAAAAAAAAAAC8BAABfcmVscy8u&#10;cmVsc1BLAQItABQABgAIAAAAIQDHBst5lwIAAIcFAAAOAAAAAAAAAAAAAAAAAC4CAABkcnMvZTJv&#10;RG9jLnhtbFBLAQItABQABgAIAAAAIQCIdmbn4QAAAAkBAAAPAAAAAAAAAAAAAAAAAPEEAABkcnMv&#10;ZG93bnJldi54bWxQSwUGAAAAAAQABADzAAAA/wUAAAAA&#10;" filled="f" strokecolor="black [3213]" strokeweight="1pt"/>
                  </w:pict>
                </mc:Fallback>
              </mc:AlternateContent>
            </w:r>
            <w:r>
              <w:rPr>
                <w:rFonts w:ascii="Arial" w:hAnsi="Arial" w:cs="Arial"/>
                <w:szCs w:val="32"/>
              </w:rPr>
              <w:t>Tuesday</w:t>
            </w:r>
          </w:p>
        </w:tc>
        <w:tc>
          <w:tcPr>
            <w:tcW w:w="5387" w:type="dxa"/>
          </w:tcPr>
          <w:p w14:paraId="128B1554" w14:textId="77777777" w:rsidR="000B7D8C" w:rsidRPr="000B7D8C" w:rsidRDefault="000B7D8C" w:rsidP="000B7D8C">
            <w:pPr>
              <w:spacing w:before="120" w:after="120" w:line="360" w:lineRule="auto"/>
              <w:ind w:right="720"/>
              <w:rPr>
                <w:rFonts w:ascii="Arial" w:hAnsi="Arial" w:cs="Arial"/>
                <w:szCs w:val="32"/>
              </w:rPr>
            </w:pPr>
            <w:r>
              <w:rPr>
                <w:rFonts w:ascii="Arial" w:hAnsi="Arial" w:cs="Arial"/>
                <w:szCs w:val="32"/>
              </w:rPr>
              <w:t>Tuesday</w:t>
            </w:r>
          </w:p>
        </w:tc>
      </w:tr>
      <w:tr w:rsidR="005F30AC" w:rsidRPr="000B7D8C" w14:paraId="042776F4" w14:textId="77777777" w:rsidTr="000B7D8C">
        <w:tc>
          <w:tcPr>
            <w:tcW w:w="5098" w:type="dxa"/>
            <w:gridSpan w:val="3"/>
            <w:shd w:val="clear" w:color="auto" w:fill="auto"/>
          </w:tcPr>
          <w:p w14:paraId="1C4BEB31" w14:textId="77777777" w:rsidR="000B7D8C" w:rsidRDefault="000B7D8C" w:rsidP="000B7D8C">
            <w:pPr>
              <w:spacing w:before="120" w:after="120" w:line="360" w:lineRule="auto"/>
              <w:ind w:right="720"/>
              <w:rPr>
                <w:rFonts w:ascii="Arial" w:hAnsi="Arial" w:cs="Arial"/>
                <w:szCs w:val="32"/>
              </w:rPr>
            </w:pPr>
            <w:r>
              <w:rPr>
                <w:rFonts w:ascii="Arial" w:hAnsi="Arial" w:cs="Arial"/>
                <w:noProof/>
                <w:szCs w:val="32"/>
                <w:lang w:eastAsia="en-GB"/>
              </w:rPr>
              <mc:AlternateContent>
                <mc:Choice Requires="wps">
                  <w:drawing>
                    <wp:anchor distT="0" distB="0" distL="114300" distR="114300" simplePos="0" relativeHeight="251750400" behindDoc="0" locked="0" layoutInCell="1" allowOverlap="1" wp14:anchorId="71EE43C5" wp14:editId="5CAAC71D">
                      <wp:simplePos x="0" y="0"/>
                      <wp:positionH relativeFrom="column">
                        <wp:posOffset>2144018</wp:posOffset>
                      </wp:positionH>
                      <wp:positionV relativeFrom="paragraph">
                        <wp:posOffset>83820</wp:posOffset>
                      </wp:positionV>
                      <wp:extent cx="371959" cy="278970"/>
                      <wp:effectExtent l="0" t="0" r="28575" b="26035"/>
                      <wp:wrapNone/>
                      <wp:docPr id="223" name="Rectangle 223"/>
                      <wp:cNvGraphicFramePr/>
                      <a:graphic xmlns:a="http://schemas.openxmlformats.org/drawingml/2006/main">
                        <a:graphicData uri="http://schemas.microsoft.com/office/word/2010/wordprocessingShape">
                          <wps:wsp>
                            <wps:cNvSpPr/>
                            <wps:spPr>
                              <a:xfrm>
                                <a:off x="0" y="0"/>
                                <a:ext cx="371959" cy="278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F5D8B" id="Rectangle 223" o:spid="_x0000_s1026" style="position:absolute;margin-left:168.8pt;margin-top:6.6pt;width:29.3pt;height:21.9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0smAIAAIcFAAAOAAAAZHJzL2Uyb0RvYy54bWysVE1v2zAMvQ/YfxB0Xx276dIEdYogRYcB&#10;RVu0HXpWZSkWIIuapMTJfv0o+SNBV+wwLAdHFMlH8onk1fW+0WQnnFdgSpqfTSgRhkOlzKakP15u&#10;v1xS4gMzFdNgREkPwtPr5edPV61diAJq0JVwBEGMX7S2pHUIdpFlnteiYf4MrDColOAaFlB0m6xy&#10;rEX0RmfFZPI1a8FV1gEX3uPtTaeky4QvpeDhQUovAtElxdxC+rr0fYvfbHnFFhvHbK14nwb7hywa&#10;pgwGHaFuWGBk69QfUI3iDjzIcMahyUBKxUWqAavJJ++qea6ZFakWJMfbkSb//2D5/e7REVWVtCjO&#10;KTGswUd6QtqY2WhB4iVS1Fq/QMtn++h6yeMx1ruXron/WAnZJ1oPI61iHwjHy/NZPr+YU8JRVcwu&#10;57NEe3Z0ts6HbwIaEg8ldRg+kcl2dz5gQDQdTGIsA7dK6/Ry2sQLD1pV8S4JsXXEWjuyY/joYZ/H&#10;ChDixAql6JnFurpK0ikctIgQ2jwJiaRg7kVKJLXjEZNxLkzIO1XNKtGFupjgbwg2ZJFCJ8CILDHJ&#10;EbsHGCw7kAG7y7m3j64idfPoPPlbYp3z6JEigwmjc6MMuI8ANFbVR+7sB5I6aiJLb1AdsGUcdLPk&#10;Lb9V+Gx3zIdH5nB4cMxwIYQH/EgNbUmhP1FSg/v10X20x55GLSUtDmNJ/c8tc4IS/d1gt8/z6TRO&#10;bxKmF7MCBXeqeTvVmG2zBnz6HFeP5ekY7YMejtJB84p7YxWjoooZjrFLyoMbhHXolgRuHi5Wq2SG&#10;E2tZuDPPlkfwyGpsy5f9K3O2792ATX8Pw+CyxbsW7myjp4HVNoBUqb+PvPZ847Snxuk3U1wnp3Ky&#10;Ou7P5W8AAAD//wMAUEsDBBQABgAIAAAAIQCajsFv4QAAAAkBAAAPAAAAZHJzL2Rvd25yZXYueG1s&#10;TI/BTsMwDIbvSLxDZCQuE0u7ig5K0wmBQDsgJLZx4OY2oSlrnKrJtvL2mBPcbP2ffn8uV5PrxdGM&#10;ofOkIJ0nIAw1XnfUKthtn65uQISIpLH3ZBR8mwCr6vysxEL7E72Z4ya2gksoFKjAxjgUUobGGodh&#10;7gdDnH360WHkdWylHvHE5a6XiyTJpcOO+ILFwTxY0+w3B6fgYz3F9it9ji97nL3P1rZuXh9rpS4v&#10;pvs7ENFM8Q+GX31Wh4qdan8gHUSvIMuWOaMcZAsQDGS3OQ+1gutlCrIq5f8Pqh8AAAD//wMAUEsB&#10;Ai0AFAAGAAgAAAAhALaDOJL+AAAA4QEAABMAAAAAAAAAAAAAAAAAAAAAAFtDb250ZW50X1R5cGVz&#10;XS54bWxQSwECLQAUAAYACAAAACEAOP0h/9YAAACUAQAACwAAAAAAAAAAAAAAAAAvAQAAX3JlbHMv&#10;LnJlbHNQSwECLQAUAAYACAAAACEAPWbdLJgCAACHBQAADgAAAAAAAAAAAAAAAAAuAgAAZHJzL2Uy&#10;b0RvYy54bWxQSwECLQAUAAYACAAAACEAmo7Bb+EAAAAJAQAADwAAAAAAAAAAAAAAAADyBAAAZHJz&#10;L2Rvd25yZXYueG1sUEsFBgAAAAAEAAQA8wAAAAAGAAAAAA==&#10;" filled="f" strokecolor="black [3213]" strokeweight="1pt"/>
                  </w:pict>
                </mc:Fallback>
              </mc:AlternateContent>
            </w:r>
            <w:r>
              <w:rPr>
                <w:rFonts w:ascii="Arial" w:hAnsi="Arial" w:cs="Arial"/>
                <w:szCs w:val="32"/>
              </w:rPr>
              <w:t>Wednesday</w:t>
            </w:r>
          </w:p>
        </w:tc>
        <w:tc>
          <w:tcPr>
            <w:tcW w:w="5387" w:type="dxa"/>
          </w:tcPr>
          <w:p w14:paraId="278A6A94" w14:textId="77777777" w:rsidR="000B7D8C" w:rsidRDefault="000B7D8C" w:rsidP="000B7D8C">
            <w:pPr>
              <w:spacing w:before="120" w:after="120" w:line="360" w:lineRule="auto"/>
              <w:ind w:right="720"/>
              <w:rPr>
                <w:rFonts w:ascii="Arial" w:hAnsi="Arial" w:cs="Arial"/>
                <w:szCs w:val="32"/>
              </w:rPr>
            </w:pPr>
            <w:r>
              <w:rPr>
                <w:rFonts w:ascii="Arial" w:hAnsi="Arial" w:cs="Arial"/>
                <w:szCs w:val="32"/>
              </w:rPr>
              <w:t>Wednesday</w:t>
            </w:r>
          </w:p>
        </w:tc>
      </w:tr>
      <w:tr w:rsidR="005F30AC" w:rsidRPr="000B7D8C" w14:paraId="47FB0123" w14:textId="77777777" w:rsidTr="000B7D8C">
        <w:tc>
          <w:tcPr>
            <w:tcW w:w="5098" w:type="dxa"/>
            <w:gridSpan w:val="3"/>
            <w:shd w:val="clear" w:color="auto" w:fill="auto"/>
          </w:tcPr>
          <w:p w14:paraId="790B112E" w14:textId="77777777" w:rsidR="000B7D8C" w:rsidRDefault="000B7D8C" w:rsidP="000B7D8C">
            <w:pPr>
              <w:spacing w:before="120" w:after="120" w:line="360" w:lineRule="auto"/>
              <w:ind w:right="720"/>
              <w:rPr>
                <w:rFonts w:ascii="Arial" w:hAnsi="Arial" w:cs="Arial"/>
                <w:szCs w:val="32"/>
              </w:rPr>
            </w:pPr>
            <w:r>
              <w:rPr>
                <w:rFonts w:ascii="Arial" w:hAnsi="Arial" w:cs="Arial"/>
                <w:noProof/>
                <w:szCs w:val="32"/>
                <w:lang w:eastAsia="en-GB"/>
              </w:rPr>
              <mc:AlternateContent>
                <mc:Choice Requires="wps">
                  <w:drawing>
                    <wp:anchor distT="0" distB="0" distL="114300" distR="114300" simplePos="0" relativeHeight="251752448" behindDoc="0" locked="0" layoutInCell="1" allowOverlap="1" wp14:anchorId="1EA588C4" wp14:editId="4F7C89E4">
                      <wp:simplePos x="0" y="0"/>
                      <wp:positionH relativeFrom="column">
                        <wp:posOffset>2144502</wp:posOffset>
                      </wp:positionH>
                      <wp:positionV relativeFrom="paragraph">
                        <wp:posOffset>68364</wp:posOffset>
                      </wp:positionV>
                      <wp:extent cx="371959" cy="278970"/>
                      <wp:effectExtent l="0" t="0" r="28575" b="26035"/>
                      <wp:wrapNone/>
                      <wp:docPr id="224" name="Rectangle 224"/>
                      <wp:cNvGraphicFramePr/>
                      <a:graphic xmlns:a="http://schemas.openxmlformats.org/drawingml/2006/main">
                        <a:graphicData uri="http://schemas.microsoft.com/office/word/2010/wordprocessingShape">
                          <wps:wsp>
                            <wps:cNvSpPr/>
                            <wps:spPr>
                              <a:xfrm>
                                <a:off x="0" y="0"/>
                                <a:ext cx="371959" cy="278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B2156" id="Rectangle 224" o:spid="_x0000_s1026" style="position:absolute;margin-left:168.85pt;margin-top:5.4pt;width:29.3pt;height:21.9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9clwIAAIcFAAAOAAAAZHJzL2Uyb0RvYy54bWysVEtv2zAMvg/YfxB0Xx176dIEdYqgRYcB&#10;RRv0gZ5VWYoNSKImKXGyXz9KfiToih2G5eCIIvmR/ETy8mqvFdkJ5xswJc3PJpQIw6FqzKakL8+3&#10;Xy4o8YGZiikwoqQH4enV8vOny9YuRAE1qEo4giDGL1pb0joEu8gyz2uhmT8DKwwqJTjNAopuk1WO&#10;tYiuVVZMJt+yFlxlHXDhPd7edEq6TPhSCh4epPQiEFVSzC2kr0vft/jNlpdssXHM1g3v02D/kIVm&#10;jcGgI9QNC4xsXfMHlG64Aw8ynHHQGUjZcJFqwGryybtqnmpmRaoFyfF2pMn/P1h+v1s70lQlLYop&#10;JYZpfKRHpI2ZjRIkXiJFrfULtHyya9dLHo+x3r10Ov5jJWSfaD2MtIp9IBwvv87y+fmcEo6qYnYx&#10;nyXas6OzdT58F6BJPJTUYfhEJtvd+YAB0XQwibEM3DZKpZdTJl54UE0V75IQW0dcK0d2DB897PNY&#10;AUKcWKEUPbNYV1dJOoWDEhFCmUchkRTMvUiJpHY8YjLOhQl5p6pZJbpQ5xP8DcGGLFLoBBiRJSY5&#10;YvcAg2UHMmB3Off20VWkbh6dJ39LrHMePVJkMGF01o0B9xGAwqr6yJ39QFJHTWTpDaoDtoyDbpa8&#10;5bcNPtsd82HNHA4PjhkuhPCAH6mgLSn0J0pqcL8+uo/22NOopaTFYSyp/7llTlCifhjs9nk+ncbp&#10;TcL0fFag4E41b6cas9XXgE+f4+qxPB2jfVDDUTrQr7g3VjEqqpjhGLukPLhBuA7dksDNw8Vqlcxw&#10;Yi0Ld+bJ8ggeWY1t+bx/Zc72vRuw6e9hGFy2eNfCnW30NLDaBpBN6u8jrz3fOO2pcfrNFNfJqZys&#10;jvtz+RsAAP//AwBQSwMEFAAGAAgAAAAhAEXKQcLgAAAACQEAAA8AAABkcnMvZG93bnJldi54bWxM&#10;j0FLw0AQhe+C/2EZwUuxmxptNGZTRFF6EMGqB2+T7JjEZmdDdtvGf+940uPwPt58r1hNrld7GkPn&#10;2cBinoAirr3tuDHw9vpwdgUqRGSLvWcy8E0BVuXxUYG59Qd+of0mNkpKOORooI1xyLUOdUsOw9wP&#10;xJJ9+tFhlHNstB3xIOWu1+dJstQOO5YPLQ5011K93eycgY/1FJuvxWN82uLsfbZuq/r5vjLm9GS6&#10;vQEVaYp/MPzqizqU4lT5HdugegNpmmWCSpDIBAHS62UKqjJweZGBLgv9f0H5AwAA//8DAFBLAQIt&#10;ABQABgAIAAAAIQC2gziS/gAAAOEBAAATAAAAAAAAAAAAAAAAAAAAAABbQ29udGVudF9UeXBlc10u&#10;eG1sUEsBAi0AFAAGAAgAAAAhADj9If/WAAAAlAEAAAsAAAAAAAAAAAAAAAAALwEAAF9yZWxzLy5y&#10;ZWxzUEsBAi0AFAAGAAgAAAAhAJpCz1yXAgAAhwUAAA4AAAAAAAAAAAAAAAAALgIAAGRycy9lMm9E&#10;b2MueG1sUEsBAi0AFAAGAAgAAAAhAEXKQcLgAAAACQEAAA8AAAAAAAAAAAAAAAAA8QQAAGRycy9k&#10;b3ducmV2LnhtbFBLBQYAAAAABAAEAPMAAAD+BQAAAAA=&#10;" filled="f" strokecolor="black [3213]" strokeweight="1pt"/>
                  </w:pict>
                </mc:Fallback>
              </mc:AlternateContent>
            </w:r>
            <w:r>
              <w:rPr>
                <w:rFonts w:ascii="Arial" w:hAnsi="Arial" w:cs="Arial"/>
                <w:szCs w:val="32"/>
              </w:rPr>
              <w:t>Thursday</w:t>
            </w:r>
          </w:p>
        </w:tc>
        <w:tc>
          <w:tcPr>
            <w:tcW w:w="5387" w:type="dxa"/>
          </w:tcPr>
          <w:p w14:paraId="389F07CC" w14:textId="77777777" w:rsidR="000B7D8C" w:rsidRDefault="000B7D8C" w:rsidP="000B7D8C">
            <w:pPr>
              <w:spacing w:before="120" w:after="120" w:line="360" w:lineRule="auto"/>
              <w:ind w:right="720"/>
              <w:rPr>
                <w:rFonts w:ascii="Arial" w:hAnsi="Arial" w:cs="Arial"/>
                <w:szCs w:val="32"/>
              </w:rPr>
            </w:pPr>
            <w:r>
              <w:rPr>
                <w:rFonts w:ascii="Arial" w:hAnsi="Arial" w:cs="Arial"/>
                <w:szCs w:val="32"/>
              </w:rPr>
              <w:t>Thursday</w:t>
            </w:r>
          </w:p>
        </w:tc>
      </w:tr>
      <w:tr w:rsidR="005F30AC" w:rsidRPr="000B7D8C" w14:paraId="7DD581EB" w14:textId="77777777" w:rsidTr="000B7D8C">
        <w:tc>
          <w:tcPr>
            <w:tcW w:w="5098" w:type="dxa"/>
            <w:gridSpan w:val="3"/>
            <w:shd w:val="clear" w:color="auto" w:fill="auto"/>
          </w:tcPr>
          <w:p w14:paraId="0367885D" w14:textId="77777777" w:rsidR="000B7D8C" w:rsidRDefault="000B7D8C" w:rsidP="000B7D8C">
            <w:pPr>
              <w:spacing w:before="120" w:after="120" w:line="360" w:lineRule="auto"/>
              <w:ind w:right="720"/>
              <w:rPr>
                <w:rFonts w:ascii="Arial" w:hAnsi="Arial" w:cs="Arial"/>
                <w:szCs w:val="32"/>
              </w:rPr>
            </w:pPr>
            <w:r>
              <w:rPr>
                <w:rFonts w:ascii="Arial" w:hAnsi="Arial" w:cs="Arial"/>
                <w:noProof/>
                <w:szCs w:val="32"/>
                <w:lang w:eastAsia="en-GB"/>
              </w:rPr>
              <mc:AlternateContent>
                <mc:Choice Requires="wps">
                  <w:drawing>
                    <wp:anchor distT="0" distB="0" distL="114300" distR="114300" simplePos="0" relativeHeight="251754496" behindDoc="0" locked="0" layoutInCell="1" allowOverlap="1" wp14:anchorId="77C2BCA0" wp14:editId="04CB4D4D">
                      <wp:simplePos x="0" y="0"/>
                      <wp:positionH relativeFrom="column">
                        <wp:posOffset>2144502</wp:posOffset>
                      </wp:positionH>
                      <wp:positionV relativeFrom="paragraph">
                        <wp:posOffset>55364</wp:posOffset>
                      </wp:positionV>
                      <wp:extent cx="371959" cy="278970"/>
                      <wp:effectExtent l="0" t="0" r="28575" b="26035"/>
                      <wp:wrapNone/>
                      <wp:docPr id="225" name="Rectangle 225"/>
                      <wp:cNvGraphicFramePr/>
                      <a:graphic xmlns:a="http://schemas.openxmlformats.org/drawingml/2006/main">
                        <a:graphicData uri="http://schemas.microsoft.com/office/word/2010/wordprocessingShape">
                          <wps:wsp>
                            <wps:cNvSpPr/>
                            <wps:spPr>
                              <a:xfrm>
                                <a:off x="0" y="0"/>
                                <a:ext cx="371959" cy="278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6E398" id="Rectangle 225" o:spid="_x0000_s1026" style="position:absolute;margin-left:168.85pt;margin-top:4.35pt;width:29.3pt;height:21.9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kJlwIAAIcFAAAOAAAAZHJzL2Uyb0RvYy54bWysVEtv2zAMvg/YfxB0Xx17zdIEdYqgRYcB&#10;RRv0gZ5VWYoNSKImKXGyXz9KfiToih2G5eCIIvmR/ETy8mqvFdkJ5xswJc3PJpQIw6FqzKakL8+3&#10;Xy4o8YGZiikwoqQH4enV8vOny9YuRAE1qEo4giDGL1pb0joEu8gyz2uhmT8DKwwqJTjNAopuk1WO&#10;tYiuVVZMJt+yFlxlHXDhPd7edEq6TPhSCh4epPQiEFVSzC2kr0vft/jNlpdssXHM1g3v02D/kIVm&#10;jcGgI9QNC4xsXfMHlG64Aw8ynHHQGUjZcJFqwGryybtqnmpmRaoFyfF2pMn/P1h+v1s70lQlLYop&#10;JYZpfKRHpI2ZjRIkXiJFrfULtHyya9dLHo+x3r10Ov5jJWSfaD2MtIp9IBwvv87y+XROCUdVMbuY&#10;zxLt2dHZOh++C9AkHkrqMHwik+3ufMCAaDqYxFgGbhul0sspEy88qKaKd0mIrSOulSM7ho8e9nms&#10;ACFOrFCKnlmsq6skncJBiQihzKOQSArmXqREUjseMRnnwoS8U9WsEl2o6QR/Q7AhixQ6AUZkiUmO&#10;2D3AYNmBDNhdzr19dBWpm0fnyd8S65xHjxQZTBiddWPAfQSgsKo+cmc/kNRRE1l6g+qALeOgmyVv&#10;+W2Dz3bHfFgzh8ODY4YLITzgRypoSwr9iZIa3K+P7qM99jRqKWlxGEvqf26ZE5SoHwa7fZ6fn8fp&#10;TcL5dFag4E41b6cas9XXgE+f4+qxPB2jfVDDUTrQr7g3VjEqqpjhGLukPLhBuA7dksDNw8Vqlcxw&#10;Yi0Ld+bJ8ggeWY1t+bx/Zc72vRuw6e9hGFy2eNfCnW30NLDaBpBN6u8jrz3fOO2pcfrNFNfJqZys&#10;jvtz+RsAAP//AwBQSwMEFAAGAAgAAAAhAFQKkF3hAAAACAEAAA8AAABkcnMvZG93bnJldi54bWxM&#10;j8FOwzAQRO9I/IO1SFyq1mkj0hKyqRAI1EOFRAsHbk68xKGxHcVuG/6e5QSn0WpGM2+L9Wg7caIh&#10;tN4hzGcJCHK1161rEN72T9MViBCV06rzjhC+KcC6vLwoVK792b3SaRcbwSUu5ArBxNjnUobakFVh&#10;5nty7H36warI59BIPagzl9tOLpIkk1a1jheM6unBUH3YHS3Cx2aMzdf8OW4PavI+2ZiqfnmsEK+v&#10;xvs7EJHG+BeGX3xGh5KZKn90OogOIU2XS44irFjYT2+zFESFcLPIQJaF/P9A+QMAAP//AwBQSwEC&#10;LQAUAAYACAAAACEAtoM4kv4AAADhAQAAEwAAAAAAAAAAAAAAAAAAAAAAW0NvbnRlbnRfVHlwZXNd&#10;LnhtbFBLAQItABQABgAIAAAAIQA4/SH/1gAAAJQBAAALAAAAAAAAAAAAAAAAAC8BAABfcmVscy8u&#10;cmVsc1BLAQItABQABgAIAAAAIQBgItkJlwIAAIcFAAAOAAAAAAAAAAAAAAAAAC4CAABkcnMvZTJv&#10;RG9jLnhtbFBLAQItABQABgAIAAAAIQBUCpBd4QAAAAgBAAAPAAAAAAAAAAAAAAAAAPEEAABkcnMv&#10;ZG93bnJldi54bWxQSwUGAAAAAAQABADzAAAA/wUAAAAA&#10;" filled="f" strokecolor="black [3213]" strokeweight="1pt"/>
                  </w:pict>
                </mc:Fallback>
              </mc:AlternateContent>
            </w:r>
            <w:r>
              <w:rPr>
                <w:rFonts w:ascii="Arial" w:hAnsi="Arial" w:cs="Arial"/>
                <w:szCs w:val="32"/>
              </w:rPr>
              <w:t>Friday</w:t>
            </w:r>
          </w:p>
        </w:tc>
        <w:tc>
          <w:tcPr>
            <w:tcW w:w="5387" w:type="dxa"/>
          </w:tcPr>
          <w:p w14:paraId="35E719CC" w14:textId="77777777" w:rsidR="000B7D8C" w:rsidRDefault="000B7D8C" w:rsidP="000B7D8C">
            <w:pPr>
              <w:spacing w:before="120" w:after="120" w:line="360" w:lineRule="auto"/>
              <w:ind w:right="720"/>
              <w:rPr>
                <w:rFonts w:ascii="Arial" w:hAnsi="Arial" w:cs="Arial"/>
                <w:szCs w:val="32"/>
              </w:rPr>
            </w:pPr>
            <w:r>
              <w:rPr>
                <w:rFonts w:ascii="Arial" w:hAnsi="Arial" w:cs="Arial"/>
                <w:szCs w:val="32"/>
              </w:rPr>
              <w:t>Friday</w:t>
            </w:r>
          </w:p>
        </w:tc>
      </w:tr>
      <w:tr w:rsidR="00192E8E" w:rsidRPr="000B7D8C" w14:paraId="6F428ADA" w14:textId="77777777" w:rsidTr="00192E8E">
        <w:trPr>
          <w:trHeight w:val="1833"/>
        </w:trPr>
        <w:tc>
          <w:tcPr>
            <w:tcW w:w="10485" w:type="dxa"/>
            <w:gridSpan w:val="4"/>
            <w:shd w:val="clear" w:color="auto" w:fill="auto"/>
          </w:tcPr>
          <w:p w14:paraId="02E61A46" w14:textId="77777777" w:rsidR="00192E8E" w:rsidRPr="00B4379C" w:rsidRDefault="00192E8E" w:rsidP="00B4379C">
            <w:pPr>
              <w:spacing w:before="120" w:after="120" w:line="360" w:lineRule="auto"/>
              <w:ind w:left="720" w:right="720"/>
              <w:jc w:val="center"/>
              <w:rPr>
                <w:rFonts w:ascii="Arial" w:hAnsi="Arial" w:cs="Arial"/>
                <w:sz w:val="18"/>
                <w:szCs w:val="16"/>
              </w:rPr>
            </w:pPr>
          </w:p>
          <w:p w14:paraId="508A9352" w14:textId="77777777" w:rsidR="00192E8E" w:rsidRPr="00192E8E" w:rsidRDefault="00192E8E" w:rsidP="00B4379C">
            <w:pPr>
              <w:spacing w:before="120" w:after="120" w:line="360" w:lineRule="auto"/>
              <w:ind w:left="720" w:right="720"/>
              <w:jc w:val="center"/>
              <w:rPr>
                <w:rFonts w:ascii="Arial" w:eastAsia="SimSun" w:hAnsi="Arial" w:cs="Arial"/>
                <w:sz w:val="32"/>
                <w:szCs w:val="32"/>
              </w:rPr>
            </w:pPr>
            <w:r w:rsidRPr="00B4379C">
              <w:rPr>
                <w:rFonts w:ascii="Arial" w:eastAsia="SimSun" w:hAnsi="Arial" w:cs="Arial"/>
                <w:sz w:val="32"/>
                <w:szCs w:val="32"/>
              </w:rPr>
              <w:t>I have read and understood the above agreement and I agree to Eager Beavers’ terms and conditions.</w:t>
            </w:r>
          </w:p>
        </w:tc>
      </w:tr>
      <w:tr w:rsidR="00192E8E" w:rsidRPr="000B7D8C" w14:paraId="15D0A5CA" w14:textId="77777777" w:rsidTr="00192E8E">
        <w:trPr>
          <w:trHeight w:val="540"/>
        </w:trPr>
        <w:tc>
          <w:tcPr>
            <w:tcW w:w="2689" w:type="dxa"/>
            <w:shd w:val="clear" w:color="auto" w:fill="F2F2F2" w:themeFill="background1" w:themeFillShade="F2"/>
          </w:tcPr>
          <w:p w14:paraId="66D5CAC6" w14:textId="77777777" w:rsidR="00192E8E" w:rsidRPr="00192E8E" w:rsidRDefault="00192E8E" w:rsidP="00192E8E">
            <w:pPr>
              <w:spacing w:before="120" w:after="120" w:line="360" w:lineRule="auto"/>
              <w:ind w:left="720" w:right="720"/>
              <w:rPr>
                <w:rFonts w:ascii="Arial" w:hAnsi="Arial" w:cs="Arial"/>
                <w:b/>
                <w:szCs w:val="16"/>
              </w:rPr>
            </w:pPr>
            <w:r w:rsidRPr="00192E8E">
              <w:rPr>
                <w:rFonts w:ascii="Arial" w:hAnsi="Arial" w:cs="Arial"/>
                <w:b/>
                <w:szCs w:val="16"/>
              </w:rPr>
              <w:t xml:space="preserve">Signed </w:t>
            </w:r>
          </w:p>
        </w:tc>
        <w:tc>
          <w:tcPr>
            <w:tcW w:w="7796" w:type="dxa"/>
            <w:gridSpan w:val="3"/>
            <w:shd w:val="clear" w:color="auto" w:fill="auto"/>
          </w:tcPr>
          <w:p w14:paraId="32D0F841" w14:textId="77777777" w:rsidR="00192E8E" w:rsidRPr="00192E8E" w:rsidRDefault="00192E8E" w:rsidP="00192E8E">
            <w:pPr>
              <w:spacing w:before="120" w:after="120" w:line="360" w:lineRule="auto"/>
              <w:ind w:left="720" w:right="720"/>
              <w:rPr>
                <w:rFonts w:ascii="Arial" w:hAnsi="Arial" w:cs="Arial"/>
                <w:sz w:val="16"/>
                <w:szCs w:val="16"/>
              </w:rPr>
            </w:pPr>
          </w:p>
        </w:tc>
      </w:tr>
      <w:tr w:rsidR="00192E8E" w:rsidRPr="000B7D8C" w14:paraId="2F7ADEB6" w14:textId="77777777" w:rsidTr="00192E8E">
        <w:trPr>
          <w:trHeight w:val="540"/>
        </w:trPr>
        <w:tc>
          <w:tcPr>
            <w:tcW w:w="2689" w:type="dxa"/>
            <w:shd w:val="clear" w:color="auto" w:fill="F2F2F2" w:themeFill="background1" w:themeFillShade="F2"/>
          </w:tcPr>
          <w:p w14:paraId="0074F780" w14:textId="77777777" w:rsidR="00192E8E" w:rsidRPr="00192E8E" w:rsidRDefault="00192E8E" w:rsidP="00192E8E">
            <w:pPr>
              <w:spacing w:before="120" w:after="120" w:line="360" w:lineRule="auto"/>
              <w:ind w:left="720" w:right="720"/>
              <w:rPr>
                <w:rFonts w:ascii="Arial" w:hAnsi="Arial" w:cs="Arial"/>
                <w:b/>
                <w:szCs w:val="16"/>
              </w:rPr>
            </w:pPr>
            <w:r w:rsidRPr="00192E8E">
              <w:rPr>
                <w:rFonts w:ascii="Arial" w:hAnsi="Arial" w:cs="Arial"/>
                <w:b/>
                <w:szCs w:val="16"/>
              </w:rPr>
              <w:t>Date</w:t>
            </w:r>
          </w:p>
        </w:tc>
        <w:tc>
          <w:tcPr>
            <w:tcW w:w="7796" w:type="dxa"/>
            <w:gridSpan w:val="3"/>
            <w:shd w:val="clear" w:color="auto" w:fill="auto"/>
          </w:tcPr>
          <w:p w14:paraId="2247970F" w14:textId="77777777" w:rsidR="00192E8E" w:rsidRPr="00192E8E" w:rsidRDefault="00192E8E" w:rsidP="00192E8E">
            <w:pPr>
              <w:spacing w:before="120" w:after="120" w:line="360" w:lineRule="auto"/>
              <w:ind w:left="720" w:right="720"/>
              <w:rPr>
                <w:rFonts w:ascii="Arial" w:hAnsi="Arial" w:cs="Arial"/>
                <w:sz w:val="16"/>
                <w:szCs w:val="16"/>
              </w:rPr>
            </w:pPr>
          </w:p>
        </w:tc>
      </w:tr>
      <w:tr w:rsidR="00192E8E" w:rsidRPr="000B7D8C" w14:paraId="0CCA14DE" w14:textId="77777777" w:rsidTr="00192E8E">
        <w:trPr>
          <w:trHeight w:val="540"/>
        </w:trPr>
        <w:tc>
          <w:tcPr>
            <w:tcW w:w="2689" w:type="dxa"/>
            <w:shd w:val="clear" w:color="auto" w:fill="F2F2F2" w:themeFill="background1" w:themeFillShade="F2"/>
          </w:tcPr>
          <w:p w14:paraId="17BEBD4E" w14:textId="77777777" w:rsidR="00192E8E" w:rsidRPr="00192E8E" w:rsidRDefault="00192E8E" w:rsidP="00192E8E">
            <w:pPr>
              <w:spacing w:before="120" w:after="120" w:line="360" w:lineRule="auto"/>
              <w:ind w:left="720" w:right="720"/>
              <w:rPr>
                <w:rFonts w:ascii="Arial" w:hAnsi="Arial" w:cs="Arial"/>
                <w:b/>
                <w:szCs w:val="16"/>
              </w:rPr>
            </w:pPr>
            <w:r w:rsidRPr="00192E8E">
              <w:rPr>
                <w:rFonts w:ascii="Arial" w:hAnsi="Arial" w:cs="Arial"/>
                <w:b/>
                <w:szCs w:val="16"/>
              </w:rPr>
              <w:t>Relationship to child</w:t>
            </w:r>
          </w:p>
        </w:tc>
        <w:tc>
          <w:tcPr>
            <w:tcW w:w="7796" w:type="dxa"/>
            <w:gridSpan w:val="3"/>
            <w:shd w:val="clear" w:color="auto" w:fill="auto"/>
          </w:tcPr>
          <w:p w14:paraId="0B71189E" w14:textId="77777777" w:rsidR="00192E8E" w:rsidRPr="00192E8E" w:rsidRDefault="00192E8E" w:rsidP="00192E8E">
            <w:pPr>
              <w:spacing w:before="120" w:after="120" w:line="360" w:lineRule="auto"/>
              <w:ind w:left="720" w:right="720"/>
              <w:rPr>
                <w:rFonts w:ascii="Arial" w:hAnsi="Arial" w:cs="Arial"/>
                <w:sz w:val="16"/>
                <w:szCs w:val="16"/>
              </w:rPr>
            </w:pPr>
          </w:p>
        </w:tc>
      </w:tr>
      <w:tr w:rsidR="005F30AC" w:rsidRPr="000B7D8C" w14:paraId="34FE0A3B" w14:textId="77777777" w:rsidTr="00192E8E">
        <w:trPr>
          <w:trHeight w:val="540"/>
        </w:trPr>
        <w:tc>
          <w:tcPr>
            <w:tcW w:w="2689" w:type="dxa"/>
            <w:shd w:val="clear" w:color="auto" w:fill="F2F2F2" w:themeFill="background1" w:themeFillShade="F2"/>
          </w:tcPr>
          <w:p w14:paraId="221413A1" w14:textId="14E2CFF9" w:rsidR="005F30AC" w:rsidRPr="00192E8E" w:rsidRDefault="005F30AC" w:rsidP="00192E8E">
            <w:pPr>
              <w:spacing w:before="120" w:after="120" w:line="360" w:lineRule="auto"/>
              <w:ind w:left="720" w:right="720"/>
              <w:rPr>
                <w:rFonts w:ascii="Arial" w:hAnsi="Arial" w:cs="Arial"/>
                <w:b/>
                <w:szCs w:val="16"/>
              </w:rPr>
            </w:pPr>
            <w:r>
              <w:rPr>
                <w:rFonts w:ascii="Arial" w:hAnsi="Arial" w:cs="Arial"/>
                <w:b/>
                <w:szCs w:val="16"/>
              </w:rPr>
              <w:t xml:space="preserve">Method of payment / entitlements </w:t>
            </w:r>
          </w:p>
        </w:tc>
        <w:tc>
          <w:tcPr>
            <w:tcW w:w="7796" w:type="dxa"/>
            <w:gridSpan w:val="3"/>
            <w:shd w:val="clear" w:color="auto" w:fill="auto"/>
          </w:tcPr>
          <w:p w14:paraId="39C47374" w14:textId="77777777" w:rsidR="005F30AC" w:rsidRPr="005F30AC" w:rsidRDefault="005F30AC" w:rsidP="005F30AC">
            <w:pPr>
              <w:pStyle w:val="ListParagraph"/>
              <w:numPr>
                <w:ilvl w:val="0"/>
                <w:numId w:val="18"/>
              </w:numPr>
              <w:spacing w:before="120" w:after="120" w:line="360" w:lineRule="auto"/>
              <w:ind w:right="720"/>
              <w:rPr>
                <w:rFonts w:ascii="Arial" w:hAnsi="Arial" w:cs="Arial"/>
                <w:sz w:val="22"/>
                <w:szCs w:val="22"/>
              </w:rPr>
            </w:pPr>
            <w:r w:rsidRPr="005F30AC">
              <w:rPr>
                <w:rFonts w:ascii="Arial" w:hAnsi="Arial" w:cs="Arial"/>
                <w:sz w:val="22"/>
                <w:szCs w:val="22"/>
              </w:rPr>
              <w:t>MCAS (My child at school)</w:t>
            </w:r>
          </w:p>
          <w:p w14:paraId="062E9E69" w14:textId="77777777" w:rsidR="005F30AC" w:rsidRPr="005F30AC" w:rsidRDefault="005F30AC" w:rsidP="005F30AC">
            <w:pPr>
              <w:pStyle w:val="ListParagraph"/>
              <w:numPr>
                <w:ilvl w:val="0"/>
                <w:numId w:val="18"/>
              </w:numPr>
              <w:spacing w:before="120" w:after="120" w:line="360" w:lineRule="auto"/>
              <w:ind w:right="720"/>
              <w:rPr>
                <w:rFonts w:ascii="Arial" w:hAnsi="Arial" w:cs="Arial"/>
                <w:sz w:val="22"/>
                <w:szCs w:val="22"/>
              </w:rPr>
            </w:pPr>
            <w:r w:rsidRPr="005F30AC">
              <w:rPr>
                <w:rFonts w:ascii="Arial" w:hAnsi="Arial" w:cs="Arial"/>
                <w:sz w:val="22"/>
                <w:szCs w:val="22"/>
              </w:rPr>
              <w:t>Pupil Premium (Free School Meals)</w:t>
            </w:r>
          </w:p>
          <w:p w14:paraId="769872D3" w14:textId="77777777" w:rsidR="005F30AC" w:rsidRPr="005F30AC" w:rsidRDefault="005F30AC" w:rsidP="005F30AC">
            <w:pPr>
              <w:pStyle w:val="ListParagraph"/>
              <w:numPr>
                <w:ilvl w:val="0"/>
                <w:numId w:val="18"/>
              </w:numPr>
              <w:spacing w:before="120" w:after="120" w:line="360" w:lineRule="auto"/>
              <w:ind w:right="720"/>
              <w:rPr>
                <w:rFonts w:ascii="Arial" w:hAnsi="Arial" w:cs="Arial"/>
                <w:sz w:val="22"/>
                <w:szCs w:val="22"/>
              </w:rPr>
            </w:pPr>
            <w:r w:rsidRPr="005F30AC">
              <w:rPr>
                <w:rFonts w:ascii="Arial" w:hAnsi="Arial" w:cs="Arial"/>
                <w:sz w:val="22"/>
                <w:szCs w:val="22"/>
              </w:rPr>
              <w:t>College/ University payments</w:t>
            </w:r>
          </w:p>
          <w:p w14:paraId="1DDFDBC1" w14:textId="043C5383" w:rsidR="005F30AC" w:rsidRPr="005F30AC" w:rsidRDefault="005F30AC" w:rsidP="005F30AC">
            <w:pPr>
              <w:pStyle w:val="ListParagraph"/>
              <w:numPr>
                <w:ilvl w:val="0"/>
                <w:numId w:val="18"/>
              </w:numPr>
              <w:spacing w:before="120" w:after="120" w:line="360" w:lineRule="auto"/>
              <w:ind w:right="720"/>
              <w:rPr>
                <w:rFonts w:ascii="Arial" w:hAnsi="Arial" w:cs="Arial"/>
                <w:sz w:val="22"/>
                <w:szCs w:val="22"/>
              </w:rPr>
            </w:pPr>
            <w:r w:rsidRPr="005F30AC">
              <w:rPr>
                <w:rFonts w:ascii="Arial" w:hAnsi="Arial" w:cs="Arial"/>
                <w:sz w:val="22"/>
                <w:szCs w:val="22"/>
              </w:rPr>
              <w:t xml:space="preserve">Job centre payments </w:t>
            </w:r>
          </w:p>
          <w:p w14:paraId="0BB96850" w14:textId="77777777" w:rsidR="005F30AC" w:rsidRPr="005F30AC" w:rsidRDefault="005F30AC" w:rsidP="005F30AC">
            <w:pPr>
              <w:pStyle w:val="ListParagraph"/>
              <w:numPr>
                <w:ilvl w:val="0"/>
                <w:numId w:val="18"/>
              </w:numPr>
              <w:spacing w:before="120" w:after="120" w:line="360" w:lineRule="auto"/>
              <w:ind w:right="720"/>
              <w:rPr>
                <w:rFonts w:ascii="Arial" w:hAnsi="Arial" w:cs="Arial"/>
                <w:sz w:val="22"/>
                <w:szCs w:val="22"/>
              </w:rPr>
            </w:pPr>
            <w:r w:rsidRPr="005F30AC">
              <w:rPr>
                <w:rFonts w:ascii="Arial" w:hAnsi="Arial" w:cs="Arial"/>
                <w:sz w:val="22"/>
                <w:szCs w:val="22"/>
              </w:rPr>
              <w:t>Tax free Childcare</w:t>
            </w:r>
          </w:p>
          <w:p w14:paraId="3B64D49A" w14:textId="77777777" w:rsidR="005F30AC" w:rsidRDefault="005F30AC" w:rsidP="005F30AC">
            <w:pPr>
              <w:pStyle w:val="ListParagraph"/>
              <w:spacing w:before="120" w:after="120" w:line="360" w:lineRule="auto"/>
              <w:ind w:right="720"/>
              <w:rPr>
                <w:rFonts w:ascii="Arial" w:hAnsi="Arial" w:cs="Arial"/>
                <w:sz w:val="22"/>
                <w:szCs w:val="22"/>
              </w:rPr>
            </w:pPr>
            <w:r w:rsidRPr="005F30AC">
              <w:rPr>
                <w:rFonts w:ascii="Arial" w:hAnsi="Arial" w:cs="Arial"/>
                <w:sz w:val="22"/>
                <w:szCs w:val="22"/>
              </w:rPr>
              <w:t xml:space="preserve">An email with your registration code,  amount paid and date of payment must be sent to </w:t>
            </w:r>
            <w:hyperlink r:id="rId39" w:history="1">
              <w:r w:rsidRPr="005F30AC">
                <w:rPr>
                  <w:rStyle w:val="Hyperlink"/>
                  <w:rFonts w:ascii="Arial" w:hAnsi="Arial" w:cs="Arial"/>
                  <w:sz w:val="22"/>
                  <w:szCs w:val="22"/>
                </w:rPr>
                <w:t>barfordeagerbeavers@gmail.com</w:t>
              </w:r>
            </w:hyperlink>
            <w:r w:rsidRPr="005F30AC">
              <w:rPr>
                <w:rFonts w:ascii="Arial" w:hAnsi="Arial" w:cs="Arial"/>
                <w:sz w:val="22"/>
                <w:szCs w:val="22"/>
              </w:rPr>
              <w:t xml:space="preserve"> for every payment made.</w:t>
            </w:r>
          </w:p>
          <w:p w14:paraId="7741DE67" w14:textId="61A9B23C" w:rsidR="005F30AC" w:rsidRPr="005F30AC" w:rsidRDefault="005F30AC" w:rsidP="005F30AC">
            <w:pPr>
              <w:pStyle w:val="ListParagraph"/>
              <w:numPr>
                <w:ilvl w:val="0"/>
                <w:numId w:val="18"/>
              </w:numPr>
              <w:spacing w:before="120" w:after="120" w:line="360" w:lineRule="auto"/>
              <w:ind w:right="720"/>
              <w:rPr>
                <w:rFonts w:ascii="Arial" w:hAnsi="Arial" w:cs="Arial"/>
                <w:sz w:val="16"/>
                <w:szCs w:val="16"/>
              </w:rPr>
            </w:pPr>
            <w:r w:rsidRPr="005F30AC">
              <w:rPr>
                <w:rFonts w:ascii="Arial" w:hAnsi="Arial" w:cs="Arial"/>
                <w:sz w:val="22"/>
                <w:szCs w:val="22"/>
              </w:rPr>
              <w:t>Other ______________________________________________</w:t>
            </w:r>
          </w:p>
        </w:tc>
      </w:tr>
      <w:tr w:rsidR="00192E8E" w:rsidRPr="000B7D8C" w14:paraId="78485398" w14:textId="77777777" w:rsidTr="003E6D6E">
        <w:trPr>
          <w:trHeight w:val="540"/>
        </w:trPr>
        <w:tc>
          <w:tcPr>
            <w:tcW w:w="10485" w:type="dxa"/>
            <w:gridSpan w:val="4"/>
            <w:shd w:val="clear" w:color="auto" w:fill="F2F2F2" w:themeFill="background1" w:themeFillShade="F2"/>
          </w:tcPr>
          <w:p w14:paraId="3F8F51F7" w14:textId="77777777" w:rsidR="00192E8E" w:rsidRPr="005D0B40" w:rsidRDefault="00192E8E" w:rsidP="00192E8E">
            <w:pPr>
              <w:spacing w:before="120" w:after="120" w:line="360" w:lineRule="auto"/>
              <w:ind w:left="720" w:right="720"/>
              <w:jc w:val="both"/>
              <w:rPr>
                <w:rFonts w:ascii="Arial" w:eastAsia="SimSun" w:hAnsi="Arial" w:cs="Arial"/>
                <w:sz w:val="32"/>
                <w:szCs w:val="32"/>
              </w:rPr>
            </w:pPr>
            <w:r w:rsidRPr="005D0B40">
              <w:rPr>
                <w:rFonts w:ascii="Arial" w:hAnsi="Arial" w:cs="Arial"/>
                <w:sz w:val="32"/>
                <w:szCs w:val="32"/>
              </w:rPr>
              <w:t>Please return the completed form to Mrs Anderson by email or to the school office</w:t>
            </w:r>
          </w:p>
        </w:tc>
      </w:tr>
    </w:tbl>
    <w:p w14:paraId="09BBF518" w14:textId="77777777" w:rsidR="0010371D" w:rsidRDefault="0010371D" w:rsidP="00A60FD4">
      <w:pPr>
        <w:spacing w:before="120" w:after="120" w:line="360" w:lineRule="auto"/>
        <w:ind w:left="720" w:right="720"/>
        <w:jc w:val="both"/>
        <w:rPr>
          <w:rFonts w:eastAsia="SimSun"/>
          <w:sz w:val="32"/>
          <w:szCs w:val="32"/>
        </w:rPr>
      </w:pPr>
    </w:p>
    <w:p w14:paraId="0AB64B66" w14:textId="77777777" w:rsidR="0027499F" w:rsidRPr="0027499F" w:rsidRDefault="0027499F" w:rsidP="00A60FD4">
      <w:pPr>
        <w:spacing w:before="120" w:after="120" w:line="360" w:lineRule="auto"/>
        <w:ind w:left="720" w:right="720"/>
        <w:jc w:val="center"/>
        <w:rPr>
          <w:b/>
          <w:bCs/>
          <w:sz w:val="16"/>
          <w:szCs w:val="16"/>
        </w:rPr>
      </w:pPr>
    </w:p>
    <w:p w14:paraId="0E774BF1" w14:textId="77777777" w:rsidR="00864EEE" w:rsidRDefault="00864EEE" w:rsidP="0027499F">
      <w:pPr>
        <w:spacing w:before="120" w:after="120" w:line="360" w:lineRule="auto"/>
        <w:ind w:left="720" w:right="720"/>
        <w:jc w:val="center"/>
        <w:rPr>
          <w:sz w:val="32"/>
          <w:szCs w:val="32"/>
        </w:rPr>
      </w:pPr>
    </w:p>
    <w:p w14:paraId="11A925C2" w14:textId="77777777" w:rsidR="00864EEE" w:rsidRPr="00984B2B" w:rsidRDefault="00864EEE" w:rsidP="0027499F">
      <w:pPr>
        <w:spacing w:before="120" w:after="120" w:line="360" w:lineRule="auto"/>
        <w:ind w:left="720" w:right="720"/>
        <w:jc w:val="center"/>
        <w:rPr>
          <w:rFonts w:ascii="Verdana" w:eastAsia="Calibri" w:hAnsi="Verdana" w:cs="Calibri"/>
          <w:color w:val="2F5597"/>
          <w:sz w:val="2"/>
          <w:szCs w:val="2"/>
        </w:rPr>
      </w:pPr>
    </w:p>
    <w:sectPr w:rsidR="00864EEE" w:rsidRPr="00984B2B" w:rsidSect="00B41FB5">
      <w:headerReference w:type="default" r:id="rId40"/>
      <w:footerReference w:type="even" r:id="rId41"/>
      <w:footerReference w:type="default" r:id="rId42"/>
      <w:pgSz w:w="11906" w:h="16838" w:code="9"/>
      <w:pgMar w:top="1440" w:right="850" w:bottom="1022" w:left="850" w:header="677"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FEF4CF" w14:textId="77777777" w:rsidR="009907A9" w:rsidRDefault="009907A9">
      <w:r>
        <w:separator/>
      </w:r>
    </w:p>
  </w:endnote>
  <w:endnote w:type="continuationSeparator" w:id="0">
    <w:p w14:paraId="6E2C5A86" w14:textId="77777777" w:rsidR="009907A9" w:rsidRDefault="0099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ova Light">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0CA4F" w14:textId="77777777" w:rsidR="00461853" w:rsidRDefault="00461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66717" w14:textId="77777777" w:rsidR="00E93874" w:rsidRDefault="00E93874" w:rsidP="006F17B4">
    <w:pPr>
      <w:jc w:val="center"/>
      <w:rPr>
        <w:rFonts w:ascii="Comic Sans MS" w:hAnsi="Comic Sans M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B40A8" w14:textId="77777777" w:rsidR="009907A9" w:rsidRDefault="009907A9">
      <w:r>
        <w:separator/>
      </w:r>
    </w:p>
  </w:footnote>
  <w:footnote w:type="continuationSeparator" w:id="0">
    <w:p w14:paraId="1082C299" w14:textId="77777777" w:rsidR="009907A9" w:rsidRDefault="00990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29EC0" w14:textId="77777777" w:rsidR="00E93874" w:rsidRPr="00EC2301" w:rsidRDefault="00E93874" w:rsidP="00140FEC">
    <w:pPr>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25AD466"/>
    <w:lvl w:ilvl="0">
      <w:start w:val="1"/>
      <w:numFmt w:val="bullet"/>
      <w:pStyle w:val="ListBullet"/>
      <w:lvlText w:val=""/>
      <w:lvlJc w:val="left"/>
      <w:pPr>
        <w:tabs>
          <w:tab w:val="num" w:pos="850"/>
        </w:tabs>
        <w:ind w:left="850" w:hanging="360"/>
      </w:pPr>
      <w:rPr>
        <w:rFonts w:ascii="Symbol" w:hAnsi="Symbol" w:hint="default"/>
      </w:rPr>
    </w:lvl>
  </w:abstractNum>
  <w:abstractNum w:abstractNumId="1" w15:restartNumberingAfterBreak="0">
    <w:nsid w:val="02DA1F0B"/>
    <w:multiLevelType w:val="hybridMultilevel"/>
    <w:tmpl w:val="29C495CA"/>
    <w:lvl w:ilvl="0" w:tplc="B5A4E9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C7E44"/>
    <w:multiLevelType w:val="hybridMultilevel"/>
    <w:tmpl w:val="A6DCF606"/>
    <w:lvl w:ilvl="0" w:tplc="C038D5A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7FD12D5"/>
    <w:multiLevelType w:val="hybridMultilevel"/>
    <w:tmpl w:val="749AC4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E7455D"/>
    <w:multiLevelType w:val="hybridMultilevel"/>
    <w:tmpl w:val="85023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E919C1"/>
    <w:multiLevelType w:val="singleLevel"/>
    <w:tmpl w:val="14E919C1"/>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17816781"/>
    <w:multiLevelType w:val="hybridMultilevel"/>
    <w:tmpl w:val="C02E3E24"/>
    <w:lvl w:ilvl="0" w:tplc="B5A4E9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9368A"/>
    <w:multiLevelType w:val="hybridMultilevel"/>
    <w:tmpl w:val="14626D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971650"/>
    <w:multiLevelType w:val="hybridMultilevel"/>
    <w:tmpl w:val="7EB421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35147C"/>
    <w:multiLevelType w:val="hybridMultilevel"/>
    <w:tmpl w:val="0C3813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E31BE4"/>
    <w:multiLevelType w:val="hybridMultilevel"/>
    <w:tmpl w:val="1F901A9C"/>
    <w:lvl w:ilvl="0" w:tplc="59BAA53A">
      <w:start w:val="30"/>
      <w:numFmt w:val="bullet"/>
      <w:lvlText w:val=""/>
      <w:lvlJc w:val="left"/>
      <w:pPr>
        <w:ind w:left="1080" w:hanging="360"/>
      </w:pPr>
      <w:rPr>
        <w:rFonts w:ascii="Symbol" w:eastAsia="SimSu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02017A"/>
    <w:multiLevelType w:val="hybridMultilevel"/>
    <w:tmpl w:val="B83EA8C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27B127C"/>
    <w:multiLevelType w:val="hybridMultilevel"/>
    <w:tmpl w:val="9EEA0E0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FE6C68"/>
    <w:multiLevelType w:val="hybridMultilevel"/>
    <w:tmpl w:val="37B2046E"/>
    <w:lvl w:ilvl="0" w:tplc="B5A4E978">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FF1973"/>
    <w:multiLevelType w:val="hybridMultilevel"/>
    <w:tmpl w:val="429472B4"/>
    <w:lvl w:ilvl="0" w:tplc="EE9C81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C850146"/>
    <w:multiLevelType w:val="hybridMultilevel"/>
    <w:tmpl w:val="360A82CA"/>
    <w:lvl w:ilvl="0" w:tplc="B562EC0C">
      <w:start w:val="1"/>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E3A7EA9"/>
    <w:multiLevelType w:val="hybridMultilevel"/>
    <w:tmpl w:val="D482FF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FA9567A"/>
    <w:multiLevelType w:val="hybridMultilevel"/>
    <w:tmpl w:val="A776CAAA"/>
    <w:lvl w:ilvl="0" w:tplc="BBFC3B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72567849">
    <w:abstractNumId w:val="0"/>
  </w:num>
  <w:num w:numId="2" w16cid:durableId="769350992">
    <w:abstractNumId w:val="8"/>
  </w:num>
  <w:num w:numId="3" w16cid:durableId="472335159">
    <w:abstractNumId w:val="7"/>
  </w:num>
  <w:num w:numId="4" w16cid:durableId="497693375">
    <w:abstractNumId w:val="9"/>
  </w:num>
  <w:num w:numId="5" w16cid:durableId="166749855">
    <w:abstractNumId w:val="16"/>
  </w:num>
  <w:num w:numId="6" w16cid:durableId="1909996363">
    <w:abstractNumId w:val="3"/>
  </w:num>
  <w:num w:numId="7" w16cid:durableId="1969584481">
    <w:abstractNumId w:val="11"/>
  </w:num>
  <w:num w:numId="8" w16cid:durableId="947540246">
    <w:abstractNumId w:val="5"/>
  </w:num>
  <w:num w:numId="9" w16cid:durableId="759568572">
    <w:abstractNumId w:val="17"/>
  </w:num>
  <w:num w:numId="10" w16cid:durableId="879895770">
    <w:abstractNumId w:val="12"/>
  </w:num>
  <w:num w:numId="11" w16cid:durableId="1821462071">
    <w:abstractNumId w:val="2"/>
  </w:num>
  <w:num w:numId="12" w16cid:durableId="924455780">
    <w:abstractNumId w:val="4"/>
  </w:num>
  <w:num w:numId="13" w16cid:durableId="1186940003">
    <w:abstractNumId w:val="15"/>
  </w:num>
  <w:num w:numId="14" w16cid:durableId="1975212804">
    <w:abstractNumId w:val="10"/>
  </w:num>
  <w:num w:numId="15" w16cid:durableId="1721203583">
    <w:abstractNumId w:val="14"/>
  </w:num>
  <w:num w:numId="16" w16cid:durableId="465513797">
    <w:abstractNumId w:val="13"/>
  </w:num>
  <w:num w:numId="17" w16cid:durableId="680737655">
    <w:abstractNumId w:val="1"/>
  </w:num>
  <w:num w:numId="18" w16cid:durableId="8664044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71D"/>
    <w:rsid w:val="0001230E"/>
    <w:rsid w:val="000301FE"/>
    <w:rsid w:val="000354F9"/>
    <w:rsid w:val="000357D4"/>
    <w:rsid w:val="00037548"/>
    <w:rsid w:val="0005437F"/>
    <w:rsid w:val="00054580"/>
    <w:rsid w:val="000645F1"/>
    <w:rsid w:val="000723A3"/>
    <w:rsid w:val="00081599"/>
    <w:rsid w:val="0008309D"/>
    <w:rsid w:val="00084DAB"/>
    <w:rsid w:val="000A047F"/>
    <w:rsid w:val="000A5EF9"/>
    <w:rsid w:val="000B37B7"/>
    <w:rsid w:val="000B7D8C"/>
    <w:rsid w:val="000C4D67"/>
    <w:rsid w:val="000E3500"/>
    <w:rsid w:val="000F6B30"/>
    <w:rsid w:val="001023AA"/>
    <w:rsid w:val="001031DC"/>
    <w:rsid w:val="0010371D"/>
    <w:rsid w:val="00124178"/>
    <w:rsid w:val="001259ED"/>
    <w:rsid w:val="00137E32"/>
    <w:rsid w:val="00140FEC"/>
    <w:rsid w:val="00142DDA"/>
    <w:rsid w:val="001474C0"/>
    <w:rsid w:val="00147655"/>
    <w:rsid w:val="00153761"/>
    <w:rsid w:val="00161182"/>
    <w:rsid w:val="00192E8E"/>
    <w:rsid w:val="00195CAB"/>
    <w:rsid w:val="001975AF"/>
    <w:rsid w:val="001A0272"/>
    <w:rsid w:val="001B76EE"/>
    <w:rsid w:val="001C519D"/>
    <w:rsid w:val="001D54DB"/>
    <w:rsid w:val="001D626E"/>
    <w:rsid w:val="001D6AEE"/>
    <w:rsid w:val="001E1920"/>
    <w:rsid w:val="001F3D06"/>
    <w:rsid w:val="00200770"/>
    <w:rsid w:val="00223556"/>
    <w:rsid w:val="00226367"/>
    <w:rsid w:val="00234A8B"/>
    <w:rsid w:val="00234C34"/>
    <w:rsid w:val="002373BC"/>
    <w:rsid w:val="002673DD"/>
    <w:rsid w:val="00272975"/>
    <w:rsid w:val="0027499F"/>
    <w:rsid w:val="00280E6D"/>
    <w:rsid w:val="0028357F"/>
    <w:rsid w:val="00296649"/>
    <w:rsid w:val="002A11ED"/>
    <w:rsid w:val="002A6A71"/>
    <w:rsid w:val="002B53BC"/>
    <w:rsid w:val="002C52F0"/>
    <w:rsid w:val="002D11D9"/>
    <w:rsid w:val="002F0DB4"/>
    <w:rsid w:val="002F447E"/>
    <w:rsid w:val="00311FDB"/>
    <w:rsid w:val="00313789"/>
    <w:rsid w:val="003212F1"/>
    <w:rsid w:val="00330A9E"/>
    <w:rsid w:val="003328FB"/>
    <w:rsid w:val="003403A2"/>
    <w:rsid w:val="0035620C"/>
    <w:rsid w:val="00356CF4"/>
    <w:rsid w:val="00366670"/>
    <w:rsid w:val="0037447C"/>
    <w:rsid w:val="00380D5E"/>
    <w:rsid w:val="00397B93"/>
    <w:rsid w:val="003A3092"/>
    <w:rsid w:val="003A4BCF"/>
    <w:rsid w:val="003A6E66"/>
    <w:rsid w:val="003C00F6"/>
    <w:rsid w:val="003C3BED"/>
    <w:rsid w:val="003E5FA2"/>
    <w:rsid w:val="003E7845"/>
    <w:rsid w:val="003F4212"/>
    <w:rsid w:val="00410E98"/>
    <w:rsid w:val="00413373"/>
    <w:rsid w:val="004153DA"/>
    <w:rsid w:val="00442AC4"/>
    <w:rsid w:val="00447145"/>
    <w:rsid w:val="00461853"/>
    <w:rsid w:val="00485DDF"/>
    <w:rsid w:val="00492B3B"/>
    <w:rsid w:val="004941DC"/>
    <w:rsid w:val="00496612"/>
    <w:rsid w:val="004A1A22"/>
    <w:rsid w:val="004B78C7"/>
    <w:rsid w:val="004C06F8"/>
    <w:rsid w:val="004C1481"/>
    <w:rsid w:val="004C4B32"/>
    <w:rsid w:val="004C7003"/>
    <w:rsid w:val="004D01B1"/>
    <w:rsid w:val="004D3C46"/>
    <w:rsid w:val="004F13CF"/>
    <w:rsid w:val="004F1B0A"/>
    <w:rsid w:val="004F2EAB"/>
    <w:rsid w:val="004F37CA"/>
    <w:rsid w:val="004F7B7E"/>
    <w:rsid w:val="00501169"/>
    <w:rsid w:val="0050465F"/>
    <w:rsid w:val="00512F8A"/>
    <w:rsid w:val="00531F64"/>
    <w:rsid w:val="005364AB"/>
    <w:rsid w:val="00544C89"/>
    <w:rsid w:val="00553A87"/>
    <w:rsid w:val="00561FAF"/>
    <w:rsid w:val="0058665F"/>
    <w:rsid w:val="00592A3F"/>
    <w:rsid w:val="00597540"/>
    <w:rsid w:val="005A2454"/>
    <w:rsid w:val="005A5AAF"/>
    <w:rsid w:val="005A5E76"/>
    <w:rsid w:val="005A7602"/>
    <w:rsid w:val="005B248D"/>
    <w:rsid w:val="005B7ABE"/>
    <w:rsid w:val="005C28AC"/>
    <w:rsid w:val="005C6712"/>
    <w:rsid w:val="005D0B40"/>
    <w:rsid w:val="005D375A"/>
    <w:rsid w:val="005D5132"/>
    <w:rsid w:val="005D69FD"/>
    <w:rsid w:val="005E0A2E"/>
    <w:rsid w:val="005E366D"/>
    <w:rsid w:val="005F30AC"/>
    <w:rsid w:val="00606172"/>
    <w:rsid w:val="00622102"/>
    <w:rsid w:val="00642616"/>
    <w:rsid w:val="00661C3E"/>
    <w:rsid w:val="006629D5"/>
    <w:rsid w:val="006A6F11"/>
    <w:rsid w:val="006B3B58"/>
    <w:rsid w:val="006C301C"/>
    <w:rsid w:val="006D1B7B"/>
    <w:rsid w:val="006D7D38"/>
    <w:rsid w:val="006F17B4"/>
    <w:rsid w:val="006F2251"/>
    <w:rsid w:val="006F686B"/>
    <w:rsid w:val="00702A15"/>
    <w:rsid w:val="00736A70"/>
    <w:rsid w:val="00763BEA"/>
    <w:rsid w:val="00765E04"/>
    <w:rsid w:val="007719CA"/>
    <w:rsid w:val="007758B1"/>
    <w:rsid w:val="007826D7"/>
    <w:rsid w:val="0078511E"/>
    <w:rsid w:val="007A15C9"/>
    <w:rsid w:val="007A6CD6"/>
    <w:rsid w:val="007B08B2"/>
    <w:rsid w:val="007C4270"/>
    <w:rsid w:val="007D6AF9"/>
    <w:rsid w:val="007D774D"/>
    <w:rsid w:val="007E6C96"/>
    <w:rsid w:val="007F10EA"/>
    <w:rsid w:val="00802753"/>
    <w:rsid w:val="0081154A"/>
    <w:rsid w:val="008520A5"/>
    <w:rsid w:val="0085267E"/>
    <w:rsid w:val="00864EEE"/>
    <w:rsid w:val="0087169A"/>
    <w:rsid w:val="0088132F"/>
    <w:rsid w:val="00885CFC"/>
    <w:rsid w:val="008866BF"/>
    <w:rsid w:val="008A0151"/>
    <w:rsid w:val="008B2248"/>
    <w:rsid w:val="008C5E93"/>
    <w:rsid w:val="008D3AD2"/>
    <w:rsid w:val="008E0D7E"/>
    <w:rsid w:val="008E1ACB"/>
    <w:rsid w:val="008F5689"/>
    <w:rsid w:val="008F618D"/>
    <w:rsid w:val="00910462"/>
    <w:rsid w:val="00911BF3"/>
    <w:rsid w:val="00912D65"/>
    <w:rsid w:val="00913BEC"/>
    <w:rsid w:val="0091408E"/>
    <w:rsid w:val="009301FC"/>
    <w:rsid w:val="00930AE1"/>
    <w:rsid w:val="0093500E"/>
    <w:rsid w:val="00941BB4"/>
    <w:rsid w:val="00943F41"/>
    <w:rsid w:val="00957841"/>
    <w:rsid w:val="00962E91"/>
    <w:rsid w:val="00966E33"/>
    <w:rsid w:val="00984B2B"/>
    <w:rsid w:val="009907A9"/>
    <w:rsid w:val="00997C56"/>
    <w:rsid w:val="009A4237"/>
    <w:rsid w:val="009C1D7B"/>
    <w:rsid w:val="009D14D6"/>
    <w:rsid w:val="009D2697"/>
    <w:rsid w:val="009D6104"/>
    <w:rsid w:val="00A113A9"/>
    <w:rsid w:val="00A13070"/>
    <w:rsid w:val="00A14E16"/>
    <w:rsid w:val="00A21D6C"/>
    <w:rsid w:val="00A31031"/>
    <w:rsid w:val="00A32C16"/>
    <w:rsid w:val="00A42951"/>
    <w:rsid w:val="00A4423F"/>
    <w:rsid w:val="00A46515"/>
    <w:rsid w:val="00A55C78"/>
    <w:rsid w:val="00A60FD4"/>
    <w:rsid w:val="00A6160E"/>
    <w:rsid w:val="00A63525"/>
    <w:rsid w:val="00A71251"/>
    <w:rsid w:val="00A72CF4"/>
    <w:rsid w:val="00A73AC9"/>
    <w:rsid w:val="00A82AD9"/>
    <w:rsid w:val="00A91D61"/>
    <w:rsid w:val="00A972FB"/>
    <w:rsid w:val="00A975C1"/>
    <w:rsid w:val="00AA3F1F"/>
    <w:rsid w:val="00AB01DC"/>
    <w:rsid w:val="00AB40C9"/>
    <w:rsid w:val="00AD43FC"/>
    <w:rsid w:val="00AD66E1"/>
    <w:rsid w:val="00AF1CA0"/>
    <w:rsid w:val="00AF21B1"/>
    <w:rsid w:val="00AF7FE5"/>
    <w:rsid w:val="00B1065D"/>
    <w:rsid w:val="00B12213"/>
    <w:rsid w:val="00B13549"/>
    <w:rsid w:val="00B162A6"/>
    <w:rsid w:val="00B23470"/>
    <w:rsid w:val="00B32641"/>
    <w:rsid w:val="00B32BC3"/>
    <w:rsid w:val="00B35274"/>
    <w:rsid w:val="00B41FB5"/>
    <w:rsid w:val="00B4379C"/>
    <w:rsid w:val="00B45F26"/>
    <w:rsid w:val="00B57D8F"/>
    <w:rsid w:val="00B627F1"/>
    <w:rsid w:val="00B6688E"/>
    <w:rsid w:val="00B73D8F"/>
    <w:rsid w:val="00B85C92"/>
    <w:rsid w:val="00B92322"/>
    <w:rsid w:val="00BA00F9"/>
    <w:rsid w:val="00BB3664"/>
    <w:rsid w:val="00BB6DCB"/>
    <w:rsid w:val="00BF59E5"/>
    <w:rsid w:val="00C02853"/>
    <w:rsid w:val="00C35A08"/>
    <w:rsid w:val="00C40D43"/>
    <w:rsid w:val="00C447EF"/>
    <w:rsid w:val="00C45745"/>
    <w:rsid w:val="00C82D1F"/>
    <w:rsid w:val="00C91091"/>
    <w:rsid w:val="00C9653C"/>
    <w:rsid w:val="00C9661E"/>
    <w:rsid w:val="00CA0EA4"/>
    <w:rsid w:val="00CA14FC"/>
    <w:rsid w:val="00CD73C5"/>
    <w:rsid w:val="00CE3A1B"/>
    <w:rsid w:val="00CF4662"/>
    <w:rsid w:val="00CF6950"/>
    <w:rsid w:val="00CF7659"/>
    <w:rsid w:val="00D03188"/>
    <w:rsid w:val="00D05FDD"/>
    <w:rsid w:val="00D1210D"/>
    <w:rsid w:val="00D21637"/>
    <w:rsid w:val="00D23005"/>
    <w:rsid w:val="00D270C4"/>
    <w:rsid w:val="00D3209D"/>
    <w:rsid w:val="00D43C2B"/>
    <w:rsid w:val="00D5071B"/>
    <w:rsid w:val="00D513DD"/>
    <w:rsid w:val="00D80CF8"/>
    <w:rsid w:val="00D96051"/>
    <w:rsid w:val="00D97168"/>
    <w:rsid w:val="00DC0092"/>
    <w:rsid w:val="00DD42C1"/>
    <w:rsid w:val="00DD4E8A"/>
    <w:rsid w:val="00DD5FE8"/>
    <w:rsid w:val="00DF69A9"/>
    <w:rsid w:val="00E119F6"/>
    <w:rsid w:val="00E21945"/>
    <w:rsid w:val="00E222D3"/>
    <w:rsid w:val="00E403CE"/>
    <w:rsid w:val="00E45A19"/>
    <w:rsid w:val="00E514F0"/>
    <w:rsid w:val="00E6233D"/>
    <w:rsid w:val="00E6726B"/>
    <w:rsid w:val="00E67D18"/>
    <w:rsid w:val="00E9297B"/>
    <w:rsid w:val="00E92A6B"/>
    <w:rsid w:val="00E92BBE"/>
    <w:rsid w:val="00E93225"/>
    <w:rsid w:val="00E93874"/>
    <w:rsid w:val="00EA249A"/>
    <w:rsid w:val="00EA7E7D"/>
    <w:rsid w:val="00EC18BE"/>
    <w:rsid w:val="00EC2301"/>
    <w:rsid w:val="00EC40E4"/>
    <w:rsid w:val="00EC4DA5"/>
    <w:rsid w:val="00EE4C50"/>
    <w:rsid w:val="00EF2A7C"/>
    <w:rsid w:val="00F130CD"/>
    <w:rsid w:val="00F27422"/>
    <w:rsid w:val="00F351BF"/>
    <w:rsid w:val="00F430E2"/>
    <w:rsid w:val="00F47BB2"/>
    <w:rsid w:val="00F551CB"/>
    <w:rsid w:val="00F6098A"/>
    <w:rsid w:val="00F64914"/>
    <w:rsid w:val="00F64C10"/>
    <w:rsid w:val="00F76840"/>
    <w:rsid w:val="00F821E0"/>
    <w:rsid w:val="00F83409"/>
    <w:rsid w:val="00F85DAF"/>
    <w:rsid w:val="00FA45A2"/>
    <w:rsid w:val="00FA772E"/>
    <w:rsid w:val="00FB79BD"/>
    <w:rsid w:val="00FC0114"/>
    <w:rsid w:val="00FC3B82"/>
    <w:rsid w:val="00FC786F"/>
    <w:rsid w:val="00FD0153"/>
    <w:rsid w:val="00FD58A4"/>
    <w:rsid w:val="00FD5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303B9C3"/>
  <w15:chartTrackingRefBased/>
  <w15:docId w15:val="{2A87F06D-975D-4A32-89E3-75A3D73A5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7659"/>
    <w:rPr>
      <w:sz w:val="24"/>
      <w:szCs w:val="24"/>
      <w:lang w:eastAsia="en-US"/>
    </w:rPr>
  </w:style>
  <w:style w:type="paragraph" w:styleId="Heading1">
    <w:name w:val="heading 1"/>
    <w:basedOn w:val="Normal"/>
    <w:next w:val="Normal"/>
    <w:qFormat/>
    <w:pPr>
      <w:keepNext/>
      <w:outlineLvl w:val="0"/>
    </w:pPr>
    <w:rPr>
      <w:szCs w:val="20"/>
    </w:rPr>
  </w:style>
  <w:style w:type="paragraph" w:styleId="Heading2">
    <w:name w:val="heading 2"/>
    <w:basedOn w:val="Normal"/>
    <w:next w:val="Normal"/>
    <w:qFormat/>
    <w:rsid w:val="00E92A6B"/>
    <w:pPr>
      <w:keepNext/>
      <w:spacing w:before="240" w:after="60"/>
      <w:outlineLvl w:val="1"/>
    </w:pPr>
    <w:rPr>
      <w:rFonts w:ascii="Arial" w:hAnsi="Arial" w:cs="Arial"/>
      <w:b/>
      <w:bCs/>
      <w:i/>
      <w:iCs/>
      <w:sz w:val="28"/>
      <w:szCs w:val="28"/>
    </w:rPr>
  </w:style>
  <w:style w:type="paragraph" w:styleId="Heading7">
    <w:name w:val="heading 7"/>
    <w:basedOn w:val="Normal"/>
    <w:next w:val="Normal"/>
    <w:qFormat/>
    <w:rsid w:val="00E92A6B"/>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z w:val="32"/>
      <w:szCs w:val="20"/>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Comic Sans MS" w:hAnsi="Comic Sans MS"/>
      <w:sz w:val="20"/>
    </w:rPr>
  </w:style>
  <w:style w:type="paragraph" w:styleId="ListBullet">
    <w:name w:val="List Bullet"/>
    <w:basedOn w:val="Normal"/>
    <w:autoRedefine/>
    <w:pPr>
      <w:numPr>
        <w:numId w:val="1"/>
      </w:numPr>
    </w:pPr>
  </w:style>
  <w:style w:type="character" w:styleId="FollowedHyperlink">
    <w:name w:val="FollowedHyperlink"/>
    <w:rPr>
      <w:color w:val="800080"/>
      <w:u w:val="single"/>
    </w:rPr>
  </w:style>
  <w:style w:type="paragraph" w:styleId="BodyTextIndent2">
    <w:name w:val="Body Text Indent 2"/>
    <w:basedOn w:val="Normal"/>
    <w:rsid w:val="004C1481"/>
    <w:pPr>
      <w:spacing w:after="120" w:line="480" w:lineRule="auto"/>
      <w:ind w:left="283"/>
    </w:pPr>
  </w:style>
  <w:style w:type="table" w:styleId="TableGrid">
    <w:name w:val="Table Grid"/>
    <w:basedOn w:val="TableNormal"/>
    <w:rsid w:val="00597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85CFC"/>
    <w:rPr>
      <w:rFonts w:ascii="Tahoma" w:hAnsi="Tahoma" w:cs="Tahoma"/>
      <w:sz w:val="16"/>
      <w:szCs w:val="16"/>
    </w:rPr>
  </w:style>
  <w:style w:type="table" w:customStyle="1" w:styleId="TableGrid1">
    <w:name w:val="Table Grid1"/>
    <w:basedOn w:val="TableNormal"/>
    <w:next w:val="TableGrid"/>
    <w:uiPriority w:val="39"/>
    <w:rsid w:val="00A32C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2248"/>
    <w:pPr>
      <w:spacing w:before="100" w:beforeAutospacing="1" w:after="100" w:afterAutospacing="1"/>
    </w:pPr>
    <w:rPr>
      <w:lang w:eastAsia="en-GB"/>
    </w:rPr>
  </w:style>
  <w:style w:type="paragraph" w:styleId="ListParagraph">
    <w:name w:val="List Paragraph"/>
    <w:basedOn w:val="Normal"/>
    <w:uiPriority w:val="34"/>
    <w:qFormat/>
    <w:rsid w:val="00EC40E4"/>
    <w:pPr>
      <w:ind w:left="720"/>
      <w:contextualSpacing/>
    </w:pPr>
    <w:rPr>
      <w:lang w:eastAsia="en-GB"/>
    </w:rPr>
  </w:style>
  <w:style w:type="character" w:styleId="UnresolvedMention">
    <w:name w:val="Unresolved Mention"/>
    <w:basedOn w:val="DefaultParagraphFont"/>
    <w:uiPriority w:val="99"/>
    <w:semiHidden/>
    <w:unhideWhenUsed/>
    <w:rsid w:val="005F3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013546">
      <w:bodyDiv w:val="1"/>
      <w:marLeft w:val="0"/>
      <w:marRight w:val="0"/>
      <w:marTop w:val="0"/>
      <w:marBottom w:val="0"/>
      <w:divBdr>
        <w:top w:val="none" w:sz="0" w:space="0" w:color="auto"/>
        <w:left w:val="none" w:sz="0" w:space="0" w:color="auto"/>
        <w:bottom w:val="none" w:sz="0" w:space="0" w:color="auto"/>
        <w:right w:val="none" w:sz="0" w:space="0" w:color="auto"/>
      </w:divBdr>
    </w:div>
    <w:div w:id="158657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hyperlink" Target="mailto:barfordeagerbeavers@gmail.com" TargetMode="External"/><Relationship Id="rId21" Type="http://schemas.openxmlformats.org/officeDocument/2006/relationships/diagramLayout" Target="diagrams/layout1.xml"/><Relationship Id="rId34" Type="http://schemas.openxmlformats.org/officeDocument/2006/relationships/diagramData" Target="diagrams/data3.xm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diagramData" Target="diagrams/data1.xml"/><Relationship Id="rId29" Type="http://schemas.openxmlformats.org/officeDocument/2006/relationships/diagramData" Target="diagrams/data2.xm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image" Target="media/image14.jpeg"/><Relationship Id="rId36" Type="http://schemas.openxmlformats.org/officeDocument/2006/relationships/diagramQuickStyle" Target="diagrams/quickStyle3.xml"/><Relationship Id="rId10" Type="http://schemas.microsoft.com/office/2007/relationships/hdphoto" Target="media/hdphoto2.wdp"/><Relationship Id="rId19" Type="http://schemas.openxmlformats.org/officeDocument/2006/relationships/image" Target="media/image10.jpeg"/><Relationship Id="rId31" Type="http://schemas.openxmlformats.org/officeDocument/2006/relationships/diagramQuickStyle" Target="diagrams/quickStyle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13.jpeg"/><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fontTable" Target="fontTable.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1.jpeg"/><Relationship Id="rId33" Type="http://schemas.microsoft.com/office/2007/relationships/diagramDrawing" Target="diagrams/drawing2.xml"/><Relationship Id="rId38" Type="http://schemas.microsoft.com/office/2007/relationships/diagramDrawing" Target="diagrams/drawing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m\Documents\Custom%20Office%20Templates\LETTERHEAD%20-%20OFFICIAL%20&amp;%20SENSITIV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EC35E3-9595-4B90-9EB1-6DCF88A2B007}"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n-US"/>
        </a:p>
      </dgm:t>
    </dgm:pt>
    <dgm:pt modelId="{90F3496E-4F2C-4DED-A80E-CEAD168436B8}">
      <dgm:prSet phldrT="[Text]" custT="1"/>
      <dgm:spPr>
        <a:ln>
          <a:solidFill>
            <a:srgbClr val="002060"/>
          </a:solidFill>
        </a:ln>
      </dgm:spPr>
      <dgm:t>
        <a:bodyPr/>
        <a:lstStyle/>
        <a:p>
          <a:r>
            <a:rPr lang="en-GB" sz="1800"/>
            <a:t>We aim to provide high quality seamless childcare for children attending Barford Primary. Our aims are to offer:</a:t>
          </a:r>
          <a:endParaRPr lang="en-US" sz="1800"/>
        </a:p>
      </dgm:t>
    </dgm:pt>
    <dgm:pt modelId="{3DE98EFB-B458-43BB-80D4-03215641CC99}" type="parTrans" cxnId="{263E18D6-6E43-4C9A-8A9D-193BEBC8A881}">
      <dgm:prSet/>
      <dgm:spPr/>
      <dgm:t>
        <a:bodyPr/>
        <a:lstStyle/>
        <a:p>
          <a:endParaRPr lang="en-US"/>
        </a:p>
      </dgm:t>
    </dgm:pt>
    <dgm:pt modelId="{030EBD86-4B74-406E-8FBF-29A3A57B38ED}" type="sibTrans" cxnId="{263E18D6-6E43-4C9A-8A9D-193BEBC8A881}">
      <dgm:prSet/>
      <dgm:spPr/>
      <dgm:t>
        <a:bodyPr/>
        <a:lstStyle/>
        <a:p>
          <a:endParaRPr lang="en-US"/>
        </a:p>
      </dgm:t>
    </dgm:pt>
    <dgm:pt modelId="{18AF1C05-9405-42D3-BCCA-D40FE853BFD1}">
      <dgm:prSet phldrT="[Text]" custT="1"/>
      <dgm:spPr/>
      <dgm:t>
        <a:bodyPr/>
        <a:lstStyle/>
        <a:p>
          <a:pPr algn="ctr"/>
          <a:r>
            <a:rPr lang="en-GB" sz="1600"/>
            <a:t>variety of activities</a:t>
          </a:r>
          <a:endParaRPr lang="en-US" sz="1600"/>
        </a:p>
      </dgm:t>
    </dgm:pt>
    <dgm:pt modelId="{7B0C7D9B-DD89-4BB2-B212-B4128DDAE768}" type="parTrans" cxnId="{2B2F9673-3653-42F7-A7CA-DCA9E43C9FFF}">
      <dgm:prSet/>
      <dgm:spPr/>
      <dgm:t>
        <a:bodyPr/>
        <a:lstStyle/>
        <a:p>
          <a:endParaRPr lang="en-US"/>
        </a:p>
      </dgm:t>
    </dgm:pt>
    <dgm:pt modelId="{298332AE-F911-445D-8594-9C6DF8B4D7CB}" type="sibTrans" cxnId="{2B2F9673-3653-42F7-A7CA-DCA9E43C9FFF}">
      <dgm:prSet/>
      <dgm:spPr/>
      <dgm:t>
        <a:bodyPr/>
        <a:lstStyle/>
        <a:p>
          <a:endParaRPr lang="en-US"/>
        </a:p>
      </dgm:t>
    </dgm:pt>
    <dgm:pt modelId="{090218E1-208F-4EB0-8137-A9221B0A602A}">
      <dgm:prSet phldrT="[Text]"/>
      <dgm:spPr/>
      <dgm:t>
        <a:bodyPr/>
        <a:lstStyle/>
        <a:p>
          <a:pPr algn="l"/>
          <a:endParaRPr lang="en-US" sz="2100"/>
        </a:p>
      </dgm:t>
    </dgm:pt>
    <dgm:pt modelId="{32A1EE67-F3D9-438B-AD92-6328D12FD8A6}" type="parTrans" cxnId="{CC470D7F-CD5F-4BD5-8371-2147FBEEC16B}">
      <dgm:prSet/>
      <dgm:spPr/>
      <dgm:t>
        <a:bodyPr/>
        <a:lstStyle/>
        <a:p>
          <a:endParaRPr lang="en-US"/>
        </a:p>
      </dgm:t>
    </dgm:pt>
    <dgm:pt modelId="{335EB732-0074-48A2-A7F0-23DB5162F2E3}" type="sibTrans" cxnId="{CC470D7F-CD5F-4BD5-8371-2147FBEEC16B}">
      <dgm:prSet/>
      <dgm:spPr/>
      <dgm:t>
        <a:bodyPr/>
        <a:lstStyle/>
        <a:p>
          <a:endParaRPr lang="en-US"/>
        </a:p>
      </dgm:t>
    </dgm:pt>
    <dgm:pt modelId="{E1D0F931-5066-4832-BC3D-9900A248325D}">
      <dgm:prSet phldrT="[Text]" custT="1"/>
      <dgm:spPr/>
      <dgm:t>
        <a:bodyPr/>
        <a:lstStyle/>
        <a:p>
          <a:pPr algn="ctr"/>
          <a:r>
            <a:rPr lang="en-GB" sz="1600"/>
            <a:t>A safe, caring, and simulating environment for all children to play in.</a:t>
          </a:r>
          <a:endParaRPr lang="en-US" sz="1600"/>
        </a:p>
      </dgm:t>
    </dgm:pt>
    <dgm:pt modelId="{354FAF00-A133-4BC8-97FC-93AC9F99F940}" type="parTrans" cxnId="{8AC992D8-F200-4516-A237-73832B4F7BDD}">
      <dgm:prSet/>
      <dgm:spPr/>
      <dgm:t>
        <a:bodyPr/>
        <a:lstStyle/>
        <a:p>
          <a:endParaRPr lang="en-US"/>
        </a:p>
      </dgm:t>
    </dgm:pt>
    <dgm:pt modelId="{59D7F842-DD1D-49F3-970D-14416A73132D}" type="sibTrans" cxnId="{8AC992D8-F200-4516-A237-73832B4F7BDD}">
      <dgm:prSet/>
      <dgm:spPr/>
      <dgm:t>
        <a:bodyPr/>
        <a:lstStyle/>
        <a:p>
          <a:endParaRPr lang="en-US"/>
        </a:p>
      </dgm:t>
    </dgm:pt>
    <dgm:pt modelId="{25D869A7-32B2-4EF5-8D50-B3FCD4A986D3}">
      <dgm:prSet custT="1"/>
      <dgm:spPr/>
      <dgm:t>
        <a:bodyPr/>
        <a:lstStyle/>
        <a:p>
          <a:pPr algn="ctr"/>
          <a:r>
            <a:rPr lang="en-GB" sz="1600"/>
            <a:t>High quality care before and after school.</a:t>
          </a:r>
        </a:p>
      </dgm:t>
    </dgm:pt>
    <dgm:pt modelId="{3FC23AFE-468F-4740-8673-B3E5124689A2}" type="parTrans" cxnId="{173A0544-9898-4F6F-8FEA-140C81656032}">
      <dgm:prSet/>
      <dgm:spPr/>
      <dgm:t>
        <a:bodyPr/>
        <a:lstStyle/>
        <a:p>
          <a:endParaRPr lang="en-US"/>
        </a:p>
      </dgm:t>
    </dgm:pt>
    <dgm:pt modelId="{5DF642E0-3D48-46A6-8979-7DA565EC0ED8}" type="sibTrans" cxnId="{173A0544-9898-4F6F-8FEA-140C81656032}">
      <dgm:prSet/>
      <dgm:spPr/>
      <dgm:t>
        <a:bodyPr/>
        <a:lstStyle/>
        <a:p>
          <a:endParaRPr lang="en-US"/>
        </a:p>
      </dgm:t>
    </dgm:pt>
    <dgm:pt modelId="{80D4ECCB-3CCE-40F0-9453-B4E2B532EA11}">
      <dgm:prSet custT="1"/>
      <dgm:spPr/>
      <dgm:t>
        <a:bodyPr/>
        <a:lstStyle/>
        <a:p>
          <a:pPr algn="ctr"/>
          <a:r>
            <a:rPr lang="en-GB" sz="1600"/>
            <a:t>A commitment to equal opportunities.</a:t>
          </a:r>
        </a:p>
      </dgm:t>
    </dgm:pt>
    <dgm:pt modelId="{D0DC74C0-FCCB-47A7-B09B-2582E0BAAA5E}" type="parTrans" cxnId="{FAF595C7-DC0E-4257-AB21-DCDE69036ED3}">
      <dgm:prSet/>
      <dgm:spPr/>
      <dgm:t>
        <a:bodyPr/>
        <a:lstStyle/>
        <a:p>
          <a:endParaRPr lang="en-US"/>
        </a:p>
      </dgm:t>
    </dgm:pt>
    <dgm:pt modelId="{790BE17D-9FB3-4559-AA45-C80DF0B1DF5B}" type="sibTrans" cxnId="{FAF595C7-DC0E-4257-AB21-DCDE69036ED3}">
      <dgm:prSet/>
      <dgm:spPr/>
      <dgm:t>
        <a:bodyPr/>
        <a:lstStyle/>
        <a:p>
          <a:endParaRPr lang="en-US"/>
        </a:p>
      </dgm:t>
    </dgm:pt>
    <dgm:pt modelId="{E55D3BA8-3780-49AC-BF4D-12AB4378B5CB}">
      <dgm:prSet custT="1"/>
      <dgm:spPr/>
      <dgm:t>
        <a:bodyPr/>
        <a:lstStyle/>
        <a:p>
          <a:pPr algn="ctr"/>
          <a:r>
            <a:rPr lang="en-GB" sz="1600"/>
            <a:t>All policies and procedures will be available for parents/ carers to access via the school website and within school.</a:t>
          </a:r>
        </a:p>
      </dgm:t>
    </dgm:pt>
    <dgm:pt modelId="{E707EF50-711A-48B5-8116-5592F01C5EBC}" type="parTrans" cxnId="{59E3F5CC-EE85-40CB-8832-F55925F3C49E}">
      <dgm:prSet/>
      <dgm:spPr/>
      <dgm:t>
        <a:bodyPr/>
        <a:lstStyle/>
        <a:p>
          <a:endParaRPr lang="en-US"/>
        </a:p>
      </dgm:t>
    </dgm:pt>
    <dgm:pt modelId="{5CFEEC21-A068-4DB0-89B6-98925713F579}" type="sibTrans" cxnId="{59E3F5CC-EE85-40CB-8832-F55925F3C49E}">
      <dgm:prSet/>
      <dgm:spPr/>
      <dgm:t>
        <a:bodyPr/>
        <a:lstStyle/>
        <a:p>
          <a:endParaRPr lang="en-US"/>
        </a:p>
      </dgm:t>
    </dgm:pt>
    <dgm:pt modelId="{1C9BA1A9-1145-4995-AFE7-B4EC84C6E15E}">
      <dgm:prSet custT="1"/>
      <dgm:spPr/>
      <dgm:t>
        <a:bodyPr/>
        <a:lstStyle/>
        <a:p>
          <a:pPr algn="ctr"/>
          <a:r>
            <a:rPr lang="en-GB" sz="1600"/>
            <a:t>A breakfast will be provided before school and a small snack after school. </a:t>
          </a:r>
        </a:p>
      </dgm:t>
    </dgm:pt>
    <dgm:pt modelId="{DCAFD7BD-68D8-4DD2-832B-9AC06FAB50EE}" type="parTrans" cxnId="{F8F9A0BD-B242-4FAF-9AB8-8B067AE2DC6C}">
      <dgm:prSet/>
      <dgm:spPr/>
      <dgm:t>
        <a:bodyPr/>
        <a:lstStyle/>
        <a:p>
          <a:endParaRPr lang="en-US"/>
        </a:p>
      </dgm:t>
    </dgm:pt>
    <dgm:pt modelId="{14CCFA56-0201-4205-990F-C40C8AA2E95B}" type="sibTrans" cxnId="{F8F9A0BD-B242-4FAF-9AB8-8B067AE2DC6C}">
      <dgm:prSet/>
      <dgm:spPr/>
      <dgm:t>
        <a:bodyPr/>
        <a:lstStyle/>
        <a:p>
          <a:endParaRPr lang="en-US"/>
        </a:p>
      </dgm:t>
    </dgm:pt>
    <dgm:pt modelId="{34EE2EBB-68C0-4384-ADCA-4FED1C20E456}" type="pres">
      <dgm:prSet presAssocID="{C0EC35E3-9595-4B90-9EB1-6DCF88A2B007}" presName="linear" presStyleCnt="0">
        <dgm:presLayoutVars>
          <dgm:animLvl val="lvl"/>
          <dgm:resizeHandles val="exact"/>
        </dgm:presLayoutVars>
      </dgm:prSet>
      <dgm:spPr/>
    </dgm:pt>
    <dgm:pt modelId="{7EB31AA5-13D5-488C-B586-FD46C53C2802}" type="pres">
      <dgm:prSet presAssocID="{90F3496E-4F2C-4DED-A80E-CEAD168436B8}" presName="parentText" presStyleLbl="node1" presStyleIdx="0" presStyleCnt="1" custLinFactNeighborX="-460" custLinFactNeighborY="-2737">
        <dgm:presLayoutVars>
          <dgm:chMax val="0"/>
          <dgm:bulletEnabled val="1"/>
        </dgm:presLayoutVars>
      </dgm:prSet>
      <dgm:spPr/>
    </dgm:pt>
    <dgm:pt modelId="{6AC0C676-14C4-4A8D-A83A-D7E1039AE382}" type="pres">
      <dgm:prSet presAssocID="{90F3496E-4F2C-4DED-A80E-CEAD168436B8}" presName="childText" presStyleLbl="revTx" presStyleIdx="0" presStyleCnt="1">
        <dgm:presLayoutVars>
          <dgm:bulletEnabled val="1"/>
        </dgm:presLayoutVars>
      </dgm:prSet>
      <dgm:spPr/>
    </dgm:pt>
  </dgm:ptLst>
  <dgm:cxnLst>
    <dgm:cxn modelId="{4B23F407-A74D-4175-84D4-51043537C1FB}" type="presOf" srcId="{1C9BA1A9-1145-4995-AFE7-B4EC84C6E15E}" destId="{6AC0C676-14C4-4A8D-A83A-D7E1039AE382}" srcOrd="0" destOrd="5" presId="urn:microsoft.com/office/officeart/2005/8/layout/vList2"/>
    <dgm:cxn modelId="{4293B32C-13ED-4290-81B3-061D5C32775E}" type="presOf" srcId="{90F3496E-4F2C-4DED-A80E-CEAD168436B8}" destId="{7EB31AA5-13D5-488C-B586-FD46C53C2802}" srcOrd="0" destOrd="0" presId="urn:microsoft.com/office/officeart/2005/8/layout/vList2"/>
    <dgm:cxn modelId="{20960238-0E80-4E89-9D66-1882F2D2B0A8}" type="presOf" srcId="{E1D0F931-5066-4832-BC3D-9900A248325D}" destId="{6AC0C676-14C4-4A8D-A83A-D7E1039AE382}" srcOrd="0" destOrd="1" presId="urn:microsoft.com/office/officeart/2005/8/layout/vList2"/>
    <dgm:cxn modelId="{CC82AC5B-9588-40BF-B654-81543DB30FC1}" type="presOf" srcId="{090218E1-208F-4EB0-8137-A9221B0A602A}" destId="{6AC0C676-14C4-4A8D-A83A-D7E1039AE382}" srcOrd="0" destOrd="6" presId="urn:microsoft.com/office/officeart/2005/8/layout/vList2"/>
    <dgm:cxn modelId="{CBBFFC43-A87B-4D44-943E-726B86D6F6F4}" type="presOf" srcId="{80D4ECCB-3CCE-40F0-9453-B4E2B532EA11}" destId="{6AC0C676-14C4-4A8D-A83A-D7E1039AE382}" srcOrd="0" destOrd="3" presId="urn:microsoft.com/office/officeart/2005/8/layout/vList2"/>
    <dgm:cxn modelId="{173A0544-9898-4F6F-8FEA-140C81656032}" srcId="{90F3496E-4F2C-4DED-A80E-CEAD168436B8}" destId="{25D869A7-32B2-4EF5-8D50-B3FCD4A986D3}" srcOrd="2" destOrd="0" parTransId="{3FC23AFE-468F-4740-8673-B3E5124689A2}" sibTransId="{5DF642E0-3D48-46A6-8979-7DA565EC0ED8}"/>
    <dgm:cxn modelId="{461A886F-B1D1-4211-9C65-A5F9A8EA0EA8}" type="presOf" srcId="{25D869A7-32B2-4EF5-8D50-B3FCD4A986D3}" destId="{6AC0C676-14C4-4A8D-A83A-D7E1039AE382}" srcOrd="0" destOrd="2" presId="urn:microsoft.com/office/officeart/2005/8/layout/vList2"/>
    <dgm:cxn modelId="{2B2F9673-3653-42F7-A7CA-DCA9E43C9FFF}" srcId="{90F3496E-4F2C-4DED-A80E-CEAD168436B8}" destId="{18AF1C05-9405-42D3-BCCA-D40FE853BFD1}" srcOrd="0" destOrd="0" parTransId="{7B0C7D9B-DD89-4BB2-B212-B4128DDAE768}" sibTransId="{298332AE-F911-445D-8594-9C6DF8B4D7CB}"/>
    <dgm:cxn modelId="{C02AE355-7FB1-449E-9416-319EFF31BDD4}" type="presOf" srcId="{18AF1C05-9405-42D3-BCCA-D40FE853BFD1}" destId="{6AC0C676-14C4-4A8D-A83A-D7E1039AE382}" srcOrd="0" destOrd="0" presId="urn:microsoft.com/office/officeart/2005/8/layout/vList2"/>
    <dgm:cxn modelId="{CC470D7F-CD5F-4BD5-8371-2147FBEEC16B}" srcId="{90F3496E-4F2C-4DED-A80E-CEAD168436B8}" destId="{090218E1-208F-4EB0-8137-A9221B0A602A}" srcOrd="6" destOrd="0" parTransId="{32A1EE67-F3D9-438B-AD92-6328D12FD8A6}" sibTransId="{335EB732-0074-48A2-A7F0-23DB5162F2E3}"/>
    <dgm:cxn modelId="{2249AE8A-E430-4FBD-A121-98FEEA6F9AB6}" type="presOf" srcId="{C0EC35E3-9595-4B90-9EB1-6DCF88A2B007}" destId="{34EE2EBB-68C0-4384-ADCA-4FED1C20E456}" srcOrd="0" destOrd="0" presId="urn:microsoft.com/office/officeart/2005/8/layout/vList2"/>
    <dgm:cxn modelId="{8A38E99C-CB92-457B-846A-15196C995F18}" type="presOf" srcId="{E55D3BA8-3780-49AC-BF4D-12AB4378B5CB}" destId="{6AC0C676-14C4-4A8D-A83A-D7E1039AE382}" srcOrd="0" destOrd="4" presId="urn:microsoft.com/office/officeart/2005/8/layout/vList2"/>
    <dgm:cxn modelId="{F8F9A0BD-B242-4FAF-9AB8-8B067AE2DC6C}" srcId="{90F3496E-4F2C-4DED-A80E-CEAD168436B8}" destId="{1C9BA1A9-1145-4995-AFE7-B4EC84C6E15E}" srcOrd="5" destOrd="0" parTransId="{DCAFD7BD-68D8-4DD2-832B-9AC06FAB50EE}" sibTransId="{14CCFA56-0201-4205-990F-C40C8AA2E95B}"/>
    <dgm:cxn modelId="{FAF595C7-DC0E-4257-AB21-DCDE69036ED3}" srcId="{90F3496E-4F2C-4DED-A80E-CEAD168436B8}" destId="{80D4ECCB-3CCE-40F0-9453-B4E2B532EA11}" srcOrd="3" destOrd="0" parTransId="{D0DC74C0-FCCB-47A7-B09B-2582E0BAAA5E}" sibTransId="{790BE17D-9FB3-4559-AA45-C80DF0B1DF5B}"/>
    <dgm:cxn modelId="{59E3F5CC-EE85-40CB-8832-F55925F3C49E}" srcId="{90F3496E-4F2C-4DED-A80E-CEAD168436B8}" destId="{E55D3BA8-3780-49AC-BF4D-12AB4378B5CB}" srcOrd="4" destOrd="0" parTransId="{E707EF50-711A-48B5-8116-5592F01C5EBC}" sibTransId="{5CFEEC21-A068-4DB0-89B6-98925713F579}"/>
    <dgm:cxn modelId="{263E18D6-6E43-4C9A-8A9D-193BEBC8A881}" srcId="{C0EC35E3-9595-4B90-9EB1-6DCF88A2B007}" destId="{90F3496E-4F2C-4DED-A80E-CEAD168436B8}" srcOrd="0" destOrd="0" parTransId="{3DE98EFB-B458-43BB-80D4-03215641CC99}" sibTransId="{030EBD86-4B74-406E-8FBF-29A3A57B38ED}"/>
    <dgm:cxn modelId="{8AC992D8-F200-4516-A237-73832B4F7BDD}" srcId="{90F3496E-4F2C-4DED-A80E-CEAD168436B8}" destId="{E1D0F931-5066-4832-BC3D-9900A248325D}" srcOrd="1" destOrd="0" parTransId="{354FAF00-A133-4BC8-97FC-93AC9F99F940}" sibTransId="{59D7F842-DD1D-49F3-970D-14416A73132D}"/>
    <dgm:cxn modelId="{C57D7B6E-D2B5-42F5-A69D-3AD28E0E7D20}" type="presParOf" srcId="{34EE2EBB-68C0-4384-ADCA-4FED1C20E456}" destId="{7EB31AA5-13D5-488C-B586-FD46C53C2802}" srcOrd="0" destOrd="0" presId="urn:microsoft.com/office/officeart/2005/8/layout/vList2"/>
    <dgm:cxn modelId="{19FCB3AB-1B88-4874-973E-5126F77AD61F}" type="presParOf" srcId="{34EE2EBB-68C0-4384-ADCA-4FED1C20E456}" destId="{6AC0C676-14C4-4A8D-A83A-D7E1039AE382}" srcOrd="1"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6631DD-C4C7-47A2-B6EC-79147D4E4804}" type="doc">
      <dgm:prSet loTypeId="urn:microsoft.com/office/officeart/2005/8/layout/process2" loCatId="process" qsTypeId="urn:microsoft.com/office/officeart/2005/8/quickstyle/simple1" qsCatId="simple" csTypeId="urn:microsoft.com/office/officeart/2005/8/colors/colorful5" csCatId="colorful" phldr="1"/>
      <dgm:spPr/>
    </dgm:pt>
    <dgm:pt modelId="{887A23A4-9614-4D20-A485-70034AE1F4C6}">
      <dgm:prSet phldrT="[Text]"/>
      <dgm:spPr/>
      <dgm:t>
        <a:bodyPr/>
        <a:lstStyle/>
        <a:p>
          <a:r>
            <a:rPr lang="en-US"/>
            <a:t>1. </a:t>
          </a:r>
          <a:r>
            <a:rPr lang="en-GB"/>
            <a:t>Parents to obtain a form from the main office</a:t>
          </a:r>
          <a:endParaRPr lang="en-US"/>
        </a:p>
      </dgm:t>
    </dgm:pt>
    <dgm:pt modelId="{B083950A-E7AF-492C-BC46-E9B1E39DB67A}" type="parTrans" cxnId="{85D1443B-C4B0-4D66-BBF9-8A40BBC6E3CB}">
      <dgm:prSet/>
      <dgm:spPr/>
      <dgm:t>
        <a:bodyPr/>
        <a:lstStyle/>
        <a:p>
          <a:endParaRPr lang="en-US"/>
        </a:p>
      </dgm:t>
    </dgm:pt>
    <dgm:pt modelId="{904A7760-52B1-42CD-B37D-538BC155B06A}" type="sibTrans" cxnId="{85D1443B-C4B0-4D66-BBF9-8A40BBC6E3CB}">
      <dgm:prSet/>
      <dgm:spPr/>
      <dgm:t>
        <a:bodyPr/>
        <a:lstStyle/>
        <a:p>
          <a:endParaRPr lang="en-US"/>
        </a:p>
      </dgm:t>
    </dgm:pt>
    <dgm:pt modelId="{C80C510F-B63F-498A-BF8B-3CB712A26660}">
      <dgm:prSet phldrT="[Text]"/>
      <dgm:spPr/>
      <dgm:t>
        <a:bodyPr/>
        <a:lstStyle/>
        <a:p>
          <a:r>
            <a:rPr lang="en-US"/>
            <a:t>2. </a:t>
          </a:r>
          <a:r>
            <a:rPr lang="en-GB"/>
            <a:t>Forms handed to Eagar Beaver Manager</a:t>
          </a:r>
          <a:endParaRPr lang="en-US"/>
        </a:p>
      </dgm:t>
    </dgm:pt>
    <dgm:pt modelId="{D53ED159-69DF-4319-8856-E4CAF7AB1214}" type="parTrans" cxnId="{35FD64D7-4CEA-46F2-8505-DB2F2089097B}">
      <dgm:prSet/>
      <dgm:spPr/>
      <dgm:t>
        <a:bodyPr/>
        <a:lstStyle/>
        <a:p>
          <a:endParaRPr lang="en-US"/>
        </a:p>
      </dgm:t>
    </dgm:pt>
    <dgm:pt modelId="{0641DE2C-EB87-4EBA-9DA8-6532B627DFCB}" type="sibTrans" cxnId="{35FD64D7-4CEA-46F2-8505-DB2F2089097B}">
      <dgm:prSet/>
      <dgm:spPr/>
      <dgm:t>
        <a:bodyPr/>
        <a:lstStyle/>
        <a:p>
          <a:endParaRPr lang="en-US"/>
        </a:p>
      </dgm:t>
    </dgm:pt>
    <dgm:pt modelId="{5CDAF250-F7C3-4677-851C-C1AADA74268F}">
      <dgm:prSet phldrT="[Text]"/>
      <dgm:spPr/>
      <dgm:t>
        <a:bodyPr/>
        <a:lstStyle/>
        <a:p>
          <a:r>
            <a:rPr lang="en-US"/>
            <a:t>3. </a:t>
          </a:r>
          <a:r>
            <a:rPr lang="en-GB"/>
            <a:t>Eager Beaver Manager to email parents within 3 working days with confirmation of start date (if available) 	</a:t>
          </a:r>
          <a:endParaRPr lang="en-US"/>
        </a:p>
      </dgm:t>
    </dgm:pt>
    <dgm:pt modelId="{943DB06C-94AC-4186-8C07-876751C61730}" type="parTrans" cxnId="{3E556D76-F37F-4F16-A0B1-5380A25AC743}">
      <dgm:prSet/>
      <dgm:spPr/>
      <dgm:t>
        <a:bodyPr/>
        <a:lstStyle/>
        <a:p>
          <a:endParaRPr lang="en-US"/>
        </a:p>
      </dgm:t>
    </dgm:pt>
    <dgm:pt modelId="{43D74B8E-8978-4262-BFFC-2A07B1E767EA}" type="sibTrans" cxnId="{3E556D76-F37F-4F16-A0B1-5380A25AC743}">
      <dgm:prSet/>
      <dgm:spPr/>
      <dgm:t>
        <a:bodyPr/>
        <a:lstStyle/>
        <a:p>
          <a:endParaRPr lang="en-US"/>
        </a:p>
      </dgm:t>
    </dgm:pt>
    <dgm:pt modelId="{7D65FDAB-154C-4E23-B788-3DA23632ACF8}">
      <dgm:prSet phldrT="[Text]"/>
      <dgm:spPr/>
      <dgm:t>
        <a:bodyPr/>
        <a:lstStyle/>
        <a:p>
          <a:r>
            <a:rPr lang="en-GB"/>
            <a:t>4. All applicants must reapply every year. Applications will be available for September places from 1</a:t>
          </a:r>
          <a:r>
            <a:rPr lang="en-GB" baseline="30000"/>
            <a:t>st</a:t>
          </a:r>
          <a:r>
            <a:rPr lang="en-GB"/>
            <a:t> June. </a:t>
          </a:r>
          <a:endParaRPr lang="en-US"/>
        </a:p>
      </dgm:t>
    </dgm:pt>
    <dgm:pt modelId="{C9C27C28-4EA3-444C-902E-220510A1C677}" type="parTrans" cxnId="{9E8B639E-E616-4A1C-A1F8-DCE805F02D05}">
      <dgm:prSet/>
      <dgm:spPr/>
      <dgm:t>
        <a:bodyPr/>
        <a:lstStyle/>
        <a:p>
          <a:endParaRPr lang="en-US"/>
        </a:p>
      </dgm:t>
    </dgm:pt>
    <dgm:pt modelId="{8D10790D-70B0-4CB4-B0E4-9F6A6BD5FB58}" type="sibTrans" cxnId="{9E8B639E-E616-4A1C-A1F8-DCE805F02D05}">
      <dgm:prSet/>
      <dgm:spPr/>
      <dgm:t>
        <a:bodyPr/>
        <a:lstStyle/>
        <a:p>
          <a:endParaRPr lang="en-US"/>
        </a:p>
      </dgm:t>
    </dgm:pt>
    <dgm:pt modelId="{235DCDBD-DE0C-49A4-A0F3-53758E879BED}" type="pres">
      <dgm:prSet presAssocID="{3A6631DD-C4C7-47A2-B6EC-79147D4E4804}" presName="linearFlow" presStyleCnt="0">
        <dgm:presLayoutVars>
          <dgm:resizeHandles val="exact"/>
        </dgm:presLayoutVars>
      </dgm:prSet>
      <dgm:spPr/>
    </dgm:pt>
    <dgm:pt modelId="{4769C8A1-5F19-479E-B348-09DEADA054D9}" type="pres">
      <dgm:prSet presAssocID="{887A23A4-9614-4D20-A485-70034AE1F4C6}" presName="node" presStyleLbl="node1" presStyleIdx="0" presStyleCnt="4">
        <dgm:presLayoutVars>
          <dgm:bulletEnabled val="1"/>
        </dgm:presLayoutVars>
      </dgm:prSet>
      <dgm:spPr/>
    </dgm:pt>
    <dgm:pt modelId="{2A08447A-5EB8-4EC5-AD42-2137F6BABC1F}" type="pres">
      <dgm:prSet presAssocID="{904A7760-52B1-42CD-B37D-538BC155B06A}" presName="sibTrans" presStyleLbl="sibTrans2D1" presStyleIdx="0" presStyleCnt="3"/>
      <dgm:spPr/>
    </dgm:pt>
    <dgm:pt modelId="{40756ABD-464C-4F77-B42E-5265289934CA}" type="pres">
      <dgm:prSet presAssocID="{904A7760-52B1-42CD-B37D-538BC155B06A}" presName="connectorText" presStyleLbl="sibTrans2D1" presStyleIdx="0" presStyleCnt="3"/>
      <dgm:spPr/>
    </dgm:pt>
    <dgm:pt modelId="{D5739E27-690A-4EC6-BE0A-4CCB22C409D9}" type="pres">
      <dgm:prSet presAssocID="{C80C510F-B63F-498A-BF8B-3CB712A26660}" presName="node" presStyleLbl="node1" presStyleIdx="1" presStyleCnt="4">
        <dgm:presLayoutVars>
          <dgm:bulletEnabled val="1"/>
        </dgm:presLayoutVars>
      </dgm:prSet>
      <dgm:spPr/>
    </dgm:pt>
    <dgm:pt modelId="{1071DB48-7438-4BAA-A4A5-5AA61882DC77}" type="pres">
      <dgm:prSet presAssocID="{0641DE2C-EB87-4EBA-9DA8-6532B627DFCB}" presName="sibTrans" presStyleLbl="sibTrans2D1" presStyleIdx="1" presStyleCnt="3"/>
      <dgm:spPr/>
    </dgm:pt>
    <dgm:pt modelId="{B8005E1B-D405-4367-A66F-1AC1DBCA36CC}" type="pres">
      <dgm:prSet presAssocID="{0641DE2C-EB87-4EBA-9DA8-6532B627DFCB}" presName="connectorText" presStyleLbl="sibTrans2D1" presStyleIdx="1" presStyleCnt="3"/>
      <dgm:spPr/>
    </dgm:pt>
    <dgm:pt modelId="{EE024CE5-010C-4F6D-A711-FFD21504FC82}" type="pres">
      <dgm:prSet presAssocID="{5CDAF250-F7C3-4677-851C-C1AADA74268F}" presName="node" presStyleLbl="node1" presStyleIdx="2" presStyleCnt="4">
        <dgm:presLayoutVars>
          <dgm:bulletEnabled val="1"/>
        </dgm:presLayoutVars>
      </dgm:prSet>
      <dgm:spPr/>
    </dgm:pt>
    <dgm:pt modelId="{A52E4628-7DFE-4FEE-B710-3E8B132022F8}" type="pres">
      <dgm:prSet presAssocID="{43D74B8E-8978-4262-BFFC-2A07B1E767EA}" presName="sibTrans" presStyleLbl="sibTrans2D1" presStyleIdx="2" presStyleCnt="3"/>
      <dgm:spPr/>
    </dgm:pt>
    <dgm:pt modelId="{6E38E173-55C6-4F0F-A245-D52A3ED4FA2B}" type="pres">
      <dgm:prSet presAssocID="{43D74B8E-8978-4262-BFFC-2A07B1E767EA}" presName="connectorText" presStyleLbl="sibTrans2D1" presStyleIdx="2" presStyleCnt="3"/>
      <dgm:spPr/>
    </dgm:pt>
    <dgm:pt modelId="{05C5C6D9-F6AE-4DDC-AA60-273037361A51}" type="pres">
      <dgm:prSet presAssocID="{7D65FDAB-154C-4E23-B788-3DA23632ACF8}" presName="node" presStyleLbl="node1" presStyleIdx="3" presStyleCnt="4">
        <dgm:presLayoutVars>
          <dgm:bulletEnabled val="1"/>
        </dgm:presLayoutVars>
      </dgm:prSet>
      <dgm:spPr/>
    </dgm:pt>
  </dgm:ptLst>
  <dgm:cxnLst>
    <dgm:cxn modelId="{C3334908-BFBC-4498-AE46-0C843E3AD766}" type="presOf" srcId="{43D74B8E-8978-4262-BFFC-2A07B1E767EA}" destId="{A52E4628-7DFE-4FEE-B710-3E8B132022F8}" srcOrd="0" destOrd="0" presId="urn:microsoft.com/office/officeart/2005/8/layout/process2"/>
    <dgm:cxn modelId="{F148690C-756D-45B1-939F-A7D7A8CEF38B}" type="presOf" srcId="{0641DE2C-EB87-4EBA-9DA8-6532B627DFCB}" destId="{B8005E1B-D405-4367-A66F-1AC1DBCA36CC}" srcOrd="1" destOrd="0" presId="urn:microsoft.com/office/officeart/2005/8/layout/process2"/>
    <dgm:cxn modelId="{85D1443B-C4B0-4D66-BBF9-8A40BBC6E3CB}" srcId="{3A6631DD-C4C7-47A2-B6EC-79147D4E4804}" destId="{887A23A4-9614-4D20-A485-70034AE1F4C6}" srcOrd="0" destOrd="0" parTransId="{B083950A-E7AF-492C-BC46-E9B1E39DB67A}" sibTransId="{904A7760-52B1-42CD-B37D-538BC155B06A}"/>
    <dgm:cxn modelId="{3BD96241-C30E-4145-906F-4384368896F1}" type="presOf" srcId="{5CDAF250-F7C3-4677-851C-C1AADA74268F}" destId="{EE024CE5-010C-4F6D-A711-FFD21504FC82}" srcOrd="0" destOrd="0" presId="urn:microsoft.com/office/officeart/2005/8/layout/process2"/>
    <dgm:cxn modelId="{F76F7D42-02AD-4D50-B149-A4A234DF413A}" type="presOf" srcId="{3A6631DD-C4C7-47A2-B6EC-79147D4E4804}" destId="{235DCDBD-DE0C-49A4-A0F3-53758E879BED}" srcOrd="0" destOrd="0" presId="urn:microsoft.com/office/officeart/2005/8/layout/process2"/>
    <dgm:cxn modelId="{BD05B64D-D1F3-49B2-BD78-701706EDD004}" type="presOf" srcId="{887A23A4-9614-4D20-A485-70034AE1F4C6}" destId="{4769C8A1-5F19-479E-B348-09DEADA054D9}" srcOrd="0" destOrd="0" presId="urn:microsoft.com/office/officeart/2005/8/layout/process2"/>
    <dgm:cxn modelId="{3E556D76-F37F-4F16-A0B1-5380A25AC743}" srcId="{3A6631DD-C4C7-47A2-B6EC-79147D4E4804}" destId="{5CDAF250-F7C3-4677-851C-C1AADA74268F}" srcOrd="2" destOrd="0" parTransId="{943DB06C-94AC-4186-8C07-876751C61730}" sibTransId="{43D74B8E-8978-4262-BFFC-2A07B1E767EA}"/>
    <dgm:cxn modelId="{97777491-5487-48FA-904E-69103EDC5949}" type="presOf" srcId="{0641DE2C-EB87-4EBA-9DA8-6532B627DFCB}" destId="{1071DB48-7438-4BAA-A4A5-5AA61882DC77}" srcOrd="0" destOrd="0" presId="urn:microsoft.com/office/officeart/2005/8/layout/process2"/>
    <dgm:cxn modelId="{9E8B639E-E616-4A1C-A1F8-DCE805F02D05}" srcId="{3A6631DD-C4C7-47A2-B6EC-79147D4E4804}" destId="{7D65FDAB-154C-4E23-B788-3DA23632ACF8}" srcOrd="3" destOrd="0" parTransId="{C9C27C28-4EA3-444C-902E-220510A1C677}" sibTransId="{8D10790D-70B0-4CB4-B0E4-9F6A6BD5FB58}"/>
    <dgm:cxn modelId="{EDADCC9E-DCB7-4F25-AE26-AEA632ECEA5A}" type="presOf" srcId="{43D74B8E-8978-4262-BFFC-2A07B1E767EA}" destId="{6E38E173-55C6-4F0F-A245-D52A3ED4FA2B}" srcOrd="1" destOrd="0" presId="urn:microsoft.com/office/officeart/2005/8/layout/process2"/>
    <dgm:cxn modelId="{E354089F-167C-4C7D-82EA-43D86E3BE696}" type="presOf" srcId="{904A7760-52B1-42CD-B37D-538BC155B06A}" destId="{40756ABD-464C-4F77-B42E-5265289934CA}" srcOrd="1" destOrd="0" presId="urn:microsoft.com/office/officeart/2005/8/layout/process2"/>
    <dgm:cxn modelId="{5F8B1CBD-AADC-4D19-A13C-76162DC0097E}" type="presOf" srcId="{904A7760-52B1-42CD-B37D-538BC155B06A}" destId="{2A08447A-5EB8-4EC5-AD42-2137F6BABC1F}" srcOrd="0" destOrd="0" presId="urn:microsoft.com/office/officeart/2005/8/layout/process2"/>
    <dgm:cxn modelId="{F35597D4-AED1-4CB6-B063-8820921278FB}" type="presOf" srcId="{7D65FDAB-154C-4E23-B788-3DA23632ACF8}" destId="{05C5C6D9-F6AE-4DDC-AA60-273037361A51}" srcOrd="0" destOrd="0" presId="urn:microsoft.com/office/officeart/2005/8/layout/process2"/>
    <dgm:cxn modelId="{35FD64D7-4CEA-46F2-8505-DB2F2089097B}" srcId="{3A6631DD-C4C7-47A2-B6EC-79147D4E4804}" destId="{C80C510F-B63F-498A-BF8B-3CB712A26660}" srcOrd="1" destOrd="0" parTransId="{D53ED159-69DF-4319-8856-E4CAF7AB1214}" sibTransId="{0641DE2C-EB87-4EBA-9DA8-6532B627DFCB}"/>
    <dgm:cxn modelId="{23D3C0DC-0C77-4D69-B4A3-9FD4DE0A987C}" type="presOf" srcId="{C80C510F-B63F-498A-BF8B-3CB712A26660}" destId="{D5739E27-690A-4EC6-BE0A-4CCB22C409D9}" srcOrd="0" destOrd="0" presId="urn:microsoft.com/office/officeart/2005/8/layout/process2"/>
    <dgm:cxn modelId="{7B60AA7C-D62F-42EB-BBDE-69C2AB39D0F1}" type="presParOf" srcId="{235DCDBD-DE0C-49A4-A0F3-53758E879BED}" destId="{4769C8A1-5F19-479E-B348-09DEADA054D9}" srcOrd="0" destOrd="0" presId="urn:microsoft.com/office/officeart/2005/8/layout/process2"/>
    <dgm:cxn modelId="{0CAB8BFD-DA7B-4D71-8329-E2BEC7CCF1A1}" type="presParOf" srcId="{235DCDBD-DE0C-49A4-A0F3-53758E879BED}" destId="{2A08447A-5EB8-4EC5-AD42-2137F6BABC1F}" srcOrd="1" destOrd="0" presId="urn:microsoft.com/office/officeart/2005/8/layout/process2"/>
    <dgm:cxn modelId="{B117BBFE-52DD-4917-B5C3-FC3EB347C1ED}" type="presParOf" srcId="{2A08447A-5EB8-4EC5-AD42-2137F6BABC1F}" destId="{40756ABD-464C-4F77-B42E-5265289934CA}" srcOrd="0" destOrd="0" presId="urn:microsoft.com/office/officeart/2005/8/layout/process2"/>
    <dgm:cxn modelId="{621EEEA7-1D5B-4DD1-A82C-DB969FBE12A5}" type="presParOf" srcId="{235DCDBD-DE0C-49A4-A0F3-53758E879BED}" destId="{D5739E27-690A-4EC6-BE0A-4CCB22C409D9}" srcOrd="2" destOrd="0" presId="urn:microsoft.com/office/officeart/2005/8/layout/process2"/>
    <dgm:cxn modelId="{EBBD6A83-4769-4AFA-89A9-8E5DF71F17FE}" type="presParOf" srcId="{235DCDBD-DE0C-49A4-A0F3-53758E879BED}" destId="{1071DB48-7438-4BAA-A4A5-5AA61882DC77}" srcOrd="3" destOrd="0" presId="urn:microsoft.com/office/officeart/2005/8/layout/process2"/>
    <dgm:cxn modelId="{3ED6EF00-A2F7-441D-83CE-5458731CB47B}" type="presParOf" srcId="{1071DB48-7438-4BAA-A4A5-5AA61882DC77}" destId="{B8005E1B-D405-4367-A66F-1AC1DBCA36CC}" srcOrd="0" destOrd="0" presId="urn:microsoft.com/office/officeart/2005/8/layout/process2"/>
    <dgm:cxn modelId="{E818C0E9-BB66-481F-ADCF-58F6D9048CF3}" type="presParOf" srcId="{235DCDBD-DE0C-49A4-A0F3-53758E879BED}" destId="{EE024CE5-010C-4F6D-A711-FFD21504FC82}" srcOrd="4" destOrd="0" presId="urn:microsoft.com/office/officeart/2005/8/layout/process2"/>
    <dgm:cxn modelId="{7FE5A931-20FC-4438-B79A-2DF3555C6048}" type="presParOf" srcId="{235DCDBD-DE0C-49A4-A0F3-53758E879BED}" destId="{A52E4628-7DFE-4FEE-B710-3E8B132022F8}" srcOrd="5" destOrd="0" presId="urn:microsoft.com/office/officeart/2005/8/layout/process2"/>
    <dgm:cxn modelId="{FB8216EA-B9AE-4834-B85F-A6DF7CCB3A6E}" type="presParOf" srcId="{A52E4628-7DFE-4FEE-B710-3E8B132022F8}" destId="{6E38E173-55C6-4F0F-A245-D52A3ED4FA2B}" srcOrd="0" destOrd="0" presId="urn:microsoft.com/office/officeart/2005/8/layout/process2"/>
    <dgm:cxn modelId="{F157B947-88FC-4E44-96DF-24ACBBC1126C}" type="presParOf" srcId="{235DCDBD-DE0C-49A4-A0F3-53758E879BED}" destId="{05C5C6D9-F6AE-4DDC-AA60-273037361A51}" srcOrd="6" destOrd="0" presId="urn:microsoft.com/office/officeart/2005/8/layout/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6631DD-C4C7-47A2-B6EC-79147D4E4804}" type="doc">
      <dgm:prSet loTypeId="urn:microsoft.com/office/officeart/2005/8/layout/process2" loCatId="process" qsTypeId="urn:microsoft.com/office/officeart/2005/8/quickstyle/simple1" qsCatId="simple" csTypeId="urn:microsoft.com/office/officeart/2005/8/colors/colorful5" csCatId="colorful" phldr="1"/>
      <dgm:spPr/>
    </dgm:pt>
    <dgm:pt modelId="{887A23A4-9614-4D20-A485-70034AE1F4C6}">
      <dgm:prSet phldrT="[Text]"/>
      <dgm:spPr/>
      <dgm:t>
        <a:bodyPr/>
        <a:lstStyle/>
        <a:p>
          <a:r>
            <a:rPr lang="en-US"/>
            <a:t>1. Children already attending club</a:t>
          </a:r>
        </a:p>
      </dgm:t>
    </dgm:pt>
    <dgm:pt modelId="{B083950A-E7AF-492C-BC46-E9B1E39DB67A}" type="parTrans" cxnId="{85D1443B-C4B0-4D66-BBF9-8A40BBC6E3CB}">
      <dgm:prSet/>
      <dgm:spPr/>
      <dgm:t>
        <a:bodyPr/>
        <a:lstStyle/>
        <a:p>
          <a:endParaRPr lang="en-US"/>
        </a:p>
      </dgm:t>
    </dgm:pt>
    <dgm:pt modelId="{904A7760-52B1-42CD-B37D-538BC155B06A}" type="sibTrans" cxnId="{85D1443B-C4B0-4D66-BBF9-8A40BBC6E3CB}">
      <dgm:prSet/>
      <dgm:spPr/>
      <dgm:t>
        <a:bodyPr/>
        <a:lstStyle/>
        <a:p>
          <a:endParaRPr lang="en-US"/>
        </a:p>
      </dgm:t>
    </dgm:pt>
    <dgm:pt modelId="{C80C510F-B63F-498A-BF8B-3CB712A26660}">
      <dgm:prSet phldrT="[Text]"/>
      <dgm:spPr/>
      <dgm:t>
        <a:bodyPr/>
        <a:lstStyle/>
        <a:p>
          <a:r>
            <a:rPr lang="en-US"/>
            <a:t>2. </a:t>
          </a:r>
          <a:r>
            <a:rPr lang="en-GB"/>
            <a:t>Siblings</a:t>
          </a:r>
          <a:endParaRPr lang="en-US"/>
        </a:p>
      </dgm:t>
    </dgm:pt>
    <dgm:pt modelId="{D53ED159-69DF-4319-8856-E4CAF7AB1214}" type="parTrans" cxnId="{35FD64D7-4CEA-46F2-8505-DB2F2089097B}">
      <dgm:prSet/>
      <dgm:spPr/>
      <dgm:t>
        <a:bodyPr/>
        <a:lstStyle/>
        <a:p>
          <a:endParaRPr lang="en-US"/>
        </a:p>
      </dgm:t>
    </dgm:pt>
    <dgm:pt modelId="{0641DE2C-EB87-4EBA-9DA8-6532B627DFCB}" type="sibTrans" cxnId="{35FD64D7-4CEA-46F2-8505-DB2F2089097B}">
      <dgm:prSet/>
      <dgm:spPr/>
      <dgm:t>
        <a:bodyPr/>
        <a:lstStyle/>
        <a:p>
          <a:endParaRPr lang="en-US"/>
        </a:p>
      </dgm:t>
    </dgm:pt>
    <dgm:pt modelId="{5CDAF250-F7C3-4677-851C-C1AADA74268F}">
      <dgm:prSet phldrT="[Text]"/>
      <dgm:spPr/>
      <dgm:t>
        <a:bodyPr/>
        <a:lstStyle/>
        <a:p>
          <a:r>
            <a:rPr lang="en-US"/>
            <a:t>3. </a:t>
          </a:r>
          <a:r>
            <a:rPr lang="en-GB"/>
            <a:t>As and when sessions are avaiable. </a:t>
          </a:r>
        </a:p>
        <a:p>
          <a:r>
            <a:rPr lang="en-GB" b="1"/>
            <a:t>First come, first served</a:t>
          </a:r>
          <a:endParaRPr lang="en-US" b="1"/>
        </a:p>
      </dgm:t>
    </dgm:pt>
    <dgm:pt modelId="{943DB06C-94AC-4186-8C07-876751C61730}" type="parTrans" cxnId="{3E556D76-F37F-4F16-A0B1-5380A25AC743}">
      <dgm:prSet/>
      <dgm:spPr/>
      <dgm:t>
        <a:bodyPr/>
        <a:lstStyle/>
        <a:p>
          <a:endParaRPr lang="en-US"/>
        </a:p>
      </dgm:t>
    </dgm:pt>
    <dgm:pt modelId="{43D74B8E-8978-4262-BFFC-2A07B1E767EA}" type="sibTrans" cxnId="{3E556D76-F37F-4F16-A0B1-5380A25AC743}">
      <dgm:prSet/>
      <dgm:spPr/>
      <dgm:t>
        <a:bodyPr/>
        <a:lstStyle/>
        <a:p>
          <a:endParaRPr lang="en-US"/>
        </a:p>
      </dgm:t>
    </dgm:pt>
    <dgm:pt modelId="{235DCDBD-DE0C-49A4-A0F3-53758E879BED}" type="pres">
      <dgm:prSet presAssocID="{3A6631DD-C4C7-47A2-B6EC-79147D4E4804}" presName="linearFlow" presStyleCnt="0">
        <dgm:presLayoutVars>
          <dgm:resizeHandles val="exact"/>
        </dgm:presLayoutVars>
      </dgm:prSet>
      <dgm:spPr/>
    </dgm:pt>
    <dgm:pt modelId="{4769C8A1-5F19-479E-B348-09DEADA054D9}" type="pres">
      <dgm:prSet presAssocID="{887A23A4-9614-4D20-A485-70034AE1F4C6}" presName="node" presStyleLbl="node1" presStyleIdx="0" presStyleCnt="3">
        <dgm:presLayoutVars>
          <dgm:bulletEnabled val="1"/>
        </dgm:presLayoutVars>
      </dgm:prSet>
      <dgm:spPr/>
    </dgm:pt>
    <dgm:pt modelId="{2A08447A-5EB8-4EC5-AD42-2137F6BABC1F}" type="pres">
      <dgm:prSet presAssocID="{904A7760-52B1-42CD-B37D-538BC155B06A}" presName="sibTrans" presStyleLbl="sibTrans2D1" presStyleIdx="0" presStyleCnt="2"/>
      <dgm:spPr/>
    </dgm:pt>
    <dgm:pt modelId="{40756ABD-464C-4F77-B42E-5265289934CA}" type="pres">
      <dgm:prSet presAssocID="{904A7760-52B1-42CD-B37D-538BC155B06A}" presName="connectorText" presStyleLbl="sibTrans2D1" presStyleIdx="0" presStyleCnt="2"/>
      <dgm:spPr/>
    </dgm:pt>
    <dgm:pt modelId="{D5739E27-690A-4EC6-BE0A-4CCB22C409D9}" type="pres">
      <dgm:prSet presAssocID="{C80C510F-B63F-498A-BF8B-3CB712A26660}" presName="node" presStyleLbl="node1" presStyleIdx="1" presStyleCnt="3">
        <dgm:presLayoutVars>
          <dgm:bulletEnabled val="1"/>
        </dgm:presLayoutVars>
      </dgm:prSet>
      <dgm:spPr/>
    </dgm:pt>
    <dgm:pt modelId="{1071DB48-7438-4BAA-A4A5-5AA61882DC77}" type="pres">
      <dgm:prSet presAssocID="{0641DE2C-EB87-4EBA-9DA8-6532B627DFCB}" presName="sibTrans" presStyleLbl="sibTrans2D1" presStyleIdx="1" presStyleCnt="2"/>
      <dgm:spPr/>
    </dgm:pt>
    <dgm:pt modelId="{B8005E1B-D405-4367-A66F-1AC1DBCA36CC}" type="pres">
      <dgm:prSet presAssocID="{0641DE2C-EB87-4EBA-9DA8-6532B627DFCB}" presName="connectorText" presStyleLbl="sibTrans2D1" presStyleIdx="1" presStyleCnt="2"/>
      <dgm:spPr/>
    </dgm:pt>
    <dgm:pt modelId="{EE024CE5-010C-4F6D-A711-FFD21504FC82}" type="pres">
      <dgm:prSet presAssocID="{5CDAF250-F7C3-4677-851C-C1AADA74268F}" presName="node" presStyleLbl="node1" presStyleIdx="2" presStyleCnt="3">
        <dgm:presLayoutVars>
          <dgm:bulletEnabled val="1"/>
        </dgm:presLayoutVars>
      </dgm:prSet>
      <dgm:spPr/>
    </dgm:pt>
  </dgm:ptLst>
  <dgm:cxnLst>
    <dgm:cxn modelId="{F148690C-756D-45B1-939F-A7D7A8CEF38B}" type="presOf" srcId="{0641DE2C-EB87-4EBA-9DA8-6532B627DFCB}" destId="{B8005E1B-D405-4367-A66F-1AC1DBCA36CC}" srcOrd="1" destOrd="0" presId="urn:microsoft.com/office/officeart/2005/8/layout/process2"/>
    <dgm:cxn modelId="{85D1443B-C4B0-4D66-BBF9-8A40BBC6E3CB}" srcId="{3A6631DD-C4C7-47A2-B6EC-79147D4E4804}" destId="{887A23A4-9614-4D20-A485-70034AE1F4C6}" srcOrd="0" destOrd="0" parTransId="{B083950A-E7AF-492C-BC46-E9B1E39DB67A}" sibTransId="{904A7760-52B1-42CD-B37D-538BC155B06A}"/>
    <dgm:cxn modelId="{3BD96241-C30E-4145-906F-4384368896F1}" type="presOf" srcId="{5CDAF250-F7C3-4677-851C-C1AADA74268F}" destId="{EE024CE5-010C-4F6D-A711-FFD21504FC82}" srcOrd="0" destOrd="0" presId="urn:microsoft.com/office/officeart/2005/8/layout/process2"/>
    <dgm:cxn modelId="{F76F7D42-02AD-4D50-B149-A4A234DF413A}" type="presOf" srcId="{3A6631DD-C4C7-47A2-B6EC-79147D4E4804}" destId="{235DCDBD-DE0C-49A4-A0F3-53758E879BED}" srcOrd="0" destOrd="0" presId="urn:microsoft.com/office/officeart/2005/8/layout/process2"/>
    <dgm:cxn modelId="{BD05B64D-D1F3-49B2-BD78-701706EDD004}" type="presOf" srcId="{887A23A4-9614-4D20-A485-70034AE1F4C6}" destId="{4769C8A1-5F19-479E-B348-09DEADA054D9}" srcOrd="0" destOrd="0" presId="urn:microsoft.com/office/officeart/2005/8/layout/process2"/>
    <dgm:cxn modelId="{3E556D76-F37F-4F16-A0B1-5380A25AC743}" srcId="{3A6631DD-C4C7-47A2-B6EC-79147D4E4804}" destId="{5CDAF250-F7C3-4677-851C-C1AADA74268F}" srcOrd="2" destOrd="0" parTransId="{943DB06C-94AC-4186-8C07-876751C61730}" sibTransId="{43D74B8E-8978-4262-BFFC-2A07B1E767EA}"/>
    <dgm:cxn modelId="{97777491-5487-48FA-904E-69103EDC5949}" type="presOf" srcId="{0641DE2C-EB87-4EBA-9DA8-6532B627DFCB}" destId="{1071DB48-7438-4BAA-A4A5-5AA61882DC77}" srcOrd="0" destOrd="0" presId="urn:microsoft.com/office/officeart/2005/8/layout/process2"/>
    <dgm:cxn modelId="{E354089F-167C-4C7D-82EA-43D86E3BE696}" type="presOf" srcId="{904A7760-52B1-42CD-B37D-538BC155B06A}" destId="{40756ABD-464C-4F77-B42E-5265289934CA}" srcOrd="1" destOrd="0" presId="urn:microsoft.com/office/officeart/2005/8/layout/process2"/>
    <dgm:cxn modelId="{5F8B1CBD-AADC-4D19-A13C-76162DC0097E}" type="presOf" srcId="{904A7760-52B1-42CD-B37D-538BC155B06A}" destId="{2A08447A-5EB8-4EC5-AD42-2137F6BABC1F}" srcOrd="0" destOrd="0" presId="urn:microsoft.com/office/officeart/2005/8/layout/process2"/>
    <dgm:cxn modelId="{35FD64D7-4CEA-46F2-8505-DB2F2089097B}" srcId="{3A6631DD-C4C7-47A2-B6EC-79147D4E4804}" destId="{C80C510F-B63F-498A-BF8B-3CB712A26660}" srcOrd="1" destOrd="0" parTransId="{D53ED159-69DF-4319-8856-E4CAF7AB1214}" sibTransId="{0641DE2C-EB87-4EBA-9DA8-6532B627DFCB}"/>
    <dgm:cxn modelId="{23D3C0DC-0C77-4D69-B4A3-9FD4DE0A987C}" type="presOf" srcId="{C80C510F-B63F-498A-BF8B-3CB712A26660}" destId="{D5739E27-690A-4EC6-BE0A-4CCB22C409D9}" srcOrd="0" destOrd="0" presId="urn:microsoft.com/office/officeart/2005/8/layout/process2"/>
    <dgm:cxn modelId="{7B60AA7C-D62F-42EB-BBDE-69C2AB39D0F1}" type="presParOf" srcId="{235DCDBD-DE0C-49A4-A0F3-53758E879BED}" destId="{4769C8A1-5F19-479E-B348-09DEADA054D9}" srcOrd="0" destOrd="0" presId="urn:microsoft.com/office/officeart/2005/8/layout/process2"/>
    <dgm:cxn modelId="{0CAB8BFD-DA7B-4D71-8329-E2BEC7CCF1A1}" type="presParOf" srcId="{235DCDBD-DE0C-49A4-A0F3-53758E879BED}" destId="{2A08447A-5EB8-4EC5-AD42-2137F6BABC1F}" srcOrd="1" destOrd="0" presId="urn:microsoft.com/office/officeart/2005/8/layout/process2"/>
    <dgm:cxn modelId="{B117BBFE-52DD-4917-B5C3-FC3EB347C1ED}" type="presParOf" srcId="{2A08447A-5EB8-4EC5-AD42-2137F6BABC1F}" destId="{40756ABD-464C-4F77-B42E-5265289934CA}" srcOrd="0" destOrd="0" presId="urn:microsoft.com/office/officeart/2005/8/layout/process2"/>
    <dgm:cxn modelId="{621EEEA7-1D5B-4DD1-A82C-DB969FBE12A5}" type="presParOf" srcId="{235DCDBD-DE0C-49A4-A0F3-53758E879BED}" destId="{D5739E27-690A-4EC6-BE0A-4CCB22C409D9}" srcOrd="2" destOrd="0" presId="urn:microsoft.com/office/officeart/2005/8/layout/process2"/>
    <dgm:cxn modelId="{EBBD6A83-4769-4AFA-89A9-8E5DF71F17FE}" type="presParOf" srcId="{235DCDBD-DE0C-49A4-A0F3-53758E879BED}" destId="{1071DB48-7438-4BAA-A4A5-5AA61882DC77}" srcOrd="3" destOrd="0" presId="urn:microsoft.com/office/officeart/2005/8/layout/process2"/>
    <dgm:cxn modelId="{3ED6EF00-A2F7-441D-83CE-5458731CB47B}" type="presParOf" srcId="{1071DB48-7438-4BAA-A4A5-5AA61882DC77}" destId="{B8005E1B-D405-4367-A66F-1AC1DBCA36CC}" srcOrd="0" destOrd="0" presId="urn:microsoft.com/office/officeart/2005/8/layout/process2"/>
    <dgm:cxn modelId="{E818C0E9-BB66-481F-ADCF-58F6D9048CF3}" type="presParOf" srcId="{235DCDBD-DE0C-49A4-A0F3-53758E879BED}" destId="{EE024CE5-010C-4F6D-A711-FFD21504FC82}" srcOrd="4" destOrd="0" presId="urn:microsoft.com/office/officeart/2005/8/layout/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B31AA5-13D5-488C-B586-FD46C53C2802}">
      <dsp:nvSpPr>
        <dsp:cNvPr id="0" name=""/>
        <dsp:cNvSpPr/>
      </dsp:nvSpPr>
      <dsp:spPr>
        <a:xfrm>
          <a:off x="0" y="883612"/>
          <a:ext cx="6551525" cy="1216800"/>
        </a:xfrm>
        <a:prstGeom prst="roundRect">
          <a:avLst/>
        </a:prstGeom>
        <a:solidFill>
          <a:schemeClr val="accent5">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kern="1200"/>
            <a:t>We aim to provide high quality seamless childcare for children attending Barford Primary. Our aims are to offer:</a:t>
          </a:r>
          <a:endParaRPr lang="en-US" sz="1800" kern="1200"/>
        </a:p>
      </dsp:txBody>
      <dsp:txXfrm>
        <a:off x="59399" y="943011"/>
        <a:ext cx="6432727" cy="1098002"/>
      </dsp:txXfrm>
    </dsp:sp>
    <dsp:sp modelId="{6AC0C676-14C4-4A8D-A83A-D7E1039AE382}">
      <dsp:nvSpPr>
        <dsp:cNvPr id="0" name=""/>
        <dsp:cNvSpPr/>
      </dsp:nvSpPr>
      <dsp:spPr>
        <a:xfrm>
          <a:off x="0" y="2161175"/>
          <a:ext cx="6551525" cy="222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8011" tIns="20320" rIns="113792" bIns="20320" numCol="1" spcCol="1270" anchor="t" anchorCtr="0">
          <a:noAutofit/>
        </a:bodyPr>
        <a:lstStyle/>
        <a:p>
          <a:pPr marL="171450" lvl="1" indent="-171450" algn="ctr" defTabSz="711200">
            <a:lnSpc>
              <a:spcPct val="90000"/>
            </a:lnSpc>
            <a:spcBef>
              <a:spcPct val="0"/>
            </a:spcBef>
            <a:spcAft>
              <a:spcPct val="20000"/>
            </a:spcAft>
            <a:buChar char="•"/>
          </a:pPr>
          <a:r>
            <a:rPr lang="en-GB" sz="1600" kern="1200"/>
            <a:t>variety of activities</a:t>
          </a:r>
          <a:endParaRPr lang="en-US" sz="1600" kern="1200"/>
        </a:p>
        <a:p>
          <a:pPr marL="171450" lvl="1" indent="-171450" algn="ctr" defTabSz="711200">
            <a:lnSpc>
              <a:spcPct val="90000"/>
            </a:lnSpc>
            <a:spcBef>
              <a:spcPct val="0"/>
            </a:spcBef>
            <a:spcAft>
              <a:spcPct val="20000"/>
            </a:spcAft>
            <a:buChar char="•"/>
          </a:pPr>
          <a:r>
            <a:rPr lang="en-GB" sz="1600" kern="1200"/>
            <a:t>A safe, caring, and simulating environment for all children to play in.</a:t>
          </a:r>
          <a:endParaRPr lang="en-US" sz="1600" kern="1200"/>
        </a:p>
        <a:p>
          <a:pPr marL="171450" lvl="1" indent="-171450" algn="ctr" defTabSz="711200">
            <a:lnSpc>
              <a:spcPct val="90000"/>
            </a:lnSpc>
            <a:spcBef>
              <a:spcPct val="0"/>
            </a:spcBef>
            <a:spcAft>
              <a:spcPct val="20000"/>
            </a:spcAft>
            <a:buChar char="•"/>
          </a:pPr>
          <a:r>
            <a:rPr lang="en-GB" sz="1600" kern="1200"/>
            <a:t>High quality care before and after school.</a:t>
          </a:r>
        </a:p>
        <a:p>
          <a:pPr marL="171450" lvl="1" indent="-171450" algn="ctr" defTabSz="711200">
            <a:lnSpc>
              <a:spcPct val="90000"/>
            </a:lnSpc>
            <a:spcBef>
              <a:spcPct val="0"/>
            </a:spcBef>
            <a:spcAft>
              <a:spcPct val="20000"/>
            </a:spcAft>
            <a:buChar char="•"/>
          </a:pPr>
          <a:r>
            <a:rPr lang="en-GB" sz="1600" kern="1200"/>
            <a:t>A commitment to equal opportunities.</a:t>
          </a:r>
        </a:p>
        <a:p>
          <a:pPr marL="171450" lvl="1" indent="-171450" algn="ctr" defTabSz="711200">
            <a:lnSpc>
              <a:spcPct val="90000"/>
            </a:lnSpc>
            <a:spcBef>
              <a:spcPct val="0"/>
            </a:spcBef>
            <a:spcAft>
              <a:spcPct val="20000"/>
            </a:spcAft>
            <a:buChar char="•"/>
          </a:pPr>
          <a:r>
            <a:rPr lang="en-GB" sz="1600" kern="1200"/>
            <a:t>All policies and procedures will be available for parents/ carers to access via the school website and within school.</a:t>
          </a:r>
        </a:p>
        <a:p>
          <a:pPr marL="171450" lvl="1" indent="-171450" algn="ctr" defTabSz="711200">
            <a:lnSpc>
              <a:spcPct val="90000"/>
            </a:lnSpc>
            <a:spcBef>
              <a:spcPct val="0"/>
            </a:spcBef>
            <a:spcAft>
              <a:spcPct val="20000"/>
            </a:spcAft>
            <a:buChar char="•"/>
          </a:pPr>
          <a:r>
            <a:rPr lang="en-GB" sz="1600" kern="1200"/>
            <a:t>A breakfast will be provided before school and a small snack after school. </a:t>
          </a:r>
        </a:p>
        <a:p>
          <a:pPr marL="228600" lvl="1" indent="-228600" algn="l" defTabSz="933450">
            <a:lnSpc>
              <a:spcPct val="90000"/>
            </a:lnSpc>
            <a:spcBef>
              <a:spcPct val="0"/>
            </a:spcBef>
            <a:spcAft>
              <a:spcPct val="20000"/>
            </a:spcAft>
            <a:buChar char="•"/>
          </a:pPr>
          <a:endParaRPr lang="en-US" sz="2100" kern="1200"/>
        </a:p>
      </dsp:txBody>
      <dsp:txXfrm>
        <a:off x="0" y="2161175"/>
        <a:ext cx="6551525" cy="22200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9C8A1-5F19-479E-B348-09DEADA054D9}">
      <dsp:nvSpPr>
        <dsp:cNvPr id="0" name=""/>
        <dsp:cNvSpPr/>
      </dsp:nvSpPr>
      <dsp:spPr>
        <a:xfrm>
          <a:off x="2671860" y="2671"/>
          <a:ext cx="3908767" cy="99373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1. </a:t>
          </a:r>
          <a:r>
            <a:rPr lang="en-GB" sz="1700" kern="1200"/>
            <a:t>Parents to obtain a form from the main office</a:t>
          </a:r>
          <a:endParaRPr lang="en-US" sz="1700" kern="1200"/>
        </a:p>
      </dsp:txBody>
      <dsp:txXfrm>
        <a:off x="2700966" y="31777"/>
        <a:ext cx="3850555" cy="935526"/>
      </dsp:txXfrm>
    </dsp:sp>
    <dsp:sp modelId="{2A08447A-5EB8-4EC5-AD42-2137F6BABC1F}">
      <dsp:nvSpPr>
        <dsp:cNvPr id="0" name=""/>
        <dsp:cNvSpPr/>
      </dsp:nvSpPr>
      <dsp:spPr>
        <a:xfrm rot="5400000">
          <a:off x="4439918" y="1021252"/>
          <a:ext cx="372651" cy="44718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4492089" y="1058518"/>
        <a:ext cx="268310" cy="260856"/>
      </dsp:txXfrm>
    </dsp:sp>
    <dsp:sp modelId="{D5739E27-690A-4EC6-BE0A-4CCB22C409D9}">
      <dsp:nvSpPr>
        <dsp:cNvPr id="0" name=""/>
        <dsp:cNvSpPr/>
      </dsp:nvSpPr>
      <dsp:spPr>
        <a:xfrm>
          <a:off x="2671860" y="1493278"/>
          <a:ext cx="3908767" cy="993738"/>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2. </a:t>
          </a:r>
          <a:r>
            <a:rPr lang="en-GB" sz="1700" kern="1200"/>
            <a:t>Forms handed to Eagar Beaver Manager</a:t>
          </a:r>
          <a:endParaRPr lang="en-US" sz="1700" kern="1200"/>
        </a:p>
      </dsp:txBody>
      <dsp:txXfrm>
        <a:off x="2700966" y="1522384"/>
        <a:ext cx="3850555" cy="935526"/>
      </dsp:txXfrm>
    </dsp:sp>
    <dsp:sp modelId="{1071DB48-7438-4BAA-A4A5-5AA61882DC77}">
      <dsp:nvSpPr>
        <dsp:cNvPr id="0" name=""/>
        <dsp:cNvSpPr/>
      </dsp:nvSpPr>
      <dsp:spPr>
        <a:xfrm rot="5400000">
          <a:off x="4439918" y="2511859"/>
          <a:ext cx="372651" cy="447182"/>
        </a:xfrm>
        <a:prstGeom prst="rightArrow">
          <a:avLst>
            <a:gd name="adj1" fmla="val 600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4492089" y="2549125"/>
        <a:ext cx="268310" cy="260856"/>
      </dsp:txXfrm>
    </dsp:sp>
    <dsp:sp modelId="{EE024CE5-010C-4F6D-A711-FFD21504FC82}">
      <dsp:nvSpPr>
        <dsp:cNvPr id="0" name=""/>
        <dsp:cNvSpPr/>
      </dsp:nvSpPr>
      <dsp:spPr>
        <a:xfrm>
          <a:off x="2671860" y="2983885"/>
          <a:ext cx="3908767" cy="993738"/>
        </a:xfrm>
        <a:prstGeom prst="roundRect">
          <a:avLst>
            <a:gd name="adj" fmla="val 100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3. </a:t>
          </a:r>
          <a:r>
            <a:rPr lang="en-GB" sz="1700" kern="1200"/>
            <a:t>Eager Beaver Manager to email parents within 3 working days with confirmation of start date (if available) 	</a:t>
          </a:r>
          <a:endParaRPr lang="en-US" sz="1700" kern="1200"/>
        </a:p>
      </dsp:txBody>
      <dsp:txXfrm>
        <a:off x="2700966" y="3012991"/>
        <a:ext cx="3850555" cy="935526"/>
      </dsp:txXfrm>
    </dsp:sp>
    <dsp:sp modelId="{A52E4628-7DFE-4FEE-B710-3E8B132022F8}">
      <dsp:nvSpPr>
        <dsp:cNvPr id="0" name=""/>
        <dsp:cNvSpPr/>
      </dsp:nvSpPr>
      <dsp:spPr>
        <a:xfrm rot="5400000">
          <a:off x="4439918" y="4002467"/>
          <a:ext cx="372651" cy="447182"/>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4492089" y="4039733"/>
        <a:ext cx="268310" cy="260856"/>
      </dsp:txXfrm>
    </dsp:sp>
    <dsp:sp modelId="{05C5C6D9-F6AE-4DDC-AA60-273037361A51}">
      <dsp:nvSpPr>
        <dsp:cNvPr id="0" name=""/>
        <dsp:cNvSpPr/>
      </dsp:nvSpPr>
      <dsp:spPr>
        <a:xfrm>
          <a:off x="2671860" y="4474492"/>
          <a:ext cx="3908767" cy="993738"/>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GB" sz="1700" kern="1200"/>
            <a:t>4. All applicants must reapply every year. Applications will be available for September places from 1</a:t>
          </a:r>
          <a:r>
            <a:rPr lang="en-GB" sz="1700" kern="1200" baseline="30000"/>
            <a:t>st</a:t>
          </a:r>
          <a:r>
            <a:rPr lang="en-GB" sz="1700" kern="1200"/>
            <a:t> June. </a:t>
          </a:r>
          <a:endParaRPr lang="en-US" sz="1700" kern="1200"/>
        </a:p>
      </dsp:txBody>
      <dsp:txXfrm>
        <a:off x="2700966" y="4503598"/>
        <a:ext cx="3850555" cy="9355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9C8A1-5F19-479E-B348-09DEADA054D9}">
      <dsp:nvSpPr>
        <dsp:cNvPr id="0" name=""/>
        <dsp:cNvSpPr/>
      </dsp:nvSpPr>
      <dsp:spPr>
        <a:xfrm>
          <a:off x="2026332" y="0"/>
          <a:ext cx="2425605" cy="129798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1. Children already attending club</a:t>
          </a:r>
        </a:p>
      </dsp:txBody>
      <dsp:txXfrm>
        <a:off x="2064349" y="38017"/>
        <a:ext cx="2349571" cy="1221949"/>
      </dsp:txXfrm>
    </dsp:sp>
    <dsp:sp modelId="{2A08447A-5EB8-4EC5-AD42-2137F6BABC1F}">
      <dsp:nvSpPr>
        <dsp:cNvPr id="0" name=""/>
        <dsp:cNvSpPr/>
      </dsp:nvSpPr>
      <dsp:spPr>
        <a:xfrm rot="5400000">
          <a:off x="2995763" y="1330432"/>
          <a:ext cx="486743" cy="58409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3063907" y="1379107"/>
        <a:ext cx="350456" cy="340720"/>
      </dsp:txXfrm>
    </dsp:sp>
    <dsp:sp modelId="{D5739E27-690A-4EC6-BE0A-4CCB22C409D9}">
      <dsp:nvSpPr>
        <dsp:cNvPr id="0" name=""/>
        <dsp:cNvSpPr/>
      </dsp:nvSpPr>
      <dsp:spPr>
        <a:xfrm>
          <a:off x="2026332" y="1946974"/>
          <a:ext cx="2425605" cy="1297983"/>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2. </a:t>
          </a:r>
          <a:r>
            <a:rPr lang="en-GB" sz="1800" kern="1200"/>
            <a:t>Siblings</a:t>
          </a:r>
          <a:endParaRPr lang="en-US" sz="1800" kern="1200"/>
        </a:p>
      </dsp:txBody>
      <dsp:txXfrm>
        <a:off x="2064349" y="1984991"/>
        <a:ext cx="2349571" cy="1221949"/>
      </dsp:txXfrm>
    </dsp:sp>
    <dsp:sp modelId="{1071DB48-7438-4BAA-A4A5-5AA61882DC77}">
      <dsp:nvSpPr>
        <dsp:cNvPr id="0" name=""/>
        <dsp:cNvSpPr/>
      </dsp:nvSpPr>
      <dsp:spPr>
        <a:xfrm rot="5400000">
          <a:off x="2995763" y="3277407"/>
          <a:ext cx="486743" cy="584092"/>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3063907" y="3326082"/>
        <a:ext cx="350456" cy="340720"/>
      </dsp:txXfrm>
    </dsp:sp>
    <dsp:sp modelId="{EE024CE5-010C-4F6D-A711-FFD21504FC82}">
      <dsp:nvSpPr>
        <dsp:cNvPr id="0" name=""/>
        <dsp:cNvSpPr/>
      </dsp:nvSpPr>
      <dsp:spPr>
        <a:xfrm>
          <a:off x="2026332" y="3893949"/>
          <a:ext cx="2425605" cy="1297983"/>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3. </a:t>
          </a:r>
          <a:r>
            <a:rPr lang="en-GB" sz="1800" kern="1200"/>
            <a:t>As and when sessions are avaiable. </a:t>
          </a:r>
        </a:p>
        <a:p>
          <a:pPr marL="0" lvl="0" indent="0" algn="ctr" defTabSz="800100">
            <a:lnSpc>
              <a:spcPct val="90000"/>
            </a:lnSpc>
            <a:spcBef>
              <a:spcPct val="0"/>
            </a:spcBef>
            <a:spcAft>
              <a:spcPct val="35000"/>
            </a:spcAft>
            <a:buNone/>
          </a:pPr>
          <a:r>
            <a:rPr lang="en-GB" sz="1800" b="1" kern="1200"/>
            <a:t>First come, first served</a:t>
          </a:r>
          <a:endParaRPr lang="en-US" sz="1800" b="1" kern="1200"/>
        </a:p>
      </dsp:txBody>
      <dsp:txXfrm>
        <a:off x="2064349" y="3931966"/>
        <a:ext cx="2349571" cy="122194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 OFFICIAL &amp; SENSITIVE</Template>
  <TotalTime>1</TotalTime>
  <Pages>16</Pages>
  <Words>275</Words>
  <Characters>2037</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BARFORD PRIMARY SCHOOL</vt:lpstr>
    </vt:vector>
  </TitlesOfParts>
  <Company>Birmingham City Education Service</Company>
  <LinksUpToDate>false</LinksUpToDate>
  <CharactersWithSpaces>2308</CharactersWithSpaces>
  <SharedDoc>false</SharedDoc>
  <HLinks>
    <vt:vector size="6" baseType="variant">
      <vt:variant>
        <vt:i4>1245311</vt:i4>
      </vt:variant>
      <vt:variant>
        <vt:i4>3</vt:i4>
      </vt:variant>
      <vt:variant>
        <vt:i4>0</vt:i4>
      </vt:variant>
      <vt:variant>
        <vt:i4>5</vt:i4>
      </vt:variant>
      <vt:variant>
        <vt:lpwstr>mailto:maura.sankey@barford.bham.sch.uk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BARFORD PRIMARY SCHOOL</dc:title>
  <dc:subject/>
  <dc:creator>Pam Morgan-Smith</dc:creator>
  <cp:keywords/>
  <dc:description/>
  <cp:lastModifiedBy>Kaylee Whorrie</cp:lastModifiedBy>
  <cp:revision>2</cp:revision>
  <cp:lastPrinted>2023-06-23T14:37:00Z</cp:lastPrinted>
  <dcterms:created xsi:type="dcterms:W3CDTF">2024-11-29T13:49:00Z</dcterms:created>
  <dcterms:modified xsi:type="dcterms:W3CDTF">2024-11-29T13:49:00Z</dcterms:modified>
</cp:coreProperties>
</file>